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851" w:rsidRPr="002073D1" w:rsidRDefault="003D7851" w:rsidP="00EC0962">
      <w:pPr>
        <w:pStyle w:val="Title"/>
        <w:rPr>
          <w:lang w:val="fr-FR"/>
        </w:rPr>
      </w:pPr>
    </w:p>
    <w:p w:rsidR="002073D1" w:rsidRPr="001424FB" w:rsidRDefault="00401002" w:rsidP="004D7F25">
      <w:pPr>
        <w:pStyle w:val="Subtitle"/>
        <w:rPr>
          <w:lang w:val="en-US"/>
        </w:rPr>
      </w:pPr>
      <w:r w:rsidRPr="001424FB">
        <w:rPr>
          <w:lang w:val="en-US"/>
        </w:rPr>
        <w:t>UEFA Documentation</w:t>
      </w:r>
    </w:p>
    <w:p w:rsidR="002073D1" w:rsidRPr="001424FB" w:rsidRDefault="00534D6A" w:rsidP="004D7F25">
      <w:pPr>
        <w:pStyle w:val="Subtitle"/>
        <w:rPr>
          <w:sz w:val="40"/>
          <w:szCs w:val="40"/>
          <w:lang w:val="en-US"/>
        </w:rPr>
      </w:pPr>
      <w:r w:rsidRPr="001424FB">
        <w:rPr>
          <w:sz w:val="40"/>
          <w:szCs w:val="40"/>
          <w:lang w:val="en-US"/>
        </w:rPr>
        <w:t>External researchers request f</w:t>
      </w:r>
      <w:r w:rsidR="00401002" w:rsidRPr="001424FB">
        <w:rPr>
          <w:sz w:val="40"/>
          <w:szCs w:val="40"/>
          <w:lang w:val="en-US"/>
        </w:rPr>
        <w:t>orm</w:t>
      </w:r>
    </w:p>
    <w:p w:rsidR="006C349B" w:rsidRPr="001424FB" w:rsidRDefault="006C349B" w:rsidP="004D7F25">
      <w:pPr>
        <w:pStyle w:val="Subtitle"/>
        <w:rPr>
          <w:lang w:val="en-US"/>
        </w:rPr>
        <w:sectPr w:rsidR="006C349B" w:rsidRPr="001424FB" w:rsidSect="00D02D16">
          <w:headerReference w:type="default" r:id="rId9"/>
          <w:footerReference w:type="default" r:id="rId10"/>
          <w:pgSz w:w="11907" w:h="16840" w:code="9"/>
          <w:pgMar w:top="12219" w:right="851" w:bottom="902" w:left="851" w:header="709" w:footer="374" w:gutter="0"/>
          <w:cols w:space="720"/>
        </w:sectPr>
      </w:pPr>
    </w:p>
    <w:p w:rsidR="00534D6A" w:rsidRDefault="00534D6A" w:rsidP="00401002">
      <w:pPr>
        <w:pStyle w:val="Heading1"/>
        <w:spacing w:before="0" w:after="0"/>
        <w:rPr>
          <w:lang w:val="en-US"/>
        </w:rPr>
      </w:pPr>
    </w:p>
    <w:p w:rsidR="00A81A3E" w:rsidRPr="00401002" w:rsidRDefault="00401002" w:rsidP="00401002">
      <w:pPr>
        <w:pStyle w:val="Heading1"/>
        <w:spacing w:before="0" w:after="0"/>
        <w:rPr>
          <w:lang w:val="en-US"/>
        </w:rPr>
      </w:pPr>
      <w:r w:rsidRPr="00401002">
        <w:rPr>
          <w:lang w:val="en-US"/>
        </w:rPr>
        <w:t>UEFA Documentation:</w:t>
      </w:r>
    </w:p>
    <w:p w:rsidR="00401002" w:rsidRPr="00401002" w:rsidRDefault="00534D6A" w:rsidP="00401002">
      <w:pPr>
        <w:pStyle w:val="Heading2"/>
      </w:pPr>
      <w:r>
        <w:t>Request form for external r</w:t>
      </w:r>
      <w:r w:rsidR="00401002" w:rsidRPr="00F1676F">
        <w:t>esearchers</w:t>
      </w:r>
    </w:p>
    <w:p w:rsidR="00534D6A" w:rsidRDefault="00534D6A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</w:p>
    <w:p w:rsidR="009D3D32" w:rsidRDefault="00534D6A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  <w:r>
        <w:rPr>
          <w:rFonts w:cs="Arial"/>
          <w:b/>
          <w:sz w:val="20"/>
          <w:lang w:val="en-US"/>
        </w:rPr>
        <w:t>Personal i</w:t>
      </w:r>
      <w:r w:rsidR="00401002" w:rsidRPr="002548D8">
        <w:rPr>
          <w:rFonts w:cs="Arial"/>
          <w:b/>
          <w:sz w:val="20"/>
          <w:lang w:val="en-US"/>
        </w:rPr>
        <w:t xml:space="preserve">nformation </w:t>
      </w:r>
    </w:p>
    <w:p w:rsidR="009D3D32" w:rsidRPr="009D3D32" w:rsidRDefault="009D3D32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6"/>
          <w:szCs w:val="6"/>
          <w:lang w:val="en-US"/>
        </w:rPr>
      </w:pPr>
    </w:p>
    <w:p w:rsidR="00A81A3E" w:rsidRPr="009D3D32" w:rsidRDefault="00401002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  <w:r w:rsidRPr="00534D6A">
        <w:rPr>
          <w:rFonts w:cs="Arial"/>
          <w:b/>
          <w:sz w:val="20"/>
          <w:lang w:val="en-US"/>
        </w:rPr>
        <w:t>Surname</w:t>
      </w:r>
      <w:r w:rsidR="00A81A3E" w:rsidRPr="00534D6A">
        <w:rPr>
          <w:rFonts w:cs="Arial"/>
          <w:b/>
          <w:sz w:val="20"/>
          <w:lang w:val="en-US"/>
        </w:rPr>
        <w:t>:</w:t>
      </w:r>
      <w:r w:rsidR="005B76B5" w:rsidRPr="00534D6A">
        <w:rPr>
          <w:rFonts w:cs="Arial"/>
          <w:b/>
          <w:sz w:val="20"/>
          <w:lang w:val="en-US"/>
        </w:rPr>
        <w:t xml:space="preserve"> </w:t>
      </w:r>
      <w:sdt>
        <w:sdtPr>
          <w:rPr>
            <w:rStyle w:val="Style1"/>
          </w:rPr>
          <w:id w:val="1450276639"/>
          <w:placeholder>
            <w:docPart w:val="E7D352AD77134B018966342105F2CC2F"/>
          </w:placeholder>
          <w:showingPlcHdr/>
          <w:text/>
        </w:sdtPr>
        <w:sdtEndPr>
          <w:rPr>
            <w:rStyle w:val="DefaultParagraphFont"/>
            <w:rFonts w:cs="Arial"/>
            <w:b w:val="0"/>
            <w:sz w:val="20"/>
            <w:lang w:val="fr-CH"/>
          </w:rPr>
        </w:sdtEndPr>
        <w:sdtContent>
          <w:r w:rsidRPr="00534D6A">
            <w:rPr>
              <w:rStyle w:val="PlaceholderText"/>
              <w:b/>
              <w:sz w:val="20"/>
              <w:szCs w:val="20"/>
              <w:lang w:val="en-US"/>
            </w:rPr>
            <w:t>Surname</w:t>
          </w:r>
        </w:sdtContent>
      </w:sdt>
      <w:r w:rsidR="00A81A3E" w:rsidRPr="00534D6A">
        <w:rPr>
          <w:rFonts w:cs="Arial"/>
          <w:b/>
          <w:sz w:val="20"/>
          <w:lang w:val="en-US"/>
        </w:rPr>
        <w:tab/>
      </w:r>
      <w:r w:rsidR="00A81A3E" w:rsidRPr="00534D6A">
        <w:rPr>
          <w:rFonts w:cs="Arial"/>
          <w:b/>
          <w:sz w:val="20"/>
          <w:lang w:val="en-US"/>
        </w:rPr>
        <w:tab/>
      </w:r>
      <w:r w:rsidRPr="00534D6A">
        <w:rPr>
          <w:rFonts w:cs="Arial"/>
          <w:b/>
          <w:sz w:val="20"/>
          <w:lang w:val="en-US"/>
        </w:rPr>
        <w:t>Name</w:t>
      </w:r>
      <w:r w:rsidR="005B76B5" w:rsidRPr="00534D6A">
        <w:rPr>
          <w:rFonts w:cs="Arial"/>
          <w:b/>
          <w:sz w:val="20"/>
          <w:lang w:val="en-US"/>
        </w:rPr>
        <w:t xml:space="preserve">: </w:t>
      </w:r>
      <w:sdt>
        <w:sdtPr>
          <w:rPr>
            <w:rStyle w:val="Style2"/>
          </w:rPr>
          <w:id w:val="1560292285"/>
          <w:placeholder>
            <w:docPart w:val="CF2F70721EB0469EB674CD2AB5403D94"/>
          </w:placeholder>
          <w:showingPlcHdr/>
          <w:text/>
        </w:sdtPr>
        <w:sdtEndPr>
          <w:rPr>
            <w:rStyle w:val="DefaultParagraphFont"/>
            <w:rFonts w:cs="Arial"/>
            <w:b w:val="0"/>
            <w:sz w:val="20"/>
            <w:lang w:val="fr-CH"/>
          </w:rPr>
        </w:sdtEndPr>
        <w:sdtContent>
          <w:r w:rsidRPr="001424FB">
            <w:rPr>
              <w:rStyle w:val="PlaceholderText"/>
              <w:b/>
              <w:sz w:val="20"/>
              <w:szCs w:val="20"/>
              <w:lang w:val="en-US"/>
            </w:rPr>
            <w:t>Name</w:t>
          </w:r>
        </w:sdtContent>
      </w:sdt>
    </w:p>
    <w:p w:rsidR="00A81A3E" w:rsidRPr="002548D8" w:rsidRDefault="00A81A3E" w:rsidP="009D3D32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en-US"/>
        </w:rPr>
      </w:pPr>
    </w:p>
    <w:p w:rsidR="00A81A3E" w:rsidRPr="009D3D32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en-US"/>
        </w:rPr>
      </w:pPr>
      <w:r w:rsidRPr="002548D8">
        <w:rPr>
          <w:rFonts w:cs="Arial"/>
          <w:sz w:val="20"/>
          <w:lang w:val="en-US"/>
        </w:rPr>
        <w:t xml:space="preserve">Date </w:t>
      </w:r>
      <w:r w:rsidR="00401002" w:rsidRPr="002548D8">
        <w:rPr>
          <w:rFonts w:cs="Arial"/>
          <w:sz w:val="20"/>
          <w:lang w:val="en-US"/>
        </w:rPr>
        <w:t>of birth</w:t>
      </w:r>
      <w:r w:rsidRPr="002548D8">
        <w:rPr>
          <w:rFonts w:cs="Arial"/>
          <w:sz w:val="20"/>
          <w:lang w:val="en-US"/>
        </w:rPr>
        <w:t>:</w:t>
      </w:r>
      <w:r w:rsidR="005B76B5" w:rsidRPr="002548D8">
        <w:rPr>
          <w:rFonts w:cs="Arial"/>
          <w:sz w:val="20"/>
          <w:lang w:val="en-US"/>
        </w:rPr>
        <w:t xml:space="preserve"> </w:t>
      </w:r>
      <w:sdt>
        <w:sdtPr>
          <w:rPr>
            <w:rFonts w:cs="Arial"/>
            <w:sz w:val="20"/>
            <w:lang w:val="de-DE"/>
          </w:rPr>
          <w:id w:val="-1876605821"/>
          <w:placeholder>
            <w:docPart w:val="A6E6EE68E75D4A118AED91A97FB6614F"/>
          </w:placeholder>
          <w:showingPlcHdr/>
          <w:date>
            <w:dateFormat w:val="dd MMMM yyyy"/>
            <w:lid w:val="en-GB"/>
            <w:storeMappedDataAs w:val="dateTime"/>
            <w:calendar w:val="gregorian"/>
          </w:date>
        </w:sdtPr>
        <w:sdtEndPr/>
        <w:sdtContent>
          <w:r w:rsidR="009D3D32" w:rsidRPr="009D3D32">
            <w:rPr>
              <w:rStyle w:val="PlaceholderText"/>
              <w:sz w:val="20"/>
              <w:szCs w:val="20"/>
              <w:lang w:val="en-US"/>
            </w:rPr>
            <w:t>Click here to enter a date</w:t>
          </w:r>
        </w:sdtContent>
      </w:sdt>
    </w:p>
    <w:p w:rsidR="00357F46" w:rsidRPr="009D3D32" w:rsidRDefault="00357F46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u w:val="single"/>
          <w:shd w:val="clear" w:color="auto" w:fill="C0C0C0"/>
          <w:lang w:val="en-US"/>
        </w:rPr>
      </w:pPr>
    </w:p>
    <w:p w:rsidR="00A81A3E" w:rsidRPr="00534D6A" w:rsidRDefault="00401002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  <w:r w:rsidRPr="00534D6A">
        <w:rPr>
          <w:rFonts w:cs="Arial"/>
          <w:b/>
          <w:sz w:val="20"/>
          <w:lang w:val="en-US"/>
        </w:rPr>
        <w:t>University</w:t>
      </w:r>
      <w:r w:rsidR="00534D6A" w:rsidRPr="00534D6A">
        <w:rPr>
          <w:rFonts w:cs="Arial"/>
          <w:b/>
          <w:sz w:val="20"/>
          <w:lang w:val="en-US"/>
        </w:rPr>
        <w:t xml:space="preserve"> or </w:t>
      </w:r>
      <w:proofErr w:type="spellStart"/>
      <w:r w:rsidR="00534D6A" w:rsidRPr="00534D6A">
        <w:rPr>
          <w:rFonts w:cs="Arial"/>
          <w:b/>
          <w:sz w:val="20"/>
          <w:lang w:val="en-US"/>
        </w:rPr>
        <w:t>o</w:t>
      </w:r>
      <w:r w:rsidR="00A81A3E" w:rsidRPr="00534D6A">
        <w:rPr>
          <w:rFonts w:cs="Arial"/>
          <w:b/>
          <w:sz w:val="20"/>
          <w:lang w:val="en-US"/>
        </w:rPr>
        <w:t>rganisation</w:t>
      </w:r>
      <w:proofErr w:type="spellEnd"/>
    </w:p>
    <w:p w:rsidR="00A81A3E" w:rsidRPr="00534D6A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6"/>
          <w:szCs w:val="6"/>
          <w:lang w:val="en-US"/>
        </w:rPr>
      </w:pPr>
    </w:p>
    <w:p w:rsidR="005B76B5" w:rsidRPr="00534D6A" w:rsidRDefault="00401002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  <w:r w:rsidRPr="00534D6A">
        <w:rPr>
          <w:rFonts w:cs="Arial"/>
          <w:sz w:val="20"/>
          <w:lang w:val="en-US"/>
        </w:rPr>
        <w:t>Name</w:t>
      </w:r>
      <w:r w:rsidR="00A81A3E" w:rsidRPr="00534D6A">
        <w:rPr>
          <w:rFonts w:cs="Arial"/>
          <w:sz w:val="20"/>
          <w:lang w:val="en-US"/>
        </w:rPr>
        <w:t>:</w:t>
      </w:r>
      <w:r w:rsidR="005B76B5" w:rsidRPr="00534D6A">
        <w:rPr>
          <w:rFonts w:cs="Arial"/>
          <w:sz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-397279139"/>
          <w:placeholder>
            <w:docPart w:val="CD440CDEF974443C9600F7FA03A985AA"/>
          </w:placeholder>
          <w:showingPlcHdr/>
          <w:text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Na</w:t>
          </w:r>
          <w:r w:rsidR="009B3875">
            <w:rPr>
              <w:rStyle w:val="PlaceholderText"/>
              <w:sz w:val="20"/>
              <w:szCs w:val="20"/>
              <w:lang w:val="en-US"/>
            </w:rPr>
            <w:t>me of university or</w:t>
          </w:r>
          <w:r w:rsidR="00534D6A">
            <w:rPr>
              <w:rStyle w:val="PlaceholderText"/>
              <w:sz w:val="20"/>
              <w:szCs w:val="20"/>
              <w:lang w:val="en-US"/>
            </w:rPr>
            <w:t xml:space="preserve"> organisation</w:t>
          </w:r>
        </w:sdtContent>
      </w:sdt>
    </w:p>
    <w:p w:rsidR="005B76B5" w:rsidRPr="00534D6A" w:rsidRDefault="005B76B5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</w:p>
    <w:p w:rsidR="001268F7" w:rsidRPr="00534D6A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  <w:r w:rsidRPr="00534D6A">
        <w:rPr>
          <w:rFonts w:cs="Arial"/>
          <w:sz w:val="20"/>
          <w:lang w:val="en-US"/>
        </w:rPr>
        <w:t>Facult</w:t>
      </w:r>
      <w:r w:rsidR="00401002" w:rsidRPr="00534D6A">
        <w:rPr>
          <w:rFonts w:cs="Arial"/>
          <w:sz w:val="20"/>
          <w:lang w:val="en-US"/>
        </w:rPr>
        <w:t>y</w:t>
      </w:r>
      <w:r w:rsidRPr="00534D6A">
        <w:rPr>
          <w:rFonts w:cs="Arial"/>
          <w:sz w:val="20"/>
          <w:lang w:val="en-US"/>
        </w:rPr>
        <w:t xml:space="preserve">, </w:t>
      </w:r>
      <w:r w:rsidR="00401002" w:rsidRPr="00534D6A">
        <w:rPr>
          <w:rFonts w:cs="Arial"/>
          <w:sz w:val="20"/>
          <w:lang w:val="en-US"/>
        </w:rPr>
        <w:t>depart</w:t>
      </w:r>
      <w:r w:rsidRPr="00534D6A">
        <w:rPr>
          <w:rFonts w:cs="Arial"/>
          <w:sz w:val="20"/>
          <w:lang w:val="en-US"/>
        </w:rPr>
        <w:t>ment:</w:t>
      </w:r>
      <w:r w:rsidR="005B76B5" w:rsidRPr="00534D6A">
        <w:rPr>
          <w:rFonts w:cs="Arial"/>
          <w:sz w:val="20"/>
          <w:lang w:val="en-US"/>
        </w:rPr>
        <w:t xml:space="preserve"> </w:t>
      </w:r>
      <w:bookmarkStart w:id="0" w:name="OLE_LINK5"/>
      <w:bookmarkStart w:id="1" w:name="OLE_LINK6"/>
      <w:sdt>
        <w:sdtPr>
          <w:rPr>
            <w:rFonts w:cs="Arial"/>
            <w:sz w:val="20"/>
            <w:szCs w:val="20"/>
            <w:lang w:val="fr-CH"/>
          </w:rPr>
          <w:id w:val="1177998007"/>
          <w:placeholder>
            <w:docPart w:val="DAB47ACC9A4948AB83520FADEE23CBD8"/>
          </w:placeholder>
          <w:showingPlcHdr/>
          <w:text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If you are at a university, please give the name of your faculty or institute</w:t>
          </w:r>
        </w:sdtContent>
      </w:sdt>
    </w:p>
    <w:p w:rsidR="001268F7" w:rsidRPr="00534D6A" w:rsidRDefault="001268F7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lang w:val="en-US"/>
        </w:rPr>
      </w:pPr>
    </w:p>
    <w:p w:rsidR="00D60A4F" w:rsidRDefault="00357F46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en-US"/>
        </w:rPr>
      </w:pPr>
      <w:r w:rsidRPr="00534D6A">
        <w:rPr>
          <w:rFonts w:cs="Arial"/>
          <w:sz w:val="20"/>
          <w:lang w:val="en-US"/>
        </w:rPr>
        <w:t>Position:</w:t>
      </w:r>
      <w:r w:rsidR="00D60A4F" w:rsidRPr="00D60A4F">
        <w:rPr>
          <w:rFonts w:cs="Arial"/>
          <w:sz w:val="20"/>
          <w:szCs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-158544903"/>
          <w:placeholder>
            <w:docPart w:val="3925F57797284F108D9433B4981A1F54"/>
          </w:placeholder>
          <w:showingPlcHdr/>
          <w:text/>
        </w:sdtPr>
        <w:sdtEndPr/>
        <w:sdtContent>
          <w:r w:rsidR="00D60A4F">
            <w:rPr>
              <w:rStyle w:val="PlaceholderText"/>
              <w:sz w:val="20"/>
              <w:szCs w:val="20"/>
              <w:lang w:val="en-US"/>
            </w:rPr>
            <w:t>Student, professor or other</w:t>
          </w:r>
        </w:sdtContent>
      </w:sdt>
    </w:p>
    <w:bookmarkEnd w:id="0"/>
    <w:bookmarkEnd w:id="1"/>
    <w:p w:rsidR="00A81A3E" w:rsidRDefault="00A81A3E" w:rsidP="001268F7">
      <w:pPr>
        <w:tabs>
          <w:tab w:val="left" w:pos="3780"/>
        </w:tabs>
        <w:rPr>
          <w:rFonts w:cs="Arial"/>
          <w:sz w:val="20"/>
          <w:szCs w:val="20"/>
          <w:lang w:val="en-US"/>
        </w:rPr>
      </w:pPr>
    </w:p>
    <w:p w:rsidR="00534D6A" w:rsidRPr="00534D6A" w:rsidRDefault="00534D6A" w:rsidP="001268F7">
      <w:pPr>
        <w:tabs>
          <w:tab w:val="left" w:pos="3780"/>
        </w:tabs>
        <w:rPr>
          <w:rFonts w:cs="Arial"/>
          <w:sz w:val="20"/>
          <w:szCs w:val="20"/>
          <w:lang w:val="en-US"/>
        </w:rPr>
      </w:pPr>
    </w:p>
    <w:p w:rsidR="00A81A3E" w:rsidRPr="001424FB" w:rsidRDefault="00401002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en-US"/>
        </w:rPr>
      </w:pPr>
      <w:r w:rsidRPr="001424FB">
        <w:rPr>
          <w:rFonts w:cs="Arial"/>
          <w:b/>
          <w:sz w:val="20"/>
          <w:szCs w:val="20"/>
          <w:lang w:val="en-US"/>
        </w:rPr>
        <w:t>Contact details</w:t>
      </w:r>
    </w:p>
    <w:p w:rsidR="00A81A3E" w:rsidRPr="001424FB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b/>
          <w:sz w:val="20"/>
          <w:szCs w:val="20"/>
          <w:lang w:val="en-US"/>
        </w:rPr>
      </w:pPr>
    </w:p>
    <w:p w:rsidR="00370CDB" w:rsidRPr="00401002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en-US"/>
        </w:rPr>
      </w:pPr>
      <w:r w:rsidRPr="00401002">
        <w:rPr>
          <w:rFonts w:cs="Arial"/>
          <w:sz w:val="20"/>
          <w:szCs w:val="20"/>
          <w:lang w:val="en-US"/>
        </w:rPr>
        <w:t>Ad</w:t>
      </w:r>
      <w:r w:rsidR="00401002" w:rsidRPr="00401002">
        <w:rPr>
          <w:rFonts w:cs="Arial"/>
          <w:sz w:val="20"/>
          <w:szCs w:val="20"/>
          <w:lang w:val="en-US"/>
        </w:rPr>
        <w:t>dress</w:t>
      </w:r>
      <w:r w:rsidRPr="00401002">
        <w:rPr>
          <w:rFonts w:cs="Arial"/>
          <w:sz w:val="20"/>
          <w:szCs w:val="20"/>
          <w:lang w:val="en-US"/>
        </w:rPr>
        <w:t>:</w:t>
      </w:r>
      <w:r w:rsidR="001268F7" w:rsidRPr="00401002">
        <w:rPr>
          <w:rFonts w:cs="Arial"/>
          <w:sz w:val="20"/>
          <w:szCs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-967976131"/>
          <w:placeholder>
            <w:docPart w:val="432CFD5FB2834361BA4F82CC74D3B51C"/>
          </w:placeholder>
          <w:showingPlcHdr/>
          <w:text/>
        </w:sdtPr>
        <w:sdtEndPr/>
        <w:sdtContent>
          <w:r w:rsidR="00401002" w:rsidRPr="00401002">
            <w:rPr>
              <w:rStyle w:val="PlaceholderText"/>
              <w:sz w:val="20"/>
              <w:szCs w:val="20"/>
              <w:lang w:val="en-US"/>
            </w:rPr>
            <w:t>Address</w:t>
          </w:r>
        </w:sdtContent>
      </w:sdt>
    </w:p>
    <w:p w:rsidR="00370CDB" w:rsidRPr="00401002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en-US"/>
        </w:rPr>
      </w:pPr>
    </w:p>
    <w:p w:rsidR="00A81A3E" w:rsidRPr="00401002" w:rsidRDefault="00401002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en-US"/>
        </w:rPr>
      </w:pPr>
      <w:r w:rsidRPr="00401002">
        <w:rPr>
          <w:rFonts w:cs="Arial"/>
          <w:sz w:val="20"/>
          <w:szCs w:val="20"/>
          <w:lang w:val="en-US"/>
        </w:rPr>
        <w:t>Country</w:t>
      </w:r>
      <w:r w:rsidR="00A81A3E" w:rsidRPr="00401002">
        <w:rPr>
          <w:rFonts w:cs="Arial"/>
          <w:sz w:val="20"/>
          <w:szCs w:val="20"/>
          <w:lang w:val="en-US"/>
        </w:rPr>
        <w:t>:</w:t>
      </w:r>
      <w:r w:rsidR="001268F7" w:rsidRPr="00401002">
        <w:rPr>
          <w:rFonts w:cs="Arial"/>
          <w:sz w:val="20"/>
          <w:szCs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1862240482"/>
          <w:placeholder>
            <w:docPart w:val="F31A8CBC516B43A4AE5A9FD98CA198DF"/>
          </w:placeholder>
          <w:showingPlcHdr/>
          <w:text/>
        </w:sdtPr>
        <w:sdtEndPr/>
        <w:sdtContent>
          <w:r w:rsidRPr="00401002">
            <w:rPr>
              <w:rStyle w:val="PlaceholderText"/>
              <w:sz w:val="20"/>
              <w:szCs w:val="20"/>
              <w:lang w:val="en-US"/>
            </w:rPr>
            <w:t>Country</w:t>
          </w:r>
        </w:sdtContent>
      </w:sdt>
    </w:p>
    <w:p w:rsidR="00A81A3E" w:rsidRPr="00401002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en-US"/>
        </w:rPr>
      </w:pPr>
    </w:p>
    <w:p w:rsidR="00370CDB" w:rsidRPr="00401002" w:rsidRDefault="00401002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en-US"/>
        </w:rPr>
      </w:pPr>
      <w:r w:rsidRPr="00401002">
        <w:rPr>
          <w:rFonts w:cs="Arial"/>
          <w:sz w:val="20"/>
          <w:szCs w:val="20"/>
          <w:lang w:val="en-US"/>
        </w:rPr>
        <w:t>Tele</w:t>
      </w:r>
      <w:r w:rsidR="00A81A3E" w:rsidRPr="00401002">
        <w:rPr>
          <w:rFonts w:cs="Arial"/>
          <w:sz w:val="20"/>
          <w:szCs w:val="20"/>
          <w:lang w:val="en-US"/>
        </w:rPr>
        <w:t>phone:</w:t>
      </w:r>
      <w:r w:rsidR="001268F7" w:rsidRPr="00401002">
        <w:rPr>
          <w:rFonts w:cs="Arial"/>
          <w:sz w:val="20"/>
          <w:szCs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401030082"/>
          <w:placeholder>
            <w:docPart w:val="FF91D779D1B14FFCAEBEF3AAC630351C"/>
          </w:placeholder>
          <w:showingPlcHdr/>
          <w:text/>
        </w:sdtPr>
        <w:sdtEndPr/>
        <w:sdtContent>
          <w:r>
            <w:rPr>
              <w:rStyle w:val="PlaceholderText"/>
              <w:sz w:val="20"/>
              <w:szCs w:val="20"/>
              <w:lang w:val="en-US"/>
            </w:rPr>
            <w:t>Te</w:t>
          </w:r>
          <w:r w:rsidR="001268F7" w:rsidRPr="00401002">
            <w:rPr>
              <w:rStyle w:val="PlaceholderText"/>
              <w:sz w:val="20"/>
              <w:szCs w:val="20"/>
              <w:lang w:val="en-US"/>
            </w:rPr>
            <w:t>l</w:t>
          </w:r>
          <w:r>
            <w:rPr>
              <w:rStyle w:val="PlaceholderText"/>
              <w:sz w:val="20"/>
              <w:szCs w:val="20"/>
              <w:lang w:val="en-US"/>
            </w:rPr>
            <w:t>e</w:t>
          </w:r>
          <w:r w:rsidR="001268F7" w:rsidRPr="00401002">
            <w:rPr>
              <w:rStyle w:val="PlaceholderText"/>
              <w:sz w:val="20"/>
              <w:szCs w:val="20"/>
              <w:lang w:val="en-US"/>
            </w:rPr>
            <w:t>phone</w:t>
          </w:r>
        </w:sdtContent>
      </w:sdt>
    </w:p>
    <w:p w:rsidR="00370CDB" w:rsidRPr="00401002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en-US"/>
        </w:rPr>
      </w:pPr>
    </w:p>
    <w:p w:rsidR="00A81A3E" w:rsidRPr="00401002" w:rsidRDefault="00370CDB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szCs w:val="20"/>
          <w:lang w:val="en-US"/>
        </w:rPr>
      </w:pPr>
      <w:r w:rsidRPr="00401002">
        <w:rPr>
          <w:rFonts w:cs="Arial"/>
          <w:sz w:val="20"/>
          <w:szCs w:val="20"/>
          <w:lang w:val="en-US"/>
        </w:rPr>
        <w:t>E</w:t>
      </w:r>
      <w:r w:rsidR="00A81A3E" w:rsidRPr="00401002">
        <w:rPr>
          <w:rFonts w:cs="Arial"/>
          <w:sz w:val="20"/>
          <w:szCs w:val="20"/>
          <w:lang w:val="en-US"/>
        </w:rPr>
        <w:t>mail:</w:t>
      </w:r>
      <w:r w:rsidR="001268F7" w:rsidRPr="00401002">
        <w:rPr>
          <w:rFonts w:cs="Arial"/>
          <w:sz w:val="20"/>
          <w:szCs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64851376"/>
          <w:placeholder>
            <w:docPart w:val="900901D10F7745DDA2FFBD7B05A1DA1B"/>
          </w:placeholder>
          <w:showingPlcHdr/>
          <w:text/>
        </w:sdtPr>
        <w:sdtEndPr/>
        <w:sdtContent>
          <w:r w:rsidR="00401002" w:rsidRPr="00401002">
            <w:rPr>
              <w:rStyle w:val="PlaceholderText"/>
              <w:sz w:val="20"/>
              <w:szCs w:val="20"/>
              <w:lang w:val="en-US"/>
            </w:rPr>
            <w:t>E</w:t>
          </w:r>
          <w:r w:rsidR="001268F7" w:rsidRPr="00401002">
            <w:rPr>
              <w:rStyle w:val="PlaceholderText"/>
              <w:sz w:val="20"/>
              <w:szCs w:val="20"/>
              <w:lang w:val="en-US"/>
            </w:rPr>
            <w:t>mail</w:t>
          </w:r>
        </w:sdtContent>
      </w:sdt>
    </w:p>
    <w:p w:rsidR="00A81A3E" w:rsidRPr="00401002" w:rsidRDefault="00A81A3E" w:rsidP="00A81A3E">
      <w:pPr>
        <w:tabs>
          <w:tab w:val="left" w:pos="1448"/>
          <w:tab w:val="left" w:pos="4887"/>
          <w:tab w:val="left" w:pos="6335"/>
        </w:tabs>
        <w:rPr>
          <w:rFonts w:cs="Arial"/>
          <w:sz w:val="20"/>
          <w:lang w:val="en-US"/>
        </w:rPr>
      </w:pPr>
    </w:p>
    <w:p w:rsidR="00A81A3E" w:rsidRPr="00401002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sz w:val="20"/>
          <w:lang w:val="en-US"/>
        </w:rPr>
      </w:pPr>
    </w:p>
    <w:p w:rsidR="00A81A3E" w:rsidRPr="00401002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b/>
          <w:sz w:val="20"/>
          <w:szCs w:val="20"/>
          <w:lang w:val="en-US"/>
        </w:rPr>
      </w:pPr>
      <w:r w:rsidRPr="00401002">
        <w:rPr>
          <w:rFonts w:cs="Arial"/>
          <w:b/>
          <w:sz w:val="20"/>
          <w:szCs w:val="20"/>
          <w:lang w:val="en-US"/>
        </w:rPr>
        <w:t>Re</w:t>
      </w:r>
      <w:r w:rsidR="00401002" w:rsidRPr="00401002">
        <w:rPr>
          <w:rFonts w:cs="Arial"/>
          <w:b/>
          <w:sz w:val="20"/>
          <w:szCs w:val="20"/>
          <w:lang w:val="en-US"/>
        </w:rPr>
        <w:t>search</w:t>
      </w:r>
    </w:p>
    <w:p w:rsidR="00A81A3E" w:rsidRPr="00401002" w:rsidRDefault="00A81A3E" w:rsidP="00A81A3E">
      <w:pPr>
        <w:tabs>
          <w:tab w:val="left" w:pos="1448"/>
          <w:tab w:val="left" w:pos="3801"/>
          <w:tab w:val="left" w:pos="4163"/>
          <w:tab w:val="left" w:pos="6335"/>
        </w:tabs>
        <w:rPr>
          <w:rFonts w:cs="Arial"/>
          <w:sz w:val="20"/>
          <w:szCs w:val="20"/>
          <w:lang w:val="en-US"/>
        </w:rPr>
      </w:pPr>
    </w:p>
    <w:p w:rsidR="00A81A3E" w:rsidRPr="00401002" w:rsidRDefault="00401002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shd w:val="clear" w:color="auto" w:fill="C0C0C0"/>
          <w:lang w:val="en-US"/>
        </w:rPr>
      </w:pPr>
      <w:r w:rsidRPr="00401002">
        <w:rPr>
          <w:rFonts w:cs="Arial"/>
          <w:sz w:val="20"/>
          <w:szCs w:val="20"/>
          <w:lang w:val="en-US"/>
        </w:rPr>
        <w:t>Research title</w:t>
      </w:r>
      <w:r w:rsidR="00A81A3E" w:rsidRPr="00401002">
        <w:rPr>
          <w:rFonts w:cs="Arial"/>
          <w:sz w:val="20"/>
          <w:szCs w:val="20"/>
          <w:lang w:val="en-US"/>
        </w:rPr>
        <w:t xml:space="preserve">: </w:t>
      </w:r>
      <w:sdt>
        <w:sdtPr>
          <w:rPr>
            <w:rFonts w:cs="Arial"/>
            <w:sz w:val="20"/>
            <w:szCs w:val="20"/>
            <w:lang w:val="fr-CH"/>
          </w:rPr>
          <w:id w:val="-1293056623"/>
          <w:placeholder>
            <w:docPart w:val="96C303D5EFDF402A86966104F99EC0CC"/>
          </w:placeholder>
          <w:showingPlcHdr/>
          <w:text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Title of your research project</w:t>
          </w:r>
        </w:sdtContent>
      </w:sdt>
    </w:p>
    <w:p w:rsidR="00A81A3E" w:rsidRPr="00401002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en-US"/>
        </w:rPr>
      </w:pPr>
    </w:p>
    <w:p w:rsidR="00A81A3E" w:rsidRPr="00401002" w:rsidRDefault="00A81A3E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  <w:lang w:val="en-US"/>
        </w:rPr>
      </w:pPr>
    </w:p>
    <w:p w:rsidR="001268F7" w:rsidRPr="001424FB" w:rsidRDefault="00401002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US"/>
        </w:rPr>
      </w:pPr>
      <w:r w:rsidRPr="001424FB">
        <w:rPr>
          <w:rFonts w:cs="Arial"/>
          <w:sz w:val="20"/>
          <w:lang w:val="en-US"/>
        </w:rPr>
        <w:t>Research aims</w:t>
      </w:r>
      <w:r w:rsidR="00A81A3E" w:rsidRPr="001424FB">
        <w:rPr>
          <w:rFonts w:cs="Arial"/>
          <w:sz w:val="20"/>
          <w:lang w:val="en-US"/>
        </w:rPr>
        <w:t xml:space="preserve">: </w:t>
      </w:r>
    </w:p>
    <w:p w:rsidR="001268F7" w:rsidRPr="00534D6A" w:rsidRDefault="003240EA" w:rsidP="001268F7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lang w:val="en-US"/>
        </w:rPr>
      </w:pPr>
      <w:sdt>
        <w:sdtPr>
          <w:rPr>
            <w:rFonts w:cs="Arial"/>
            <w:sz w:val="20"/>
            <w:szCs w:val="20"/>
            <w:lang w:val="fr-CH"/>
          </w:rPr>
          <w:id w:val="822477396"/>
          <w:placeholder>
            <w:docPart w:val="643A13EE1752447DACE530BB05B7A8A1"/>
          </w:placeholder>
          <w:showingPlcHdr/>
          <w:text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Please give a brief description (a few lines) of the aims of your work</w:t>
          </w:r>
        </w:sdtContent>
      </w:sdt>
    </w:p>
    <w:p w:rsidR="00A81A3E" w:rsidRPr="00534D6A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A81A3E" w:rsidRPr="00534D6A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CF73CD" w:rsidRPr="00534D6A" w:rsidRDefault="00CF73CD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A81A3E" w:rsidRPr="00534D6A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A81A3E" w:rsidRPr="00534D6A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A81A3E" w:rsidRPr="00534D6A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A81A3E" w:rsidRPr="00534D6A" w:rsidRDefault="00A81A3E" w:rsidP="001268F7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A81A3E" w:rsidRPr="00534D6A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1268F7" w:rsidRPr="00534D6A" w:rsidRDefault="001268F7">
      <w:pPr>
        <w:spacing w:after="200" w:line="276" w:lineRule="auto"/>
        <w:rPr>
          <w:rFonts w:cs="Arial"/>
          <w:sz w:val="20"/>
          <w:lang w:val="en-US"/>
        </w:rPr>
      </w:pPr>
      <w:r w:rsidRPr="00534D6A">
        <w:rPr>
          <w:rFonts w:cs="Arial"/>
          <w:sz w:val="20"/>
          <w:lang w:val="en-US"/>
        </w:rPr>
        <w:br w:type="page"/>
      </w:r>
    </w:p>
    <w:p w:rsidR="002548D8" w:rsidRPr="00534D6A" w:rsidRDefault="00401002" w:rsidP="002548D8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en-US"/>
        </w:rPr>
      </w:pPr>
      <w:r w:rsidRPr="00534D6A">
        <w:rPr>
          <w:rFonts w:asciiTheme="minorHAnsi" w:hAnsiTheme="minorHAnsi" w:cstheme="minorHAnsi"/>
          <w:sz w:val="20"/>
          <w:lang w:val="en-US"/>
        </w:rPr>
        <w:lastRenderedPageBreak/>
        <w:t>Topic</w:t>
      </w:r>
      <w:r w:rsidR="00A81A3E" w:rsidRPr="00534D6A">
        <w:rPr>
          <w:rFonts w:asciiTheme="minorHAnsi" w:hAnsiTheme="minorHAnsi" w:cstheme="minorHAnsi"/>
          <w:sz w:val="20"/>
          <w:lang w:val="en-US"/>
        </w:rPr>
        <w:t>(s):</w:t>
      </w:r>
      <w:r w:rsidR="00A81A3E" w:rsidRPr="00534D6A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491323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534D6A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534D6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534D6A">
        <w:rPr>
          <w:rFonts w:asciiTheme="minorHAnsi" w:hAnsiTheme="minorHAnsi" w:cstheme="minorHAnsi"/>
          <w:sz w:val="20"/>
          <w:lang w:val="en-US"/>
        </w:rPr>
        <w:t>Economics</w:t>
      </w:r>
      <w:r w:rsidR="00A81A3E" w:rsidRPr="00534D6A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2130356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534D6A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Pr="00534D6A">
        <w:rPr>
          <w:rFonts w:asciiTheme="minorHAnsi" w:hAnsiTheme="minorHAnsi" w:cstheme="minorHAnsi"/>
          <w:sz w:val="20"/>
          <w:lang w:val="en-US"/>
        </w:rPr>
        <w:t xml:space="preserve"> History</w:t>
      </w:r>
      <w:r w:rsidR="00A81A3E" w:rsidRPr="00534D6A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2119557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534D6A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534D6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534D6A">
        <w:rPr>
          <w:rFonts w:asciiTheme="minorHAnsi" w:hAnsiTheme="minorHAnsi" w:cstheme="minorHAnsi"/>
          <w:sz w:val="20"/>
          <w:lang w:val="en-US"/>
        </w:rPr>
        <w:t>Law</w:t>
      </w:r>
    </w:p>
    <w:p w:rsidR="00AB4E24" w:rsidRDefault="00A508CF" w:rsidP="002548D8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en-US"/>
        </w:rPr>
      </w:pPr>
      <w:r w:rsidRPr="00534D6A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94328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002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401002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81A3E" w:rsidRPr="00401002">
        <w:rPr>
          <w:rFonts w:asciiTheme="minorHAnsi" w:hAnsiTheme="minorHAnsi" w:cstheme="minorHAnsi"/>
          <w:sz w:val="20"/>
          <w:lang w:val="en-US"/>
        </w:rPr>
        <w:t>Management</w:t>
      </w:r>
      <w:r w:rsidR="00A81A3E" w:rsidRPr="00401002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715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002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401002">
        <w:rPr>
          <w:rFonts w:asciiTheme="minorHAnsi" w:hAnsiTheme="minorHAnsi" w:cstheme="minorHAnsi"/>
          <w:sz w:val="20"/>
          <w:lang w:val="en-US"/>
        </w:rPr>
        <w:t xml:space="preserve"> </w:t>
      </w:r>
      <w:proofErr w:type="gramStart"/>
      <w:r w:rsidR="00A81A3E" w:rsidRPr="00401002">
        <w:rPr>
          <w:rFonts w:asciiTheme="minorHAnsi" w:hAnsiTheme="minorHAnsi" w:cstheme="minorHAnsi"/>
          <w:sz w:val="20"/>
          <w:lang w:val="en-US"/>
        </w:rPr>
        <w:t>Marketing</w:t>
      </w:r>
      <w:proofErr w:type="gramEnd"/>
      <w:r w:rsidR="00A81A3E" w:rsidRPr="00401002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en-US"/>
          </w:rPr>
          <w:id w:val="70866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48D8" w:rsidRPr="002548D8">
            <w:rPr>
              <w:rFonts w:ascii="MS Gothic" w:eastAsia="MS Gothic" w:hAnsi="MS Gothic" w:cstheme="minorHAnsi" w:hint="eastAsia"/>
              <w:sz w:val="20"/>
              <w:lang w:val="en-US"/>
            </w:rPr>
            <w:t>☐</w:t>
          </w:r>
        </w:sdtContent>
      </w:sdt>
      <w:r w:rsidR="00A81A3E" w:rsidRPr="00401002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34D6A">
        <w:rPr>
          <w:rFonts w:asciiTheme="minorHAnsi" w:hAnsiTheme="minorHAnsi" w:cstheme="minorHAnsi"/>
          <w:sz w:val="20"/>
          <w:lang w:val="en-US"/>
        </w:rPr>
        <w:t>Political s</w:t>
      </w:r>
      <w:r w:rsidR="00401002" w:rsidRPr="00401002">
        <w:rPr>
          <w:rFonts w:asciiTheme="minorHAnsi" w:hAnsiTheme="minorHAnsi" w:cstheme="minorHAnsi"/>
          <w:sz w:val="20"/>
          <w:lang w:val="en-US"/>
        </w:rPr>
        <w:t>ciences</w:t>
      </w:r>
      <w:r w:rsidR="002548D8">
        <w:rPr>
          <w:rFonts w:asciiTheme="minorHAnsi" w:hAnsiTheme="minorHAnsi" w:cstheme="minorHAnsi"/>
          <w:sz w:val="20"/>
          <w:lang w:val="en-US"/>
        </w:rPr>
        <w:tab/>
      </w:r>
      <w:r w:rsidR="002548D8">
        <w:rPr>
          <w:rFonts w:asciiTheme="minorHAnsi" w:hAnsiTheme="minorHAnsi" w:cstheme="minorHAnsi"/>
          <w:sz w:val="20"/>
          <w:lang w:val="en-US"/>
        </w:rPr>
        <w:tab/>
      </w:r>
      <w:r w:rsidR="002548D8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47089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002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401002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1002" w:rsidRPr="00401002">
        <w:rPr>
          <w:rFonts w:asciiTheme="minorHAnsi" w:hAnsiTheme="minorHAnsi" w:cstheme="minorHAnsi"/>
          <w:sz w:val="20"/>
          <w:lang w:val="en-US"/>
        </w:rPr>
        <w:t>Sociology</w:t>
      </w:r>
      <w:r w:rsidR="00A81A3E" w:rsidRPr="00401002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242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01002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401002">
        <w:rPr>
          <w:rFonts w:asciiTheme="minorHAnsi" w:hAnsiTheme="minorHAnsi" w:cstheme="minorHAnsi"/>
          <w:sz w:val="20"/>
          <w:lang w:val="en-US"/>
        </w:rPr>
        <w:t xml:space="preserve"> M</w:t>
      </w:r>
      <w:r w:rsidR="00401002" w:rsidRPr="00401002">
        <w:rPr>
          <w:rFonts w:asciiTheme="minorHAnsi" w:hAnsiTheme="minorHAnsi" w:cstheme="minorHAnsi"/>
          <w:sz w:val="20"/>
          <w:lang w:val="en-US"/>
        </w:rPr>
        <w:t>edia</w:t>
      </w:r>
      <w:r w:rsidR="00534D6A">
        <w:rPr>
          <w:rFonts w:asciiTheme="minorHAnsi" w:hAnsiTheme="minorHAnsi" w:cstheme="minorHAnsi"/>
          <w:sz w:val="20"/>
          <w:lang w:val="en-US"/>
        </w:rPr>
        <w:t xml:space="preserve"> and c</w:t>
      </w:r>
      <w:r w:rsidR="00A81A3E" w:rsidRPr="00401002">
        <w:rPr>
          <w:rFonts w:asciiTheme="minorHAnsi" w:hAnsiTheme="minorHAnsi" w:cstheme="minorHAnsi"/>
          <w:sz w:val="20"/>
          <w:lang w:val="en-US"/>
        </w:rPr>
        <w:t>ommunication</w:t>
      </w:r>
      <w:r w:rsidR="002548D8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081713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401002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401002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1002" w:rsidRPr="00401002">
        <w:rPr>
          <w:rFonts w:asciiTheme="minorHAnsi" w:hAnsiTheme="minorHAnsi" w:cstheme="minorHAnsi"/>
          <w:sz w:val="20"/>
          <w:lang w:val="en-US"/>
        </w:rPr>
        <w:t>Other</w:t>
      </w:r>
      <w:r w:rsidR="00A81A3E" w:rsidRPr="00401002">
        <w:rPr>
          <w:rFonts w:asciiTheme="minorHAnsi" w:hAnsiTheme="minorHAnsi" w:cstheme="minorHAnsi"/>
          <w:sz w:val="20"/>
          <w:lang w:val="en-US"/>
        </w:rPr>
        <w:t>:</w:t>
      </w:r>
      <w:r w:rsidR="00F7338E" w:rsidRPr="00401002">
        <w:rPr>
          <w:rFonts w:asciiTheme="minorHAnsi" w:hAnsiTheme="minorHAnsi" w:cstheme="minorHAnsi"/>
          <w:sz w:val="20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0"/>
            <w:lang w:val="fr-CH"/>
          </w:rPr>
          <w:id w:val="257489125"/>
          <w:placeholder>
            <w:docPart w:val="679E26BB604048B5AD739976E5C0AB05"/>
          </w:placeholder>
          <w:showingPlcHdr/>
          <w:text/>
        </w:sdtPr>
        <w:sdtEndPr/>
        <w:sdtContent>
          <w:r w:rsidR="00401002" w:rsidRPr="00401002">
            <w:rPr>
              <w:rStyle w:val="PlaceholderText"/>
              <w:rFonts w:asciiTheme="minorHAnsi" w:hAnsiTheme="minorHAnsi" w:cstheme="minorHAnsi"/>
              <w:sz w:val="20"/>
              <w:szCs w:val="20"/>
              <w:lang w:val="en-US"/>
            </w:rPr>
            <w:t>Please specify</w:t>
          </w:r>
        </w:sdtContent>
      </w:sdt>
    </w:p>
    <w:p w:rsidR="002548D8" w:rsidRPr="00401002" w:rsidRDefault="002548D8" w:rsidP="002548D8">
      <w:pPr>
        <w:tabs>
          <w:tab w:val="left" w:pos="1701"/>
          <w:tab w:val="left" w:pos="4253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en-US"/>
        </w:rPr>
      </w:pPr>
    </w:p>
    <w:p w:rsidR="00A81A3E" w:rsidRPr="00645A26" w:rsidRDefault="00A81A3E" w:rsidP="00A81A3E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en-US"/>
        </w:rPr>
      </w:pPr>
      <w:r w:rsidRPr="00645A26">
        <w:rPr>
          <w:rFonts w:asciiTheme="minorHAnsi" w:hAnsiTheme="minorHAnsi" w:cstheme="minorHAnsi"/>
          <w:sz w:val="20"/>
          <w:lang w:val="en-US"/>
        </w:rPr>
        <w:t xml:space="preserve">Type </w:t>
      </w:r>
      <w:r w:rsidR="00401002" w:rsidRPr="00645A26">
        <w:rPr>
          <w:rFonts w:asciiTheme="minorHAnsi" w:hAnsiTheme="minorHAnsi" w:cstheme="minorHAnsi"/>
          <w:sz w:val="20"/>
          <w:lang w:val="en-US"/>
        </w:rPr>
        <w:t>of research</w:t>
      </w:r>
      <w:r w:rsidR="00645A26" w:rsidRPr="00645A26">
        <w:rPr>
          <w:rFonts w:asciiTheme="minorHAnsi" w:hAnsiTheme="minorHAnsi" w:cstheme="minorHAnsi"/>
          <w:sz w:val="20"/>
          <w:lang w:val="en-US"/>
        </w:rPr>
        <w:t>:</w:t>
      </w:r>
    </w:p>
    <w:p w:rsidR="00645A26" w:rsidRDefault="00A81A3E" w:rsidP="002548D8">
      <w:pPr>
        <w:tabs>
          <w:tab w:val="left" w:pos="1701"/>
          <w:tab w:val="left" w:pos="2172"/>
          <w:tab w:val="left" w:pos="4253"/>
          <w:tab w:val="left" w:pos="6335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en-US"/>
        </w:rPr>
      </w:pPr>
      <w:r w:rsidRPr="00645A26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42978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645A26">
            <w:rPr>
              <w:rFonts w:ascii="MS Gothic" w:eastAsia="MS Gothic" w:hAnsi="MS Gothic" w:cstheme="minorHAnsi" w:hint="eastAsia"/>
              <w:sz w:val="20"/>
              <w:lang w:val="en-US"/>
            </w:rPr>
            <w:t>☐</w:t>
          </w:r>
        </w:sdtContent>
      </w:sdt>
      <w:r w:rsidR="00370CDB" w:rsidRPr="00645A26">
        <w:rPr>
          <w:rFonts w:asciiTheme="minorHAnsi" w:hAnsiTheme="minorHAnsi" w:cstheme="minorHAnsi"/>
          <w:sz w:val="20"/>
          <w:lang w:val="en-US"/>
        </w:rPr>
        <w:t xml:space="preserve"> </w:t>
      </w:r>
      <w:r w:rsidR="00401002" w:rsidRPr="00645A26">
        <w:rPr>
          <w:rFonts w:asciiTheme="minorHAnsi" w:hAnsiTheme="minorHAnsi" w:cstheme="minorHAnsi"/>
          <w:sz w:val="20"/>
          <w:lang w:val="en-US"/>
        </w:rPr>
        <w:t>Masters, MBA</w:t>
      </w:r>
      <w:r w:rsidR="00370CDB" w:rsidRPr="00645A26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352788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645A26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370CDB" w:rsidRPr="00645A26">
        <w:rPr>
          <w:rFonts w:asciiTheme="minorHAnsi" w:hAnsiTheme="minorHAnsi" w:cstheme="minorHAnsi"/>
          <w:sz w:val="20"/>
          <w:lang w:val="en-US"/>
        </w:rPr>
        <w:t xml:space="preserve"> </w:t>
      </w:r>
      <w:r w:rsidR="00401002" w:rsidRPr="00645A26">
        <w:rPr>
          <w:rFonts w:asciiTheme="minorHAnsi" w:hAnsiTheme="minorHAnsi" w:cstheme="minorHAnsi"/>
          <w:sz w:val="20"/>
          <w:lang w:val="en-US"/>
        </w:rPr>
        <w:t>Doctoral (P</w:t>
      </w:r>
      <w:r w:rsidR="00534D6A">
        <w:rPr>
          <w:rFonts w:asciiTheme="minorHAnsi" w:hAnsiTheme="minorHAnsi" w:cstheme="minorHAnsi"/>
          <w:sz w:val="20"/>
          <w:lang w:val="en-US"/>
        </w:rPr>
        <w:t>h</w:t>
      </w:r>
      <w:r w:rsidR="00401002" w:rsidRPr="00645A26">
        <w:rPr>
          <w:rFonts w:asciiTheme="minorHAnsi" w:hAnsiTheme="minorHAnsi" w:cstheme="minorHAnsi"/>
          <w:sz w:val="20"/>
          <w:lang w:val="en-US"/>
        </w:rPr>
        <w:t>D)</w:t>
      </w:r>
      <w:r w:rsidRPr="00645A26">
        <w:rPr>
          <w:rFonts w:asciiTheme="minorHAnsi" w:hAnsiTheme="minorHAnsi" w:cstheme="minorHAnsi"/>
          <w:sz w:val="20"/>
          <w:lang w:val="en-US"/>
        </w:rPr>
        <w:t xml:space="preserve"> </w:t>
      </w:r>
      <w:r w:rsidRPr="00645A26">
        <w:rPr>
          <w:rFonts w:asciiTheme="minorHAnsi" w:hAnsiTheme="minorHAnsi" w:cstheme="minorHAnsi"/>
          <w:sz w:val="20"/>
          <w:lang w:val="en-US"/>
        </w:rPr>
        <w:tab/>
      </w:r>
      <w:r w:rsidR="00370CDB" w:rsidRPr="00645A26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80620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645A26">
            <w:rPr>
              <w:rFonts w:ascii="MS Gothic" w:eastAsia="MS Gothic" w:hAnsi="MS Gothic" w:cstheme="minorHAnsi" w:hint="eastAsia"/>
              <w:sz w:val="20"/>
              <w:lang w:val="en-US"/>
            </w:rPr>
            <w:t>☐</w:t>
          </w:r>
        </w:sdtContent>
      </w:sdt>
      <w:r w:rsidRPr="00645A26">
        <w:rPr>
          <w:rFonts w:asciiTheme="minorHAnsi" w:hAnsiTheme="minorHAnsi" w:cstheme="minorHAnsi"/>
          <w:sz w:val="20"/>
          <w:lang w:val="en-US"/>
        </w:rPr>
        <w:t xml:space="preserve"> </w:t>
      </w:r>
      <w:r w:rsidR="00401002" w:rsidRPr="00645A26">
        <w:rPr>
          <w:rFonts w:asciiTheme="minorHAnsi" w:hAnsiTheme="minorHAnsi" w:cstheme="minorHAnsi"/>
          <w:sz w:val="20"/>
          <w:lang w:val="en-US"/>
        </w:rPr>
        <w:t>Postdoctoral</w:t>
      </w:r>
      <w:r w:rsidRPr="00645A26">
        <w:rPr>
          <w:rFonts w:asciiTheme="minorHAnsi" w:hAnsiTheme="minorHAnsi" w:cstheme="minorHAnsi"/>
          <w:sz w:val="20"/>
          <w:lang w:val="en-US"/>
        </w:rPr>
        <w:tab/>
      </w:r>
      <w:r w:rsidR="002548D8">
        <w:rPr>
          <w:rFonts w:asciiTheme="minorHAnsi" w:hAnsiTheme="minorHAnsi" w:cstheme="minorHAnsi"/>
          <w:sz w:val="20"/>
          <w:lang w:val="en-US"/>
        </w:rPr>
        <w:tab/>
      </w:r>
    </w:p>
    <w:p w:rsidR="00645A26" w:rsidRPr="00645A26" w:rsidRDefault="00645A26" w:rsidP="002548D8">
      <w:pPr>
        <w:tabs>
          <w:tab w:val="left" w:pos="1701"/>
          <w:tab w:val="left" w:pos="2172"/>
          <w:tab w:val="left" w:pos="4253"/>
          <w:tab w:val="left" w:pos="6335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en-US"/>
        </w:rPr>
      </w:pPr>
      <w:r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31769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645A26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645A26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645A26">
        <w:rPr>
          <w:rFonts w:asciiTheme="minorHAnsi" w:hAnsiTheme="minorHAnsi" w:cstheme="minorHAnsi"/>
          <w:sz w:val="20"/>
          <w:lang w:val="en-US"/>
        </w:rPr>
        <w:t>Consultancy project</w:t>
      </w:r>
      <w:r w:rsidR="00370CDB" w:rsidRPr="00645A26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829943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645A26">
            <w:rPr>
              <w:rFonts w:ascii="MS Gothic" w:eastAsia="MS Gothic" w:hAnsi="MS Gothic" w:cstheme="minorHAnsi" w:hint="eastAsia"/>
              <w:sz w:val="20"/>
              <w:lang w:val="en-US"/>
            </w:rPr>
            <w:t>☐</w:t>
          </w:r>
        </w:sdtContent>
      </w:sdt>
      <w:r w:rsidR="00370CDB" w:rsidRPr="00645A26">
        <w:rPr>
          <w:rFonts w:asciiTheme="minorHAnsi" w:hAnsiTheme="minorHAnsi" w:cstheme="minorHAnsi"/>
          <w:sz w:val="20"/>
          <w:lang w:val="en-US"/>
        </w:rPr>
        <w:t xml:space="preserve"> </w:t>
      </w:r>
      <w:r w:rsidRPr="00645A26">
        <w:rPr>
          <w:rFonts w:asciiTheme="minorHAnsi" w:hAnsiTheme="minorHAnsi" w:cstheme="minorHAnsi"/>
          <w:sz w:val="20"/>
          <w:lang w:val="en-US"/>
        </w:rPr>
        <w:t>Personal research</w:t>
      </w:r>
      <w:r>
        <w:rPr>
          <w:rFonts w:asciiTheme="minorHAnsi" w:hAnsiTheme="minorHAnsi" w:cstheme="minorHAnsi"/>
          <w:sz w:val="20"/>
          <w:lang w:val="en-US"/>
        </w:rPr>
        <w:tab/>
      </w:r>
      <w:r w:rsidR="00370CDB" w:rsidRPr="00645A26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2537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0CDB" w:rsidRPr="00645A26">
            <w:rPr>
              <w:rFonts w:ascii="MS Gothic" w:eastAsia="MS Gothic" w:hAnsi="MS Gothic" w:cstheme="minorHAnsi" w:hint="eastAsia"/>
              <w:sz w:val="20"/>
              <w:lang w:val="en-US"/>
            </w:rPr>
            <w:t>☐</w:t>
          </w:r>
        </w:sdtContent>
      </w:sdt>
      <w:r w:rsidRPr="00645A26">
        <w:rPr>
          <w:rFonts w:asciiTheme="minorHAnsi" w:hAnsiTheme="minorHAnsi" w:cstheme="minorHAnsi"/>
          <w:sz w:val="20"/>
          <w:lang w:val="en-US"/>
        </w:rPr>
        <w:t xml:space="preserve"> Other</w:t>
      </w:r>
      <w:r>
        <w:rPr>
          <w:rFonts w:asciiTheme="minorHAnsi" w:hAnsiTheme="minorHAnsi" w:cstheme="minorHAnsi"/>
          <w:sz w:val="20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0"/>
            <w:lang w:val="en-US"/>
          </w:rPr>
          <w:id w:val="-290986101"/>
          <w:showingPlcHdr/>
          <w:text/>
        </w:sdtPr>
        <w:sdtEndPr/>
        <w:sdtContent>
          <w:r w:rsidRPr="00645A26">
            <w:rPr>
              <w:rStyle w:val="PlaceholderText"/>
              <w:sz w:val="20"/>
              <w:szCs w:val="20"/>
            </w:rPr>
            <w:t>Please specify</w:t>
          </w:r>
        </w:sdtContent>
      </w:sdt>
      <w:r w:rsidR="00F7338E" w:rsidRPr="00645A26">
        <w:rPr>
          <w:rFonts w:asciiTheme="minorHAnsi" w:hAnsiTheme="minorHAnsi" w:cstheme="minorHAnsi"/>
          <w:sz w:val="20"/>
          <w:lang w:val="en-US"/>
        </w:rPr>
        <w:tab/>
      </w:r>
    </w:p>
    <w:p w:rsidR="009B3875" w:rsidRDefault="009B3875" w:rsidP="002C12F2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en-US"/>
        </w:rPr>
      </w:pPr>
    </w:p>
    <w:p w:rsidR="00DB3C60" w:rsidRPr="002548D8" w:rsidRDefault="00645A26" w:rsidP="002C12F2">
      <w:pPr>
        <w:tabs>
          <w:tab w:val="left" w:pos="1448"/>
          <w:tab w:val="left" w:pos="2172"/>
          <w:tab w:val="left" w:pos="3801"/>
          <w:tab w:val="left" w:pos="6335"/>
          <w:tab w:val="left" w:pos="6516"/>
        </w:tabs>
        <w:rPr>
          <w:rFonts w:asciiTheme="minorHAnsi" w:hAnsiTheme="minorHAnsi" w:cstheme="minorHAnsi"/>
          <w:sz w:val="20"/>
          <w:lang w:val="en-US"/>
        </w:rPr>
      </w:pPr>
      <w:r w:rsidRPr="002548D8">
        <w:rPr>
          <w:rFonts w:asciiTheme="minorHAnsi" w:hAnsiTheme="minorHAnsi" w:cstheme="minorHAnsi"/>
          <w:sz w:val="20"/>
          <w:lang w:val="en-US"/>
        </w:rPr>
        <w:t>Expected output (multi</w:t>
      </w:r>
      <w:r w:rsidR="00534D6A">
        <w:rPr>
          <w:rFonts w:asciiTheme="minorHAnsi" w:hAnsiTheme="minorHAnsi" w:cstheme="minorHAnsi"/>
          <w:sz w:val="20"/>
          <w:lang w:val="en-US"/>
        </w:rPr>
        <w:t xml:space="preserve">ple </w:t>
      </w:r>
      <w:r w:rsidRPr="002548D8">
        <w:rPr>
          <w:rFonts w:asciiTheme="minorHAnsi" w:hAnsiTheme="minorHAnsi" w:cstheme="minorHAnsi"/>
          <w:sz w:val="20"/>
          <w:lang w:val="en-US"/>
        </w:rPr>
        <w:t>answers possible):</w:t>
      </w:r>
      <w:r w:rsidR="00370CDB" w:rsidRPr="002548D8">
        <w:rPr>
          <w:rFonts w:asciiTheme="minorHAnsi" w:hAnsiTheme="minorHAnsi" w:cstheme="minorHAnsi"/>
          <w:sz w:val="20"/>
          <w:lang w:val="en-US"/>
        </w:rPr>
        <w:tab/>
      </w:r>
      <w:r w:rsidR="00370CDB" w:rsidRPr="002548D8">
        <w:rPr>
          <w:rFonts w:asciiTheme="minorHAnsi" w:hAnsiTheme="minorHAnsi" w:cstheme="minorHAnsi"/>
          <w:sz w:val="20"/>
          <w:lang w:val="en-US"/>
        </w:rPr>
        <w:tab/>
      </w:r>
      <w:r w:rsidR="00370CDB" w:rsidRPr="002548D8">
        <w:rPr>
          <w:rFonts w:asciiTheme="minorHAnsi" w:hAnsiTheme="minorHAnsi" w:cstheme="minorHAnsi"/>
          <w:sz w:val="20"/>
          <w:lang w:val="en-US"/>
        </w:rPr>
        <w:tab/>
      </w:r>
      <w:r w:rsidR="00370CDB" w:rsidRPr="002548D8">
        <w:rPr>
          <w:rFonts w:asciiTheme="minorHAnsi" w:hAnsiTheme="minorHAnsi" w:cstheme="minorHAnsi"/>
          <w:sz w:val="20"/>
          <w:lang w:val="en-US"/>
        </w:rPr>
        <w:tab/>
      </w:r>
      <w:r w:rsidR="00370CDB" w:rsidRPr="002548D8">
        <w:rPr>
          <w:rFonts w:asciiTheme="minorHAnsi" w:hAnsiTheme="minorHAnsi" w:cstheme="minorHAnsi"/>
          <w:sz w:val="20"/>
          <w:lang w:val="en-US"/>
        </w:rPr>
        <w:tab/>
      </w:r>
    </w:p>
    <w:p w:rsidR="00A81A3E" w:rsidRPr="00DB3C60" w:rsidRDefault="00370CDB" w:rsidP="002548D8">
      <w:pPr>
        <w:tabs>
          <w:tab w:val="left" w:pos="1701"/>
          <w:tab w:val="left" w:pos="2172"/>
          <w:tab w:val="left" w:pos="4253"/>
          <w:tab w:val="left" w:pos="6516"/>
          <w:tab w:val="left" w:pos="7371"/>
        </w:tabs>
        <w:spacing w:line="360" w:lineRule="auto"/>
        <w:rPr>
          <w:rFonts w:asciiTheme="minorHAnsi" w:hAnsiTheme="minorHAnsi" w:cstheme="minorHAnsi"/>
          <w:sz w:val="20"/>
          <w:lang w:val="en-US"/>
        </w:rPr>
      </w:pPr>
      <w:r w:rsidRPr="002548D8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20502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DB3C60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F7338E" w:rsidRPr="00DB3C60">
        <w:rPr>
          <w:rFonts w:asciiTheme="minorHAnsi" w:hAnsiTheme="minorHAnsi" w:cstheme="minorHAnsi"/>
          <w:sz w:val="20"/>
          <w:lang w:val="en-US"/>
        </w:rPr>
        <w:t xml:space="preserve"> </w:t>
      </w:r>
      <w:r w:rsidR="00534D6A">
        <w:rPr>
          <w:rFonts w:asciiTheme="minorHAnsi" w:hAnsiTheme="minorHAnsi" w:cstheme="minorHAnsi"/>
          <w:sz w:val="20"/>
          <w:lang w:val="en-US"/>
        </w:rPr>
        <w:t>Student p</w:t>
      </w:r>
      <w:r w:rsidR="00DB3C60" w:rsidRPr="00DB3C60">
        <w:rPr>
          <w:rFonts w:asciiTheme="minorHAnsi" w:hAnsiTheme="minorHAnsi" w:cstheme="minorHAnsi"/>
          <w:sz w:val="20"/>
          <w:lang w:val="en-US"/>
        </w:rPr>
        <w:t>aper</w:t>
      </w:r>
      <w:r w:rsidR="00A508CF" w:rsidRPr="00DB3C60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886218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DB3C60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F7338E" w:rsidRPr="00DB3C60">
        <w:rPr>
          <w:rFonts w:asciiTheme="minorHAnsi" w:hAnsiTheme="minorHAnsi" w:cstheme="minorHAnsi"/>
          <w:sz w:val="20"/>
          <w:lang w:val="en-US"/>
        </w:rPr>
        <w:t xml:space="preserve"> </w:t>
      </w:r>
      <w:r w:rsidR="00A508CF" w:rsidRPr="00DB3C60">
        <w:rPr>
          <w:rFonts w:asciiTheme="minorHAnsi" w:hAnsiTheme="minorHAnsi" w:cstheme="minorHAnsi"/>
          <w:sz w:val="20"/>
          <w:lang w:val="en-US"/>
        </w:rPr>
        <w:t>Article</w:t>
      </w:r>
      <w:r w:rsidR="002C12F2" w:rsidRPr="00DB3C60">
        <w:rPr>
          <w:rFonts w:asciiTheme="minorHAnsi" w:hAnsiTheme="minorHAnsi" w:cstheme="minorHAnsi"/>
          <w:sz w:val="20"/>
          <w:lang w:val="en-US"/>
        </w:rPr>
        <w:tab/>
      </w:r>
      <w:r w:rsidR="00A508CF" w:rsidRPr="00DB3C60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1766033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08CF" w:rsidRPr="00DB3C60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DB3C60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3C60" w:rsidRPr="00DB3C60">
        <w:rPr>
          <w:rFonts w:asciiTheme="minorHAnsi" w:hAnsiTheme="minorHAnsi" w:cstheme="minorHAnsi"/>
          <w:sz w:val="20"/>
          <w:lang w:val="en-US"/>
        </w:rPr>
        <w:t>Book</w:t>
      </w:r>
      <w:r w:rsidR="00A81A3E" w:rsidRPr="00DB3C60">
        <w:rPr>
          <w:rFonts w:asciiTheme="minorHAnsi" w:hAnsiTheme="minorHAnsi" w:cstheme="minorHAnsi"/>
          <w:sz w:val="20"/>
          <w:lang w:val="en-US"/>
        </w:rPr>
        <w:tab/>
      </w:r>
      <w:r w:rsidR="002548D8">
        <w:rPr>
          <w:rFonts w:asciiTheme="minorHAnsi" w:hAnsiTheme="minorHAnsi" w:cstheme="minorHAnsi"/>
          <w:sz w:val="20"/>
          <w:lang w:val="en-US"/>
        </w:rPr>
        <w:tab/>
      </w:r>
      <w:r w:rsidR="002548D8">
        <w:rPr>
          <w:rFonts w:asciiTheme="minorHAnsi" w:hAnsiTheme="minorHAnsi" w:cstheme="minorHAnsi"/>
          <w:sz w:val="20"/>
          <w:lang w:val="en-US"/>
        </w:rPr>
        <w:tab/>
      </w:r>
      <w:r w:rsidR="00F7338E" w:rsidRPr="00DB3C60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-191777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DB3C60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DB3C60">
        <w:rPr>
          <w:rFonts w:asciiTheme="minorHAnsi" w:hAnsiTheme="minorHAnsi" w:cstheme="minorHAnsi"/>
          <w:sz w:val="20"/>
          <w:lang w:val="en-US"/>
        </w:rPr>
        <w:t xml:space="preserve"> </w:t>
      </w:r>
      <w:r w:rsidR="00DB3C60" w:rsidRPr="00DB3C60">
        <w:rPr>
          <w:rFonts w:asciiTheme="minorHAnsi" w:hAnsiTheme="minorHAnsi" w:cstheme="minorHAnsi"/>
          <w:sz w:val="20"/>
          <w:lang w:val="en-US"/>
        </w:rPr>
        <w:t>Conference</w:t>
      </w:r>
      <w:r w:rsidR="00A81A3E" w:rsidRPr="00DB3C60">
        <w:rPr>
          <w:rFonts w:asciiTheme="minorHAnsi" w:hAnsiTheme="minorHAnsi" w:cstheme="minorHAnsi"/>
          <w:sz w:val="20"/>
          <w:lang w:val="en-US"/>
        </w:rPr>
        <w:tab/>
      </w:r>
      <w:sdt>
        <w:sdtPr>
          <w:rPr>
            <w:rFonts w:asciiTheme="minorHAnsi" w:hAnsiTheme="minorHAnsi" w:cstheme="minorHAnsi"/>
            <w:sz w:val="20"/>
            <w:lang w:val="fr-CH"/>
          </w:rPr>
          <w:id w:val="41128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338E" w:rsidRPr="00DB3C60">
            <w:rPr>
              <w:rFonts w:ascii="MS Gothic" w:eastAsia="MS Gothic" w:hAnsi="MS Gothic" w:cs="MS Gothic" w:hint="eastAsia"/>
              <w:sz w:val="20"/>
              <w:lang w:val="en-US"/>
            </w:rPr>
            <w:t>☐</w:t>
          </w:r>
        </w:sdtContent>
      </w:sdt>
      <w:r w:rsidR="00A81A3E" w:rsidRPr="00DB3C60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proofErr w:type="gramStart"/>
      <w:r w:rsidR="00DB3C60" w:rsidRPr="00DB3C60">
        <w:rPr>
          <w:rFonts w:asciiTheme="minorHAnsi" w:hAnsiTheme="minorHAnsi" w:cstheme="minorHAnsi"/>
          <w:sz w:val="20"/>
          <w:lang w:val="en-US"/>
        </w:rPr>
        <w:t>Other</w:t>
      </w:r>
      <w:proofErr w:type="gramEnd"/>
      <w:r w:rsidR="00A81A3E" w:rsidRPr="00DB3C60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F7338E" w:rsidRPr="00DB3C60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  <w:lang w:val="fr-CH"/>
          </w:rPr>
          <w:id w:val="-297150974"/>
          <w:showingPlcHdr/>
          <w:text/>
        </w:sdtPr>
        <w:sdtEndPr/>
        <w:sdtContent>
          <w:r w:rsidR="00DB3C60" w:rsidRPr="00DB3C60">
            <w:rPr>
              <w:rStyle w:val="PlaceholderText"/>
              <w:rFonts w:asciiTheme="minorHAnsi" w:hAnsiTheme="minorHAnsi" w:cstheme="minorHAnsi"/>
              <w:sz w:val="20"/>
              <w:szCs w:val="20"/>
              <w:lang w:val="en-US"/>
            </w:rPr>
            <w:t>P</w:t>
          </w:r>
          <w:r w:rsidR="00DB3C60">
            <w:rPr>
              <w:rStyle w:val="PlaceholderText"/>
              <w:rFonts w:asciiTheme="minorHAnsi" w:hAnsiTheme="minorHAnsi" w:cstheme="minorHAnsi"/>
              <w:sz w:val="20"/>
              <w:szCs w:val="20"/>
              <w:lang w:val="en-US"/>
            </w:rPr>
            <w:t>lease specify</w:t>
          </w:r>
        </w:sdtContent>
      </w:sdt>
    </w:p>
    <w:p w:rsidR="000C5EDA" w:rsidRPr="00DB3C60" w:rsidRDefault="000C5EDA" w:rsidP="000C5EDA">
      <w:pPr>
        <w:tabs>
          <w:tab w:val="left" w:pos="1448"/>
          <w:tab w:val="left" w:pos="3801"/>
          <w:tab w:val="left" w:pos="6516"/>
        </w:tabs>
        <w:rPr>
          <w:rFonts w:cs="Arial"/>
          <w:color w:val="C0C0C0"/>
          <w:sz w:val="20"/>
          <w:shd w:val="clear" w:color="auto" w:fill="C0C0C0"/>
          <w:lang w:val="en-US"/>
        </w:rPr>
      </w:pPr>
    </w:p>
    <w:p w:rsidR="002C12F2" w:rsidRPr="00DB3C60" w:rsidRDefault="002C12F2" w:rsidP="002C12F2">
      <w:pPr>
        <w:tabs>
          <w:tab w:val="left" w:pos="1448"/>
          <w:tab w:val="left" w:pos="3801"/>
          <w:tab w:val="left" w:pos="6516"/>
          <w:tab w:val="left" w:pos="7665"/>
        </w:tabs>
        <w:rPr>
          <w:rFonts w:cs="Arial"/>
          <w:sz w:val="20"/>
          <w:lang w:val="en-US"/>
        </w:rPr>
      </w:pPr>
    </w:p>
    <w:p w:rsidR="00A81A3E" w:rsidRPr="00357F46" w:rsidRDefault="00DB3C60" w:rsidP="002C12F2">
      <w:pPr>
        <w:tabs>
          <w:tab w:val="left" w:pos="1448"/>
          <w:tab w:val="left" w:pos="3801"/>
          <w:tab w:val="left" w:pos="6516"/>
          <w:tab w:val="left" w:pos="7665"/>
        </w:tabs>
        <w:rPr>
          <w:rFonts w:cs="Arial"/>
          <w:sz w:val="20"/>
          <w:szCs w:val="20"/>
          <w:lang w:val="en-US"/>
        </w:rPr>
      </w:pPr>
      <w:r w:rsidRPr="00357F46">
        <w:rPr>
          <w:rFonts w:cs="Arial"/>
          <w:sz w:val="20"/>
          <w:lang w:val="en-US"/>
        </w:rPr>
        <w:t xml:space="preserve">Expected date of </w:t>
      </w:r>
      <w:r w:rsidR="00534D6A">
        <w:rPr>
          <w:rFonts w:cs="Arial"/>
          <w:sz w:val="20"/>
          <w:lang w:val="en-US"/>
        </w:rPr>
        <w:t>completion</w:t>
      </w:r>
      <w:r w:rsidR="002C12F2" w:rsidRPr="00357F46">
        <w:rPr>
          <w:rFonts w:cs="Arial"/>
          <w:sz w:val="20"/>
          <w:szCs w:val="20"/>
          <w:lang w:val="en-US"/>
        </w:rPr>
        <w:t>:</w:t>
      </w:r>
      <w:r w:rsidR="001424FB" w:rsidRPr="001424FB">
        <w:rPr>
          <w:rFonts w:cs="Arial"/>
          <w:sz w:val="20"/>
          <w:lang w:val="en-US"/>
        </w:rPr>
        <w:t xml:space="preserve"> </w:t>
      </w:r>
      <w:sdt>
        <w:sdtPr>
          <w:rPr>
            <w:rFonts w:cs="Arial"/>
            <w:sz w:val="20"/>
            <w:lang w:val="de-DE"/>
          </w:rPr>
          <w:id w:val="-1641259065"/>
          <w:showingPlcHdr/>
          <w:date>
            <w:dateFormat w:val="dd MMMM yyyy"/>
            <w:lid w:val="en-GB"/>
            <w:storeMappedDataAs w:val="dateTime"/>
            <w:calendar w:val="gregorian"/>
          </w:date>
        </w:sdtPr>
        <w:sdtEndPr/>
        <w:sdtContent>
          <w:r w:rsidR="001424FB" w:rsidRPr="009D3D32">
            <w:rPr>
              <w:rStyle w:val="PlaceholderText"/>
              <w:sz w:val="20"/>
              <w:szCs w:val="20"/>
              <w:lang w:val="en-US"/>
            </w:rPr>
            <w:t>Click here to enter a date</w:t>
          </w:r>
        </w:sdtContent>
      </w:sdt>
      <w:r w:rsidR="00A81A3E" w:rsidRPr="00357F46">
        <w:rPr>
          <w:rFonts w:cs="Arial"/>
          <w:sz w:val="20"/>
          <w:szCs w:val="20"/>
          <w:lang w:val="en-US"/>
        </w:rPr>
        <w:tab/>
      </w:r>
      <w:r w:rsidR="002C12F2" w:rsidRPr="00357F46">
        <w:rPr>
          <w:rFonts w:cs="Arial"/>
          <w:sz w:val="20"/>
          <w:szCs w:val="20"/>
          <w:lang w:val="en-US"/>
        </w:rPr>
        <w:tab/>
      </w:r>
    </w:p>
    <w:p w:rsidR="00A81A3E" w:rsidRPr="00357F46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szCs w:val="20"/>
          <w:lang w:val="en-US"/>
        </w:rPr>
      </w:pPr>
    </w:p>
    <w:p w:rsidR="00A81A3E" w:rsidRPr="00DB3C60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szCs w:val="20"/>
          <w:lang w:val="en-US"/>
        </w:rPr>
      </w:pPr>
      <w:r w:rsidRPr="00DB3C60">
        <w:rPr>
          <w:rFonts w:cs="Arial"/>
          <w:sz w:val="20"/>
          <w:szCs w:val="20"/>
          <w:lang w:val="en-US"/>
        </w:rPr>
        <w:t>Langu</w:t>
      </w:r>
      <w:r w:rsidR="00DB3C60" w:rsidRPr="00DB3C60">
        <w:rPr>
          <w:rFonts w:cs="Arial"/>
          <w:sz w:val="20"/>
          <w:szCs w:val="20"/>
          <w:lang w:val="en-US"/>
        </w:rPr>
        <w:t>age(s) of the final document</w:t>
      </w:r>
      <w:r w:rsidRPr="00DB3C60">
        <w:rPr>
          <w:rFonts w:cs="Arial"/>
          <w:sz w:val="20"/>
          <w:szCs w:val="20"/>
          <w:lang w:val="en-US"/>
        </w:rPr>
        <w:t>:</w:t>
      </w:r>
      <w:r w:rsidR="002C12F2" w:rsidRPr="00DB3C60">
        <w:rPr>
          <w:rFonts w:cs="Arial"/>
          <w:sz w:val="20"/>
          <w:szCs w:val="20"/>
          <w:lang w:val="en-US"/>
        </w:rPr>
        <w:t xml:space="preserve"> </w:t>
      </w:r>
      <w:sdt>
        <w:sdtPr>
          <w:rPr>
            <w:rFonts w:cs="Arial"/>
            <w:sz w:val="20"/>
            <w:szCs w:val="20"/>
            <w:lang w:val="fr-CH"/>
          </w:rPr>
          <w:id w:val="465090382"/>
          <w:showingPlcHdr/>
          <w:text/>
        </w:sdtPr>
        <w:sdtEndPr/>
        <w:sdtContent>
          <w:r w:rsidR="00DB3C60" w:rsidRPr="00DB3C60">
            <w:rPr>
              <w:rStyle w:val="PlaceholderText"/>
              <w:sz w:val="20"/>
              <w:szCs w:val="20"/>
              <w:lang w:val="en-US"/>
            </w:rPr>
            <w:t>L</w:t>
          </w:r>
          <w:r w:rsidR="00DB3C60">
            <w:rPr>
              <w:rStyle w:val="PlaceholderText"/>
              <w:sz w:val="20"/>
              <w:szCs w:val="20"/>
              <w:lang w:val="en-US"/>
            </w:rPr>
            <w:t>anguage(s) of the final document</w:t>
          </w:r>
        </w:sdtContent>
      </w:sdt>
      <w:r w:rsidRPr="00DB3C60">
        <w:rPr>
          <w:rFonts w:cs="Arial"/>
          <w:sz w:val="20"/>
          <w:szCs w:val="20"/>
          <w:lang w:val="en-US"/>
        </w:rPr>
        <w:tab/>
      </w:r>
    </w:p>
    <w:p w:rsidR="00A81A3E" w:rsidRPr="00DB3C60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shd w:val="clear" w:color="auto" w:fill="C0C0C0"/>
          <w:lang w:val="en-US"/>
        </w:rPr>
      </w:pPr>
    </w:p>
    <w:p w:rsidR="00A81A3E" w:rsidRPr="00DB3C60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en-US"/>
        </w:rPr>
      </w:pPr>
      <w:r w:rsidRPr="00DB3C60">
        <w:rPr>
          <w:rFonts w:cs="Arial"/>
          <w:sz w:val="20"/>
          <w:szCs w:val="20"/>
          <w:lang w:val="en-US"/>
        </w:rPr>
        <w:t>N</w:t>
      </w:r>
      <w:r w:rsidR="00534D6A">
        <w:rPr>
          <w:rFonts w:cs="Arial"/>
          <w:sz w:val="20"/>
          <w:szCs w:val="20"/>
          <w:lang w:val="en-US"/>
        </w:rPr>
        <w:t>ame</w:t>
      </w:r>
      <w:r w:rsidRPr="00DB3C60">
        <w:rPr>
          <w:rFonts w:cs="Arial"/>
          <w:sz w:val="20"/>
          <w:szCs w:val="20"/>
          <w:lang w:val="en-US"/>
        </w:rPr>
        <w:t xml:space="preserve"> </w:t>
      </w:r>
      <w:r w:rsidR="00DB3C60" w:rsidRPr="00DB3C60">
        <w:rPr>
          <w:rFonts w:cs="Arial"/>
          <w:sz w:val="20"/>
          <w:szCs w:val="20"/>
          <w:lang w:val="en-US"/>
        </w:rPr>
        <w:t>of research director (if relevant)</w:t>
      </w:r>
      <w:r w:rsidR="002C12F2" w:rsidRPr="00DB3C60">
        <w:rPr>
          <w:rFonts w:cs="Arial"/>
          <w:sz w:val="20"/>
          <w:szCs w:val="20"/>
          <w:lang w:val="en-US"/>
        </w:rPr>
        <w:t xml:space="preserve">: </w:t>
      </w:r>
      <w:sdt>
        <w:sdtPr>
          <w:rPr>
            <w:rFonts w:cs="Arial"/>
            <w:sz w:val="20"/>
            <w:szCs w:val="20"/>
            <w:lang w:val="fr-CH"/>
          </w:rPr>
          <w:id w:val="-1642958952"/>
          <w:showingPlcHdr/>
          <w:text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Na</w:t>
          </w:r>
          <w:r w:rsidR="00DB3C60">
            <w:rPr>
              <w:rStyle w:val="PlaceholderText"/>
              <w:sz w:val="20"/>
              <w:szCs w:val="20"/>
              <w:lang w:val="en-US"/>
            </w:rPr>
            <w:t>m</w:t>
          </w:r>
          <w:r w:rsidR="00534D6A">
            <w:rPr>
              <w:rStyle w:val="PlaceholderText"/>
              <w:sz w:val="20"/>
              <w:szCs w:val="20"/>
              <w:lang w:val="en-US"/>
            </w:rPr>
            <w:t>e</w:t>
          </w:r>
          <w:r w:rsidR="00DB3C60">
            <w:rPr>
              <w:rStyle w:val="PlaceholderText"/>
              <w:sz w:val="20"/>
              <w:szCs w:val="20"/>
              <w:lang w:val="en-US"/>
            </w:rPr>
            <w:t xml:space="preserve"> of research director (if relevant)</w:t>
          </w:r>
        </w:sdtContent>
      </w:sdt>
    </w:p>
    <w:p w:rsidR="00A81A3E" w:rsidRPr="00DB3C60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en-US"/>
        </w:rPr>
      </w:pPr>
    </w:p>
    <w:p w:rsidR="002C12F2" w:rsidRPr="00DA6F97" w:rsidRDefault="00DB3C60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sz w:val="20"/>
          <w:szCs w:val="20"/>
          <w:lang w:val="en-US"/>
        </w:rPr>
      </w:pPr>
      <w:r w:rsidRPr="00DA6F97">
        <w:rPr>
          <w:rFonts w:cs="Arial"/>
          <w:sz w:val="20"/>
          <w:szCs w:val="20"/>
          <w:lang w:val="en-US"/>
        </w:rPr>
        <w:t>Name of co-researchers (if relevant)</w:t>
      </w:r>
      <w:r w:rsidR="00A81A3E" w:rsidRPr="00DA6F97">
        <w:rPr>
          <w:rFonts w:cs="Arial"/>
          <w:sz w:val="20"/>
          <w:szCs w:val="20"/>
          <w:lang w:val="en-US"/>
        </w:rPr>
        <w:t>:</w:t>
      </w:r>
    </w:p>
    <w:p w:rsidR="00A81A3E" w:rsidRPr="00DA6F97" w:rsidRDefault="003240EA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szCs w:val="20"/>
          <w:u w:val="single"/>
          <w:shd w:val="clear" w:color="auto" w:fill="C0C0C0"/>
          <w:lang w:val="en-US"/>
        </w:rPr>
      </w:pPr>
      <w:sdt>
        <w:sdtPr>
          <w:rPr>
            <w:rFonts w:cs="Arial"/>
            <w:sz w:val="20"/>
            <w:szCs w:val="20"/>
            <w:lang w:val="fr-CH"/>
          </w:rPr>
          <w:id w:val="-1073120254"/>
          <w:showingPlcHdr/>
          <w:text w:multiLine="1"/>
        </w:sdtPr>
        <w:sdtEndPr/>
        <w:sdtContent>
          <w:r w:rsidR="00DA6F97" w:rsidRPr="00DA6F97">
            <w:rPr>
              <w:rStyle w:val="PlaceholderText"/>
              <w:sz w:val="20"/>
              <w:szCs w:val="20"/>
              <w:lang w:val="en-US"/>
            </w:rPr>
            <w:t>Name of co-researchers (if relevant)</w:t>
          </w:r>
        </w:sdtContent>
      </w:sdt>
    </w:p>
    <w:p w:rsidR="00A81A3E" w:rsidRPr="00DA6F97" w:rsidRDefault="00A81A3E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color w:val="C0C0C0"/>
          <w:sz w:val="20"/>
          <w:u w:val="single"/>
          <w:shd w:val="clear" w:color="auto" w:fill="C0C0C0"/>
          <w:lang w:val="en-US"/>
        </w:rPr>
      </w:pPr>
    </w:p>
    <w:p w:rsidR="000C5EDA" w:rsidRPr="00DA6F97" w:rsidRDefault="000C5EDA" w:rsidP="00A81A3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sz w:val="20"/>
          <w:lang w:val="en-US"/>
        </w:rPr>
      </w:pPr>
    </w:p>
    <w:p w:rsidR="00A81A3E" w:rsidRPr="00DA6F97" w:rsidRDefault="00A81A3E" w:rsidP="00A81A3E">
      <w:pPr>
        <w:tabs>
          <w:tab w:val="left" w:pos="1448"/>
          <w:tab w:val="left" w:pos="3801"/>
          <w:tab w:val="left" w:pos="6516"/>
        </w:tabs>
        <w:rPr>
          <w:rFonts w:cs="Arial"/>
          <w:sz w:val="20"/>
          <w:lang w:val="en-US"/>
        </w:rPr>
      </w:pPr>
    </w:p>
    <w:p w:rsidR="002548D8" w:rsidRDefault="00DA6F97" w:rsidP="002548D8">
      <w:pPr>
        <w:tabs>
          <w:tab w:val="left" w:pos="1448"/>
          <w:tab w:val="left" w:pos="3801"/>
          <w:tab w:val="left" w:pos="6516"/>
        </w:tabs>
        <w:rPr>
          <w:rFonts w:cs="Arial"/>
          <w:b/>
          <w:sz w:val="20"/>
          <w:lang w:val="en-US"/>
        </w:rPr>
      </w:pPr>
      <w:r w:rsidRPr="00DA6F97">
        <w:rPr>
          <w:rFonts w:cs="Arial"/>
          <w:b/>
          <w:sz w:val="20"/>
          <w:lang w:val="en-US"/>
        </w:rPr>
        <w:t>Request, needs</w:t>
      </w:r>
    </w:p>
    <w:p w:rsidR="002548D8" w:rsidRDefault="002548D8" w:rsidP="002548D8">
      <w:pPr>
        <w:tabs>
          <w:tab w:val="left" w:pos="1448"/>
          <w:tab w:val="left" w:pos="3801"/>
          <w:tab w:val="left" w:pos="6516"/>
        </w:tabs>
        <w:rPr>
          <w:rFonts w:cs="Arial"/>
          <w:b/>
          <w:sz w:val="20"/>
          <w:lang w:val="en-US"/>
        </w:rPr>
      </w:pPr>
    </w:p>
    <w:p w:rsidR="00A81A3E" w:rsidRPr="002548D8" w:rsidRDefault="00DA6F97" w:rsidP="002548D8">
      <w:pPr>
        <w:tabs>
          <w:tab w:val="left" w:pos="1448"/>
          <w:tab w:val="left" w:pos="3801"/>
          <w:tab w:val="left" w:pos="6516"/>
        </w:tabs>
        <w:rPr>
          <w:rFonts w:cs="Arial"/>
          <w:b/>
          <w:sz w:val="20"/>
          <w:lang w:val="en-US"/>
        </w:rPr>
      </w:pPr>
      <w:r w:rsidRPr="00DA6F97">
        <w:rPr>
          <w:rFonts w:cs="Arial"/>
          <w:sz w:val="20"/>
          <w:szCs w:val="20"/>
          <w:lang w:val="en-US"/>
        </w:rPr>
        <w:t>W</w:t>
      </w:r>
      <w:r>
        <w:rPr>
          <w:rFonts w:cs="Arial"/>
          <w:sz w:val="20"/>
          <w:szCs w:val="20"/>
          <w:lang w:val="en-US"/>
        </w:rPr>
        <w:t>hat type of information are you</w:t>
      </w:r>
      <w:r w:rsidRPr="00DA6F97">
        <w:rPr>
          <w:rFonts w:cs="Arial"/>
          <w:sz w:val="20"/>
          <w:szCs w:val="20"/>
          <w:lang w:val="en-US"/>
        </w:rPr>
        <w:t xml:space="preserve"> looking for?</w:t>
      </w:r>
    </w:p>
    <w:p w:rsidR="00AB4E24" w:rsidRPr="00534D6A" w:rsidRDefault="003240EA" w:rsidP="00AB4E24">
      <w:pPr>
        <w:rPr>
          <w:rFonts w:cs="Arial"/>
          <w:sz w:val="20"/>
          <w:szCs w:val="20"/>
          <w:lang w:val="en-US"/>
        </w:rPr>
      </w:pPr>
      <w:sdt>
        <w:sdtPr>
          <w:rPr>
            <w:rFonts w:cs="Arial"/>
            <w:sz w:val="20"/>
            <w:szCs w:val="20"/>
            <w:lang w:val="fr-CH"/>
          </w:rPr>
          <w:id w:val="-98646727"/>
          <w:showingPlcHdr/>
          <w:text w:multiLine="1"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Please give a brief description (a few lines) of the sort information you need</w:t>
          </w:r>
        </w:sdtContent>
      </w:sdt>
    </w:p>
    <w:p w:rsidR="00AB4E24" w:rsidRPr="00534D6A" w:rsidRDefault="00AB4E24">
      <w:pPr>
        <w:spacing w:after="200" w:line="276" w:lineRule="auto"/>
        <w:rPr>
          <w:rFonts w:cs="Arial"/>
          <w:color w:val="C0C0C0"/>
          <w:sz w:val="20"/>
          <w:szCs w:val="20"/>
          <w:shd w:val="clear" w:color="auto" w:fill="C0C0C0"/>
          <w:lang w:val="en-US"/>
        </w:rPr>
      </w:pPr>
      <w:r w:rsidRPr="00534D6A">
        <w:rPr>
          <w:rFonts w:cs="Arial"/>
          <w:color w:val="C0C0C0"/>
          <w:sz w:val="20"/>
          <w:szCs w:val="20"/>
          <w:shd w:val="clear" w:color="auto" w:fill="C0C0C0"/>
          <w:lang w:val="en-US"/>
        </w:rPr>
        <w:br w:type="page"/>
      </w:r>
    </w:p>
    <w:p w:rsidR="00A81A3E" w:rsidRPr="00DA6F97" w:rsidRDefault="00DA6F97" w:rsidP="00AB4E24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zCs w:val="20"/>
          <w:shd w:val="clear" w:color="auto" w:fill="C0C0C0"/>
          <w:lang w:val="en-US"/>
        </w:rPr>
      </w:pPr>
      <w:r w:rsidRPr="00DA6F97">
        <w:rPr>
          <w:rFonts w:cs="Arial"/>
          <w:sz w:val="20"/>
          <w:lang w:val="en-US"/>
        </w:rPr>
        <w:lastRenderedPageBreak/>
        <w:t>W</w:t>
      </w:r>
      <w:r w:rsidR="002548D8">
        <w:rPr>
          <w:rFonts w:cs="Arial"/>
          <w:sz w:val="20"/>
          <w:lang w:val="en-US"/>
        </w:rPr>
        <w:t>hat kind of support do you expec</w:t>
      </w:r>
      <w:r w:rsidRPr="00DA6F97">
        <w:rPr>
          <w:rFonts w:cs="Arial"/>
          <w:sz w:val="20"/>
          <w:lang w:val="en-US"/>
        </w:rPr>
        <w:t>t from UEFA?</w:t>
      </w:r>
    </w:p>
    <w:p w:rsidR="00AB4E24" w:rsidRPr="00534D6A" w:rsidRDefault="003240EA" w:rsidP="009B3875">
      <w:pPr>
        <w:jc w:val="both"/>
        <w:rPr>
          <w:rFonts w:cs="Arial"/>
          <w:sz w:val="20"/>
          <w:szCs w:val="20"/>
          <w:lang w:val="en-US"/>
        </w:rPr>
      </w:pPr>
      <w:sdt>
        <w:sdtPr>
          <w:rPr>
            <w:rFonts w:cs="Arial"/>
            <w:sz w:val="20"/>
            <w:szCs w:val="20"/>
            <w:lang w:val="fr-CH"/>
          </w:rPr>
          <w:id w:val="1246531025"/>
          <w:showingPlcHdr/>
          <w:text w:multiLine="1"/>
        </w:sdtPr>
        <w:sdtEndPr/>
        <w:sdtContent>
          <w:r w:rsidR="00534D6A">
            <w:rPr>
              <w:rStyle w:val="PlaceholderText"/>
              <w:sz w:val="20"/>
              <w:szCs w:val="20"/>
              <w:lang w:val="en-US"/>
            </w:rPr>
            <w:t>Please give a brief description (a few lines) of what kind of assistance you will require from UEFA (access to archives, interviews, etc.</w:t>
          </w:r>
        </w:sdtContent>
      </w:sdt>
    </w:p>
    <w:p w:rsidR="009B3875" w:rsidRDefault="009B3875" w:rsidP="00A81A3E">
      <w:pPr>
        <w:pStyle w:val="Heading1"/>
        <w:spacing w:before="0" w:after="0"/>
        <w:rPr>
          <w:rFonts w:ascii="Segoe UI" w:eastAsiaTheme="minorEastAsia" w:hAnsi="Segoe UI" w:cstheme="minorBidi"/>
          <w:b w:val="0"/>
          <w:bCs w:val="0"/>
          <w:color w:val="auto"/>
          <w:lang w:val="en-US"/>
        </w:rPr>
      </w:pPr>
    </w:p>
    <w:p w:rsidR="009D3D32" w:rsidRPr="009D3D32" w:rsidRDefault="009D3D32" w:rsidP="009D3D32">
      <w:pPr>
        <w:rPr>
          <w:sz w:val="28"/>
          <w:szCs w:val="28"/>
          <w:lang w:val="en-US" w:bidi="en-US"/>
        </w:rPr>
      </w:pPr>
    </w:p>
    <w:p w:rsidR="00A81A3E" w:rsidRPr="00DA6F97" w:rsidRDefault="00534D6A" w:rsidP="00A81A3E">
      <w:pPr>
        <w:pStyle w:val="Heading1"/>
        <w:spacing w:before="0" w:after="0"/>
        <w:rPr>
          <w:lang w:val="en-US"/>
        </w:rPr>
      </w:pPr>
      <w:r>
        <w:rPr>
          <w:lang w:val="en-US"/>
        </w:rPr>
        <w:t>Contact d</w:t>
      </w:r>
      <w:r w:rsidR="00DA6F97" w:rsidRPr="00DA6F97">
        <w:rPr>
          <w:lang w:val="en-US"/>
        </w:rPr>
        <w:t>etails</w:t>
      </w:r>
    </w:p>
    <w:p w:rsidR="00A81A3E" w:rsidRPr="00DA6F97" w:rsidRDefault="00A81A3E" w:rsidP="00A81A3E">
      <w:pPr>
        <w:rPr>
          <w:rFonts w:cs="Arial"/>
          <w:lang w:val="en-US"/>
        </w:rPr>
      </w:pPr>
    </w:p>
    <w:p w:rsidR="00DA6F97" w:rsidRPr="004138B7" w:rsidRDefault="00DA6F97" w:rsidP="00DA6F97">
      <w:pPr>
        <w:jc w:val="both"/>
      </w:pPr>
      <w:bookmarkStart w:id="2" w:name="OLE_LINK1"/>
      <w:r>
        <w:t>Applications and any othe</w:t>
      </w:r>
      <w:r w:rsidR="00352221">
        <w:t>r correspondence relating to</w:t>
      </w:r>
      <w:r w:rsidRPr="004138B7">
        <w:t xml:space="preserve"> UEFA </w:t>
      </w:r>
      <w:r>
        <w:t>Documentation should be sent to the following</w:t>
      </w:r>
      <w:r w:rsidR="00352221">
        <w:t xml:space="preserve"> address</w:t>
      </w:r>
      <w:r>
        <w:t>:</w:t>
      </w:r>
    </w:p>
    <w:bookmarkEnd w:id="2"/>
    <w:p w:rsidR="00A81A3E" w:rsidRPr="00DA6F97" w:rsidRDefault="00A81A3E" w:rsidP="00A81A3E">
      <w:pPr>
        <w:rPr>
          <w:b/>
          <w:sz w:val="24"/>
        </w:rPr>
      </w:pPr>
    </w:p>
    <w:p w:rsidR="00A81A3E" w:rsidRPr="005F42BF" w:rsidRDefault="00A81A3E" w:rsidP="00A81A3E">
      <w:pPr>
        <w:pStyle w:val="UEFAIntroduction"/>
        <w:rPr>
          <w:lang w:val="fr-FR"/>
        </w:rPr>
      </w:pPr>
      <w:r w:rsidRPr="005F42BF">
        <w:rPr>
          <w:lang w:val="fr-FR"/>
        </w:rPr>
        <w:t xml:space="preserve">UEFA </w:t>
      </w:r>
      <w:proofErr w:type="spellStart"/>
      <w:r w:rsidRPr="005F42BF">
        <w:rPr>
          <w:lang w:val="fr-FR"/>
        </w:rPr>
        <w:t>Universities</w:t>
      </w:r>
      <w:proofErr w:type="spellEnd"/>
    </w:p>
    <w:p w:rsidR="00A81A3E" w:rsidRDefault="00AB4E24" w:rsidP="00A81A3E">
      <w:pPr>
        <w:pStyle w:val="UEFAIntroduction"/>
        <w:rPr>
          <w:lang w:val="fr-CH"/>
        </w:rPr>
      </w:pPr>
      <w:r>
        <w:rPr>
          <w:lang w:val="fr-CH"/>
        </w:rPr>
        <w:t xml:space="preserve">UEFA, </w:t>
      </w:r>
      <w:r w:rsidR="00A81A3E">
        <w:rPr>
          <w:lang w:val="fr-CH"/>
        </w:rPr>
        <w:t>National Associations Division</w:t>
      </w:r>
    </w:p>
    <w:p w:rsidR="00A81A3E" w:rsidRPr="00A11556" w:rsidRDefault="00A81A3E" w:rsidP="00A81A3E">
      <w:pPr>
        <w:pStyle w:val="UEFAIntroduction"/>
        <w:rPr>
          <w:lang w:val="fr-CH"/>
        </w:rPr>
      </w:pPr>
      <w:r w:rsidRPr="00A11556">
        <w:rPr>
          <w:lang w:val="fr-CH"/>
        </w:rPr>
        <w:t>Route de Genève 46</w:t>
      </w:r>
    </w:p>
    <w:p w:rsidR="00A81A3E" w:rsidRPr="00A11556" w:rsidRDefault="00352221" w:rsidP="00A81A3E">
      <w:pPr>
        <w:pStyle w:val="UEFAIntroduction"/>
        <w:rPr>
          <w:lang w:val="fr-CH"/>
        </w:rPr>
      </w:pPr>
      <w:r>
        <w:rPr>
          <w:lang w:val="fr-CH"/>
        </w:rPr>
        <w:t>CH -</w:t>
      </w:r>
      <w:r w:rsidR="00A81A3E" w:rsidRPr="00A11556">
        <w:rPr>
          <w:lang w:val="fr-CH"/>
        </w:rPr>
        <w:t xml:space="preserve"> 1260 Nyon</w:t>
      </w:r>
    </w:p>
    <w:p w:rsidR="00A81A3E" w:rsidRPr="00A11556" w:rsidRDefault="00DA6F97" w:rsidP="00A81A3E">
      <w:pPr>
        <w:pStyle w:val="UEFAIntroduction"/>
        <w:rPr>
          <w:lang w:val="fr-CH"/>
        </w:rPr>
      </w:pPr>
      <w:proofErr w:type="spellStart"/>
      <w:r>
        <w:rPr>
          <w:lang w:val="fr-CH"/>
        </w:rPr>
        <w:t>Switzerland</w:t>
      </w:r>
      <w:proofErr w:type="spellEnd"/>
    </w:p>
    <w:p w:rsidR="00A81A3E" w:rsidRPr="00A11556" w:rsidRDefault="00A81A3E" w:rsidP="00A81A3E">
      <w:pPr>
        <w:rPr>
          <w:b/>
          <w:sz w:val="24"/>
          <w:lang w:val="fr-CH"/>
        </w:rPr>
      </w:pPr>
    </w:p>
    <w:p w:rsidR="00A81A3E" w:rsidRPr="00391E85" w:rsidRDefault="00352221" w:rsidP="00A81A3E">
      <w:pPr>
        <w:rPr>
          <w:b/>
          <w:lang w:val="fr-CH"/>
        </w:rPr>
      </w:pPr>
      <w:r>
        <w:rPr>
          <w:b/>
          <w:lang w:val="fr-CH"/>
        </w:rPr>
        <w:t>E</w:t>
      </w:r>
      <w:r w:rsidR="00A81A3E" w:rsidRPr="00391E85">
        <w:rPr>
          <w:b/>
          <w:lang w:val="fr-CH"/>
        </w:rPr>
        <w:t xml:space="preserve">mail: </w:t>
      </w:r>
      <w:hyperlink r:id="rId11" w:history="1">
        <w:r w:rsidR="00A81A3E" w:rsidRPr="00391E85">
          <w:rPr>
            <w:rStyle w:val="Hyperlink"/>
            <w:b/>
            <w:color w:val="0000FF"/>
            <w:lang w:val="fr-CH"/>
          </w:rPr>
          <w:t>universities@uefa.ch</w:t>
        </w:r>
      </w:hyperlink>
    </w:p>
    <w:p w:rsidR="002D48BA" w:rsidRPr="00A81A3E" w:rsidRDefault="002D48BA" w:rsidP="00A1416F">
      <w:pPr>
        <w:rPr>
          <w:lang w:val="fr-FR"/>
        </w:rPr>
      </w:pPr>
    </w:p>
    <w:p w:rsidR="001F7C42" w:rsidRPr="00A81A3E" w:rsidRDefault="001F7C42" w:rsidP="00A1416F">
      <w:pPr>
        <w:rPr>
          <w:lang w:val="fr-FR"/>
        </w:rPr>
      </w:pPr>
    </w:p>
    <w:p w:rsidR="001F7C42" w:rsidRPr="00A81A3E" w:rsidRDefault="001F7C42" w:rsidP="00A1416F">
      <w:pPr>
        <w:rPr>
          <w:lang w:val="fr-FR"/>
        </w:rPr>
      </w:pPr>
    </w:p>
    <w:p w:rsidR="001F7C42" w:rsidRPr="00A81A3E" w:rsidRDefault="001F7C42" w:rsidP="00A1416F">
      <w:pPr>
        <w:rPr>
          <w:lang w:val="fr-FR"/>
        </w:rPr>
      </w:pPr>
    </w:p>
    <w:p w:rsidR="001F7C42" w:rsidRPr="00A81A3E" w:rsidRDefault="001F7C42" w:rsidP="00A1416F">
      <w:pPr>
        <w:rPr>
          <w:lang w:val="fr-FR"/>
        </w:rPr>
      </w:pPr>
    </w:p>
    <w:p w:rsidR="001F7C42" w:rsidRPr="00A81A3E" w:rsidRDefault="001F7C42" w:rsidP="00A1416F">
      <w:pPr>
        <w:rPr>
          <w:lang w:val="fr-FR"/>
        </w:rPr>
      </w:pPr>
    </w:p>
    <w:p w:rsidR="002D48BA" w:rsidRPr="00A81A3E" w:rsidRDefault="002D48BA" w:rsidP="00A1416F">
      <w:pPr>
        <w:rPr>
          <w:lang w:val="fr-FR"/>
        </w:rPr>
        <w:sectPr w:rsidR="002D48BA" w:rsidRPr="00A81A3E" w:rsidSect="00693836">
          <w:headerReference w:type="default" r:id="rId12"/>
          <w:footerReference w:type="default" r:id="rId13"/>
          <w:pgSz w:w="11907" w:h="16840" w:code="9"/>
          <w:pgMar w:top="1701" w:right="851" w:bottom="1440" w:left="851" w:header="1135" w:footer="823" w:gutter="0"/>
          <w:cols w:space="720"/>
        </w:sectPr>
      </w:pPr>
    </w:p>
    <w:p w:rsidR="00EC7F01" w:rsidRPr="00A81A3E" w:rsidRDefault="00EC7F01" w:rsidP="00A1416F">
      <w:pPr>
        <w:rPr>
          <w:lang w:val="fr-FR"/>
        </w:rPr>
      </w:pPr>
    </w:p>
    <w:sectPr w:rsidR="00EC7F01" w:rsidRPr="00A81A3E" w:rsidSect="00D02D16">
      <w:headerReference w:type="default" r:id="rId14"/>
      <w:footerReference w:type="default" r:id="rId15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D6A" w:rsidRDefault="00534D6A" w:rsidP="00A1416F">
      <w:r>
        <w:separator/>
      </w:r>
    </w:p>
  </w:endnote>
  <w:endnote w:type="continuationSeparator" w:id="0">
    <w:p w:rsidR="00534D6A" w:rsidRDefault="00534D6A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5FE78596-577E-487D-BC6C-9C54BAC232BF}"/>
    <w:embedBold r:id="rId2" w:fontKey="{815D8791-CCFE-4110-8AE6-C71168A4D16C}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3" w:subsetted="1" w:fontKey="{0B373EDB-3E71-469A-BC1B-E3DE17C2259B}"/>
    <w:embedBold r:id="rId4" w:subsetted="1" w:fontKey="{B6C149E8-ACEB-4A0E-9711-8138D71FD6C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86B05F81-5E7E-474F-A486-2A5885B46D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D6A" w:rsidRPr="00E33A6C" w:rsidRDefault="00534D6A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D6A" w:rsidRPr="006B1281" w:rsidRDefault="003240EA" w:rsidP="00D02D16">
    <w:pPr>
      <w:pStyle w:val="Footer"/>
    </w:pPr>
    <w:sdt>
      <w:sdtPr>
        <w:id w:val="1649855082"/>
        <w:docPartObj>
          <w:docPartGallery w:val="Page Numbers (Bottom of Page)"/>
          <w:docPartUnique/>
        </w:docPartObj>
      </w:sdtPr>
      <w:sdtEndPr/>
      <w:sdtContent>
        <w:r w:rsidR="00534D6A">
          <w:t>Novemb</w:t>
        </w:r>
        <w:r w:rsidR="00534D6A" w:rsidRPr="00A81A3E">
          <w:t>e</w:t>
        </w:r>
        <w:r w:rsidR="00534D6A">
          <w:t>r</w:t>
        </w:r>
        <w:r w:rsidR="00534D6A" w:rsidRPr="00A81A3E">
          <w:t xml:space="preserve"> 2012</w:t>
        </w:r>
      </w:sdtContent>
    </w:sdt>
    <w:r w:rsidR="00534D6A">
      <w:rPr>
        <w:noProof/>
        <w:lang w:val="en-US" w:eastAsia="en-US"/>
      </w:rPr>
      <w:t xml:space="preserve"> </w:t>
    </w:r>
    <w:r w:rsidR="00534D6A"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0EF55B1C" wp14:editId="75B4F385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610400" cy="716400"/>
          <wp:effectExtent l="0" t="0" r="0" b="7620"/>
          <wp:wrapNone/>
          <wp:docPr id="6" name="Picture 6" descr="C:\Users\bub\Desktop\Templates corporate - 2012-08-04\2nd page botto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4D6A"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 w:rsidR="00534D6A">
          <w:tab/>
        </w:r>
        <w:r w:rsidR="00534D6A">
          <w:fldChar w:fldCharType="begin"/>
        </w:r>
        <w:r w:rsidR="00534D6A">
          <w:instrText xml:space="preserve"> PAGE   \* MERGEFORMAT </w:instrText>
        </w:r>
        <w:r w:rsidR="00534D6A">
          <w:fldChar w:fldCharType="separate"/>
        </w:r>
        <w:r>
          <w:rPr>
            <w:noProof/>
          </w:rPr>
          <w:t>2</w:t>
        </w:r>
        <w:r w:rsidR="00534D6A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D6A" w:rsidRPr="00E33A6C" w:rsidRDefault="00534D6A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D6A" w:rsidRDefault="00534D6A" w:rsidP="00A1416F">
      <w:r>
        <w:separator/>
      </w:r>
    </w:p>
  </w:footnote>
  <w:footnote w:type="continuationSeparator" w:id="0">
    <w:p w:rsidR="00534D6A" w:rsidRDefault="00534D6A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D6A" w:rsidRPr="00E33A6C" w:rsidRDefault="00534D6A" w:rsidP="00D02D1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2784F8AA" wp14:editId="33446BAC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D6A" w:rsidRPr="001F7C42" w:rsidRDefault="00534D6A" w:rsidP="00D02D16">
    <w:pPr>
      <w:pStyle w:val="Header"/>
      <w:rPr>
        <w:lang w:val="fr-FR"/>
      </w:rPr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41C7ADA1" wp14:editId="245CE28A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610400" cy="716400"/>
          <wp:effectExtent l="0" t="0" r="0" b="7620"/>
          <wp:wrapNone/>
          <wp:docPr id="1" name="Picture 1" descr="C:\Users\bub\Desktop\Templates corporate - 2012-08-04\2nd page to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00" cy="7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C42">
      <w:rPr>
        <w:lang w:val="fr-FR"/>
      </w:rPr>
      <w:tab/>
    </w:r>
    <w:r w:rsidRPr="000277E5">
      <w:rPr>
        <w:lang w:val="en-US"/>
      </w:rPr>
      <w:t>UEFA Documentation –</w:t>
    </w:r>
    <w:r>
      <w:rPr>
        <w:lang w:val="en-US"/>
      </w:rPr>
      <w:t xml:space="preserve"> </w:t>
    </w:r>
    <w:r w:rsidR="009B3875">
      <w:rPr>
        <w:lang w:val="en-US"/>
      </w:rPr>
      <w:t>e</w:t>
    </w:r>
    <w:r>
      <w:rPr>
        <w:lang w:val="en-US"/>
      </w:rPr>
      <w:t>xternal r</w:t>
    </w:r>
    <w:r w:rsidRPr="000277E5">
      <w:rPr>
        <w:lang w:val="en-US"/>
      </w:rPr>
      <w:t>esearchers</w:t>
    </w:r>
    <w:r>
      <w:rPr>
        <w:lang w:val="en-US"/>
      </w:rPr>
      <w:t xml:space="preserve"> request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D6A" w:rsidRDefault="00534D6A" w:rsidP="00D02D1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A913F2E" wp14:editId="41319CAE">
          <wp:simplePos x="721895" y="457200"/>
          <wp:positionH relativeFrom="page">
            <wp:align>left</wp:align>
          </wp:positionH>
          <wp:positionV relativeFrom="page">
            <wp:align>top</wp:align>
          </wp:positionV>
          <wp:extent cx="7578000" cy="1071360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simple cover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001B59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1B59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1B59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1B59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1B59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1B59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1B59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1B59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1B59" w:themeColor="text2"/>
      </w:rPr>
    </w:lvl>
  </w:abstractNum>
  <w:abstractNum w:abstractNumId="7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saveSubsetFonts/>
  <w:proofState w:spelling="clean" w:grammar="clean"/>
  <w:attachedTemplate r:id="rId1"/>
  <w:documentProtection w:edit="forms" w:formatting="1" w:enforcement="1" w:cryptProviderType="rsaFull" w:cryptAlgorithmClass="hash" w:cryptAlgorithmType="typeAny" w:cryptAlgorithmSid="4" w:cryptSpinCount="100000" w:hash="j5+ytjzZbDS13NJOHYCD4e9QCww=" w:salt="do/UtwXJCMQkk5qxI4VU3w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F4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461F4"/>
    <w:rsid w:val="0005349F"/>
    <w:rsid w:val="0005357D"/>
    <w:rsid w:val="00054C8D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5EDA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8F7"/>
    <w:rsid w:val="001269DD"/>
    <w:rsid w:val="00130ADC"/>
    <w:rsid w:val="00130F3F"/>
    <w:rsid w:val="001314B9"/>
    <w:rsid w:val="00134BEF"/>
    <w:rsid w:val="001350F9"/>
    <w:rsid w:val="001352E4"/>
    <w:rsid w:val="001424FB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5627"/>
    <w:rsid w:val="001A6380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42"/>
    <w:rsid w:val="00200ADF"/>
    <w:rsid w:val="0020113F"/>
    <w:rsid w:val="00201319"/>
    <w:rsid w:val="00201B7F"/>
    <w:rsid w:val="00204D41"/>
    <w:rsid w:val="002073D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548D8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7AE2"/>
    <w:rsid w:val="002C104C"/>
    <w:rsid w:val="002C12F2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40EA"/>
    <w:rsid w:val="00324E6B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2221"/>
    <w:rsid w:val="003546C8"/>
    <w:rsid w:val="00357F46"/>
    <w:rsid w:val="003609D5"/>
    <w:rsid w:val="00363ABD"/>
    <w:rsid w:val="00364FB6"/>
    <w:rsid w:val="00365B0B"/>
    <w:rsid w:val="00370CDB"/>
    <w:rsid w:val="00371D00"/>
    <w:rsid w:val="00373326"/>
    <w:rsid w:val="00375033"/>
    <w:rsid w:val="00375243"/>
    <w:rsid w:val="003754CB"/>
    <w:rsid w:val="00376266"/>
    <w:rsid w:val="003811A9"/>
    <w:rsid w:val="0038198D"/>
    <w:rsid w:val="00382504"/>
    <w:rsid w:val="003874A7"/>
    <w:rsid w:val="003911ED"/>
    <w:rsid w:val="00391504"/>
    <w:rsid w:val="00391E85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5B8"/>
    <w:rsid w:val="003F26D7"/>
    <w:rsid w:val="003F36BE"/>
    <w:rsid w:val="00400EBF"/>
    <w:rsid w:val="00401002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4D6A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0A48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B76B5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3AEF"/>
    <w:rsid w:val="005F42BF"/>
    <w:rsid w:val="005F5853"/>
    <w:rsid w:val="00600FBA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227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434B8"/>
    <w:rsid w:val="00645A26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2226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095"/>
    <w:rsid w:val="006C5455"/>
    <w:rsid w:val="006C7B4D"/>
    <w:rsid w:val="006C7C22"/>
    <w:rsid w:val="006D4301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7131"/>
    <w:rsid w:val="0073789F"/>
    <w:rsid w:val="00737DC9"/>
    <w:rsid w:val="007412C5"/>
    <w:rsid w:val="0074149A"/>
    <w:rsid w:val="00741A4A"/>
    <w:rsid w:val="00752BE3"/>
    <w:rsid w:val="00753218"/>
    <w:rsid w:val="007562D9"/>
    <w:rsid w:val="007567DD"/>
    <w:rsid w:val="007601FB"/>
    <w:rsid w:val="00764033"/>
    <w:rsid w:val="00765159"/>
    <w:rsid w:val="00765991"/>
    <w:rsid w:val="007659C6"/>
    <w:rsid w:val="0077182D"/>
    <w:rsid w:val="00772817"/>
    <w:rsid w:val="00774F8B"/>
    <w:rsid w:val="00777C76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40F8"/>
    <w:rsid w:val="008B5824"/>
    <w:rsid w:val="008B6469"/>
    <w:rsid w:val="008C1179"/>
    <w:rsid w:val="008D70C9"/>
    <w:rsid w:val="008D71B5"/>
    <w:rsid w:val="008E48FD"/>
    <w:rsid w:val="008E4A31"/>
    <w:rsid w:val="008E4CDD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B3875"/>
    <w:rsid w:val="009C05C2"/>
    <w:rsid w:val="009C11FD"/>
    <w:rsid w:val="009C2D9C"/>
    <w:rsid w:val="009C5D6F"/>
    <w:rsid w:val="009C7773"/>
    <w:rsid w:val="009D0A64"/>
    <w:rsid w:val="009D268F"/>
    <w:rsid w:val="009D3D32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1416F"/>
    <w:rsid w:val="00A156AB"/>
    <w:rsid w:val="00A2236D"/>
    <w:rsid w:val="00A240C3"/>
    <w:rsid w:val="00A25B6F"/>
    <w:rsid w:val="00A27B8E"/>
    <w:rsid w:val="00A30341"/>
    <w:rsid w:val="00A3048E"/>
    <w:rsid w:val="00A31836"/>
    <w:rsid w:val="00A31B5A"/>
    <w:rsid w:val="00A32810"/>
    <w:rsid w:val="00A345D1"/>
    <w:rsid w:val="00A42B24"/>
    <w:rsid w:val="00A4491C"/>
    <w:rsid w:val="00A45687"/>
    <w:rsid w:val="00A508CF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1A3E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4E24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2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73F9"/>
    <w:rsid w:val="00B90A58"/>
    <w:rsid w:val="00B9500E"/>
    <w:rsid w:val="00B95D93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174"/>
    <w:rsid w:val="00CB13B2"/>
    <w:rsid w:val="00CB3C63"/>
    <w:rsid w:val="00CB63E6"/>
    <w:rsid w:val="00CB6457"/>
    <w:rsid w:val="00CC030B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CF73CD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0A4F"/>
    <w:rsid w:val="00D61CE6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A1DF9"/>
    <w:rsid w:val="00DA34AB"/>
    <w:rsid w:val="00DA3561"/>
    <w:rsid w:val="00DA358D"/>
    <w:rsid w:val="00DA6F97"/>
    <w:rsid w:val="00DB04BB"/>
    <w:rsid w:val="00DB091B"/>
    <w:rsid w:val="00DB3C60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2CC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93E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1DD"/>
    <w:rsid w:val="00F648AB"/>
    <w:rsid w:val="00F66BEC"/>
    <w:rsid w:val="00F67DAB"/>
    <w:rsid w:val="00F711B7"/>
    <w:rsid w:val="00F7338E"/>
    <w:rsid w:val="00F809E1"/>
    <w:rsid w:val="00F865C1"/>
    <w:rsid w:val="00F87525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uiPriority="0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44AB1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0951D9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1B59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0951D9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1B59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1B59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1B59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3C4D15"/>
    <w:rPr>
      <w:rFonts w:ascii="UEFA Colosseum" w:eastAsia="Times New Roman" w:hAnsi="UEFA Colosseum" w:cs="Times New Roman"/>
      <w:b/>
      <w:bCs/>
      <w:color w:val="001B59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C4D15"/>
    <w:rPr>
      <w:rFonts w:ascii="UEFA Colosseum" w:eastAsia="Times New Roman" w:hAnsi="UEFA Colosseum" w:cs="Times New Roman"/>
      <w:b/>
      <w:bCs/>
      <w:color w:val="001B59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1B59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semiHidden/>
    <w:rsid w:val="00AB27E1"/>
    <w:rPr>
      <w:color w:val="9666AB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paragraph" w:customStyle="1" w:styleId="UEFASub-Title">
    <w:name w:val="UEFA Sub-Title"/>
    <w:basedOn w:val="Normal"/>
    <w:rsid w:val="00A81A3E"/>
    <w:pPr>
      <w:tabs>
        <w:tab w:val="left" w:pos="4035"/>
      </w:tabs>
      <w:outlineLvl w:val="1"/>
    </w:pPr>
    <w:rPr>
      <w:rFonts w:ascii="Arial" w:eastAsia="Times New Roman" w:hAnsi="Arial" w:cs="Times New Roman"/>
      <w:b/>
      <w:color w:val="B19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76B5"/>
    <w:rPr>
      <w:color w:val="808080"/>
    </w:rPr>
  </w:style>
  <w:style w:type="character" w:customStyle="1" w:styleId="Style1">
    <w:name w:val="Style1"/>
    <w:basedOn w:val="DefaultParagraphFont"/>
    <w:uiPriority w:val="1"/>
    <w:rsid w:val="00534D6A"/>
    <w:rPr>
      <w:b/>
    </w:rPr>
  </w:style>
  <w:style w:type="character" w:customStyle="1" w:styleId="Style2">
    <w:name w:val="Style2"/>
    <w:basedOn w:val="DefaultParagraphFont"/>
    <w:uiPriority w:val="1"/>
    <w:rsid w:val="00534D6A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2" w:qFormat="1"/>
    <w:lsdException w:name="heading 4" w:uiPriority="3" w:qFormat="1"/>
    <w:lsdException w:name="heading 5" w:uiPriority="4"/>
    <w:lsdException w:name="heading 6" w:uiPriority="5"/>
    <w:lsdException w:name="heading 7" w:uiPriority="6"/>
    <w:lsdException w:name="heading 8" w:uiPriority="7"/>
    <w:lsdException w:name="heading 9" w:uiPriority="8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semiHidden="0" w:unhideWhenUsed="0"/>
    <w:lsdException w:name="List Bullet" w:uiPriority="13" w:qFormat="1"/>
    <w:lsdException w:name="List Number" w:semiHidden="0" w:uiPriority="20" w:unhideWhenUsed="0" w:qFormat="1"/>
    <w:lsdException w:name="List Number 2" w:semiHidden="0" w:unhideWhenUsed="0" w:qFormat="1"/>
    <w:lsdException w:name="List Number 3" w:semiHidden="0" w:unhideWhenUsed="0" w:qFormat="1"/>
    <w:lsdException w:name="List Number 4" w:semiHidden="0" w:unhideWhenUsed="0" w:qFormat="1"/>
    <w:lsdException w:name="List Number 5" w:semiHidden="0" w:unhideWhenUsed="0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uiPriority="0"/>
    <w:lsdException w:name="Strong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uiPriority w:val="12"/>
    <w:qFormat/>
    <w:rsid w:val="00344AB1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0951D9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1B59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0951D9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1B59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1B59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1B59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3C4D15"/>
    <w:rPr>
      <w:rFonts w:ascii="UEFA Colosseum" w:eastAsia="Times New Roman" w:hAnsi="UEFA Colosseum" w:cs="Times New Roman"/>
      <w:b/>
      <w:bCs/>
      <w:color w:val="001B59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C4D15"/>
    <w:rPr>
      <w:rFonts w:ascii="UEFA Colosseum" w:eastAsia="Times New Roman" w:hAnsi="UEFA Colosseum" w:cs="Times New Roman"/>
      <w:b/>
      <w:bCs/>
      <w:color w:val="001B59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1B59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semiHidden/>
    <w:rsid w:val="00AB27E1"/>
    <w:rPr>
      <w:color w:val="9666AB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paragraph" w:customStyle="1" w:styleId="UEFASub-Title">
    <w:name w:val="UEFA Sub-Title"/>
    <w:basedOn w:val="Normal"/>
    <w:rsid w:val="00A81A3E"/>
    <w:pPr>
      <w:tabs>
        <w:tab w:val="left" w:pos="4035"/>
      </w:tabs>
      <w:outlineLvl w:val="1"/>
    </w:pPr>
    <w:rPr>
      <w:rFonts w:ascii="Arial" w:eastAsia="Times New Roman" w:hAnsi="Arial" w:cs="Times New Roman"/>
      <w:b/>
      <w:color w:val="B19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76B5"/>
    <w:rPr>
      <w:color w:val="808080"/>
    </w:rPr>
  </w:style>
  <w:style w:type="character" w:customStyle="1" w:styleId="Style1">
    <w:name w:val="Style1"/>
    <w:basedOn w:val="DefaultParagraphFont"/>
    <w:uiPriority w:val="1"/>
    <w:rsid w:val="00534D6A"/>
    <w:rPr>
      <w:b/>
    </w:rPr>
  </w:style>
  <w:style w:type="character" w:customStyle="1" w:styleId="Style2">
    <w:name w:val="Style2"/>
    <w:basedOn w:val="DefaultParagraphFont"/>
    <w:uiPriority w:val="1"/>
    <w:rsid w:val="00534D6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niversities@uefa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UEFA_Corporate_Sing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7D352AD77134B018966342105F2C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C170B-18CB-4805-B1F9-9F4004FE3EEB}"/>
      </w:docPartPr>
      <w:docPartBody>
        <w:p w:rsidR="00AF5A69" w:rsidRDefault="00E50D6F" w:rsidP="00E50D6F">
          <w:pPr>
            <w:pStyle w:val="E7D352AD77134B018966342105F2CC2F31"/>
          </w:pPr>
          <w:r w:rsidRPr="00534D6A">
            <w:rPr>
              <w:rStyle w:val="PlaceholderText"/>
              <w:b/>
              <w:sz w:val="20"/>
              <w:szCs w:val="20"/>
              <w:lang w:val="en-US"/>
            </w:rPr>
            <w:t>Surname</w:t>
          </w:r>
        </w:p>
      </w:docPartBody>
    </w:docPart>
    <w:docPart>
      <w:docPartPr>
        <w:name w:val="CF2F70721EB0469EB674CD2AB5403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FA401-3D6D-4788-94E4-93458117304B}"/>
      </w:docPartPr>
      <w:docPartBody>
        <w:p w:rsidR="00AF5A69" w:rsidRDefault="00E50D6F" w:rsidP="00E50D6F">
          <w:pPr>
            <w:pStyle w:val="CF2F70721EB0469EB674CD2AB5403D9430"/>
          </w:pPr>
          <w:r w:rsidRPr="001424FB">
            <w:rPr>
              <w:rStyle w:val="PlaceholderText"/>
              <w:b/>
              <w:sz w:val="20"/>
              <w:szCs w:val="20"/>
              <w:lang w:val="en-US"/>
            </w:rPr>
            <w:t>Name</w:t>
          </w:r>
        </w:p>
      </w:docPartBody>
    </w:docPart>
    <w:docPart>
      <w:docPartPr>
        <w:name w:val="432CFD5FB2834361BA4F82CC74D3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699A7-34BA-43D3-B48F-C8AA039AC670}"/>
      </w:docPartPr>
      <w:docPartBody>
        <w:p w:rsidR="00AF5A69" w:rsidRDefault="00E50D6F" w:rsidP="00E50D6F">
          <w:pPr>
            <w:pStyle w:val="432CFD5FB2834361BA4F82CC74D3B51C25"/>
          </w:pPr>
          <w:r w:rsidRPr="00401002">
            <w:rPr>
              <w:rStyle w:val="PlaceholderText"/>
              <w:sz w:val="20"/>
              <w:szCs w:val="20"/>
              <w:lang w:val="en-US"/>
            </w:rPr>
            <w:t>Address</w:t>
          </w:r>
        </w:p>
      </w:docPartBody>
    </w:docPart>
    <w:docPart>
      <w:docPartPr>
        <w:name w:val="F31A8CBC516B43A4AE5A9FD98CA19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DFAC2-CBD0-4FAA-8099-E04FD88EE7D5}"/>
      </w:docPartPr>
      <w:docPartBody>
        <w:p w:rsidR="00AF5A69" w:rsidRDefault="00E50D6F" w:rsidP="00E50D6F">
          <w:pPr>
            <w:pStyle w:val="F31A8CBC516B43A4AE5A9FD98CA198DF25"/>
          </w:pPr>
          <w:r w:rsidRPr="00401002">
            <w:rPr>
              <w:rStyle w:val="PlaceholderText"/>
              <w:sz w:val="20"/>
              <w:szCs w:val="20"/>
              <w:lang w:val="en-US"/>
            </w:rPr>
            <w:t>Country</w:t>
          </w:r>
        </w:p>
      </w:docPartBody>
    </w:docPart>
    <w:docPart>
      <w:docPartPr>
        <w:name w:val="FF91D779D1B14FFCAEBEF3AAC6303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4F045-555F-4682-B2F3-ACA61BDBEFC4}"/>
      </w:docPartPr>
      <w:docPartBody>
        <w:p w:rsidR="00AF5A69" w:rsidRDefault="00E50D6F" w:rsidP="00E50D6F">
          <w:pPr>
            <w:pStyle w:val="FF91D779D1B14FFCAEBEF3AAC630351C25"/>
          </w:pPr>
          <w:r>
            <w:rPr>
              <w:rStyle w:val="PlaceholderText"/>
              <w:sz w:val="20"/>
              <w:szCs w:val="20"/>
              <w:lang w:val="en-US"/>
            </w:rPr>
            <w:t>Te</w:t>
          </w:r>
          <w:r w:rsidRPr="00401002">
            <w:rPr>
              <w:rStyle w:val="PlaceholderText"/>
              <w:sz w:val="20"/>
              <w:szCs w:val="20"/>
              <w:lang w:val="en-US"/>
            </w:rPr>
            <w:t>l</w:t>
          </w:r>
          <w:r>
            <w:rPr>
              <w:rStyle w:val="PlaceholderText"/>
              <w:sz w:val="20"/>
              <w:szCs w:val="20"/>
              <w:lang w:val="en-US"/>
            </w:rPr>
            <w:t>e</w:t>
          </w:r>
          <w:r w:rsidRPr="00401002">
            <w:rPr>
              <w:rStyle w:val="PlaceholderText"/>
              <w:sz w:val="20"/>
              <w:szCs w:val="20"/>
              <w:lang w:val="en-US"/>
            </w:rPr>
            <w:t>phone</w:t>
          </w:r>
        </w:p>
      </w:docPartBody>
    </w:docPart>
    <w:docPart>
      <w:docPartPr>
        <w:name w:val="900901D10F7745DDA2FFBD7B05A1D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CE0EA-E650-454E-AF56-F29B3A1017D5}"/>
      </w:docPartPr>
      <w:docPartBody>
        <w:p w:rsidR="00AF5A69" w:rsidRDefault="00E50D6F" w:rsidP="00E50D6F">
          <w:pPr>
            <w:pStyle w:val="900901D10F7745DDA2FFBD7B05A1DA1B25"/>
          </w:pPr>
          <w:r w:rsidRPr="00401002">
            <w:rPr>
              <w:rStyle w:val="PlaceholderText"/>
              <w:sz w:val="20"/>
              <w:szCs w:val="20"/>
              <w:lang w:val="en-US"/>
            </w:rPr>
            <w:t>Email</w:t>
          </w:r>
        </w:p>
      </w:docPartBody>
    </w:docPart>
    <w:docPart>
      <w:docPartPr>
        <w:name w:val="96C303D5EFDF402A86966104F99EC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E5C19-79BB-4A3B-A7CB-903FFBC312F7}"/>
      </w:docPartPr>
      <w:docPartBody>
        <w:p w:rsidR="00AF5A69" w:rsidRDefault="00E50D6F" w:rsidP="00E50D6F">
          <w:pPr>
            <w:pStyle w:val="96C303D5EFDF402A86966104F99EC0CC24"/>
          </w:pPr>
          <w:r>
            <w:rPr>
              <w:rStyle w:val="PlaceholderText"/>
              <w:sz w:val="20"/>
              <w:szCs w:val="20"/>
              <w:lang w:val="en-US"/>
            </w:rPr>
            <w:t>Title of your research project</w:t>
          </w:r>
        </w:p>
      </w:docPartBody>
    </w:docPart>
    <w:docPart>
      <w:docPartPr>
        <w:name w:val="CD440CDEF974443C9600F7FA03A98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38B2-8D6E-44F8-9AB6-55E1E04E7F5B}"/>
      </w:docPartPr>
      <w:docPartBody>
        <w:p w:rsidR="00E3464D" w:rsidRDefault="00E50D6F" w:rsidP="00E50D6F">
          <w:pPr>
            <w:pStyle w:val="CD440CDEF974443C9600F7FA03A985AA8"/>
          </w:pPr>
          <w:r>
            <w:rPr>
              <w:rStyle w:val="PlaceholderText"/>
              <w:sz w:val="20"/>
              <w:szCs w:val="20"/>
              <w:lang w:val="en-US"/>
            </w:rPr>
            <w:t>Name of university or organisation</w:t>
          </w:r>
        </w:p>
      </w:docPartBody>
    </w:docPart>
    <w:docPart>
      <w:docPartPr>
        <w:name w:val="DAB47ACC9A4948AB83520FADEE23C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E55BE-94CD-4D55-983A-95A00CD84ABB}"/>
      </w:docPartPr>
      <w:docPartBody>
        <w:p w:rsidR="00E3464D" w:rsidRDefault="00E50D6F" w:rsidP="00E50D6F">
          <w:pPr>
            <w:pStyle w:val="DAB47ACC9A4948AB83520FADEE23CBD87"/>
          </w:pPr>
          <w:r>
            <w:rPr>
              <w:rStyle w:val="PlaceholderText"/>
              <w:sz w:val="20"/>
              <w:szCs w:val="20"/>
              <w:lang w:val="en-US"/>
            </w:rPr>
            <w:t>If you are at a university, please give the name of your faculty or institute</w:t>
          </w:r>
        </w:p>
      </w:docPartBody>
    </w:docPart>
    <w:docPart>
      <w:docPartPr>
        <w:name w:val="643A13EE1752447DACE530BB05B7A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204AC-E6AE-48C6-9787-0A5DE069339E}"/>
      </w:docPartPr>
      <w:docPartBody>
        <w:p w:rsidR="00E3464D" w:rsidRDefault="00E50D6F" w:rsidP="00E50D6F">
          <w:pPr>
            <w:pStyle w:val="643A13EE1752447DACE530BB05B7A8A15"/>
          </w:pPr>
          <w:r>
            <w:rPr>
              <w:rStyle w:val="PlaceholderText"/>
              <w:sz w:val="20"/>
              <w:szCs w:val="20"/>
              <w:lang w:val="en-US"/>
            </w:rPr>
            <w:t>Please give a brief description (a few lines) of the aims of your work</w:t>
          </w:r>
        </w:p>
      </w:docPartBody>
    </w:docPart>
    <w:docPart>
      <w:docPartPr>
        <w:name w:val="A6E6EE68E75D4A118AED91A97FB66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E0D0F-37FB-457C-B2F8-01ABA537B452}"/>
      </w:docPartPr>
      <w:docPartBody>
        <w:p w:rsidR="00C87DB5" w:rsidRDefault="00E50D6F" w:rsidP="00E50D6F">
          <w:pPr>
            <w:pStyle w:val="A6E6EE68E75D4A118AED91A97FB6614F2"/>
          </w:pPr>
          <w:r w:rsidRPr="009D3D32">
            <w:rPr>
              <w:rStyle w:val="PlaceholderText"/>
              <w:sz w:val="20"/>
              <w:szCs w:val="20"/>
              <w:lang w:val="en-US"/>
            </w:rPr>
            <w:t>Click here to enter a date</w:t>
          </w:r>
        </w:p>
      </w:docPartBody>
    </w:docPart>
    <w:docPart>
      <w:docPartPr>
        <w:name w:val="3925F57797284F108D9433B4981A1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C0DDF-C5A0-4363-81B1-31B180495C3D}"/>
      </w:docPartPr>
      <w:docPartBody>
        <w:p w:rsidR="00611A80" w:rsidRDefault="00E50D6F" w:rsidP="00E50D6F">
          <w:pPr>
            <w:pStyle w:val="3925F57797284F108D9433B4981A1F541"/>
          </w:pPr>
          <w:r>
            <w:rPr>
              <w:rStyle w:val="PlaceholderText"/>
              <w:sz w:val="20"/>
              <w:szCs w:val="20"/>
              <w:lang w:val="en-US"/>
            </w:rPr>
            <w:t>Student, professor or other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FD5"/>
    <w:rsid w:val="0022548B"/>
    <w:rsid w:val="00611A80"/>
    <w:rsid w:val="00813FD5"/>
    <w:rsid w:val="00955502"/>
    <w:rsid w:val="00A35CD0"/>
    <w:rsid w:val="00AF5A69"/>
    <w:rsid w:val="00C87DB5"/>
    <w:rsid w:val="00E2787C"/>
    <w:rsid w:val="00E3464D"/>
    <w:rsid w:val="00E5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D6F"/>
    <w:rPr>
      <w:color w:val="808080"/>
    </w:rPr>
  </w:style>
  <w:style w:type="paragraph" w:customStyle="1" w:styleId="E7D352AD77134B018966342105F2CC2F">
    <w:name w:val="E7D352AD77134B018966342105F2CC2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">
    <w:name w:val="E7D352AD77134B018966342105F2CC2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">
    <w:name w:val="CF2F70721EB0469EB674CD2AB5403D9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">
    <w:name w:val="3D1C9ED257604FA18B6012D28A8052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">
    <w:name w:val="E7D352AD77134B018966342105F2CC2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">
    <w:name w:val="CF2F70721EB0469EB674CD2AB5403D94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">
    <w:name w:val="3D1C9ED257604FA18B6012D28A80525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">
    <w:name w:val="0F2D0C7A83DA4589988AB0072028159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">
    <w:name w:val="E97822CF70E243AF9F67B795716CA7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">
    <w:name w:val="E7D352AD77134B018966342105F2CC2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">
    <w:name w:val="CF2F70721EB0469EB674CD2AB5403D94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">
    <w:name w:val="3D1C9ED257604FA18B6012D28A80525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">
    <w:name w:val="0F2D0C7A83DA4589988AB0072028159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">
    <w:name w:val="E97822CF70E243AF9F67B795716CA7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">
    <w:name w:val="5F14326E697A46B38E04C863BC316F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4">
    <w:name w:val="E7D352AD77134B018966342105F2CC2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">
    <w:name w:val="CF2F70721EB0469EB674CD2AB5403D94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3">
    <w:name w:val="3D1C9ED257604FA18B6012D28A80525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">
    <w:name w:val="0F2D0C7A83DA4589988AB00720281597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">
    <w:name w:val="E97822CF70E243AF9F67B795716CA7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">
    <w:name w:val="5F14326E697A46B38E04C863BC316F7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5">
    <w:name w:val="E7D352AD77134B018966342105F2CC2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4">
    <w:name w:val="CF2F70721EB0469EB674CD2AB5403D94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4">
    <w:name w:val="3D1C9ED257604FA18B6012D28A80525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3">
    <w:name w:val="0F2D0C7A83DA4589988AB00720281597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3">
    <w:name w:val="E97822CF70E243AF9F67B795716CA7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">
    <w:name w:val="5F14326E697A46B38E04C863BC316F7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6">
    <w:name w:val="E7D352AD77134B018966342105F2CC2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5">
    <w:name w:val="CF2F70721EB0469EB674CD2AB5403D94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5">
    <w:name w:val="3D1C9ED257604FA18B6012D28A80525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4">
    <w:name w:val="0F2D0C7A83DA4589988AB00720281597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4">
    <w:name w:val="E97822CF70E243AF9F67B795716CA7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3">
    <w:name w:val="5F14326E697A46B38E04C863BC316F7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">
    <w:name w:val="432CFD5FB2834361BA4F82CC74D3B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">
    <w:name w:val="F31A8CBC516B43A4AE5A9FD98CA198D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">
    <w:name w:val="FF91D779D1B14FFCAEBEF3AAC6303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">
    <w:name w:val="900901D10F7745DDA2FFBD7B05A1DA1B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7">
    <w:name w:val="E7D352AD77134B018966342105F2CC2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6">
    <w:name w:val="CF2F70721EB0469EB674CD2AB5403D94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6">
    <w:name w:val="3D1C9ED257604FA18B6012D28A80525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5">
    <w:name w:val="0F2D0C7A83DA4589988AB00720281597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5">
    <w:name w:val="E97822CF70E243AF9F67B795716CA7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4">
    <w:name w:val="5F14326E697A46B38E04C863BC316F7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">
    <w:name w:val="432CFD5FB2834361BA4F82CC74D3B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">
    <w:name w:val="F31A8CBC516B43A4AE5A9FD98CA198D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">
    <w:name w:val="FF91D779D1B14FFCAEBEF3AAC6303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">
    <w:name w:val="900901D10F7745DDA2FFBD7B05A1DA1B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">
    <w:name w:val="96C303D5EFDF402A86966104F99EC0C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">
    <w:name w:val="0FCCA73484B2468586C543D20E293A6A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8">
    <w:name w:val="E7D352AD77134B018966342105F2CC2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7">
    <w:name w:val="CF2F70721EB0469EB674CD2AB5403D94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7">
    <w:name w:val="3D1C9ED257604FA18B6012D28A80525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6">
    <w:name w:val="0F2D0C7A83DA4589988AB0072028159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6">
    <w:name w:val="E97822CF70E243AF9F67B795716CA77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5">
    <w:name w:val="5F14326E697A46B38E04C863BC316F76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">
    <w:name w:val="432CFD5FB2834361BA4F82CC74D3B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">
    <w:name w:val="F31A8CBC516B43A4AE5A9FD98CA198D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">
    <w:name w:val="FF91D779D1B14FFCAEBEF3AAC6303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">
    <w:name w:val="900901D10F7745DDA2FFBD7B05A1DA1B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">
    <w:name w:val="96C303D5EFDF402A86966104F99EC0C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">
    <w:name w:val="0FCCA73484B2468586C543D20E293A6A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9">
    <w:name w:val="E7D352AD77134B018966342105F2CC2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8">
    <w:name w:val="CF2F70721EB0469EB674CD2AB5403D94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8">
    <w:name w:val="3D1C9ED257604FA18B6012D28A80525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7">
    <w:name w:val="0F2D0C7A83DA4589988AB00720281597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7">
    <w:name w:val="E97822CF70E243AF9F67B795716CA77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6">
    <w:name w:val="5F14326E697A46B38E04C863BC316F76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3">
    <w:name w:val="432CFD5FB2834361BA4F82CC74D3B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3">
    <w:name w:val="F31A8CBC516B43A4AE5A9FD98CA198D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3">
    <w:name w:val="FF91D779D1B14FFCAEBEF3AAC6303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3">
    <w:name w:val="900901D10F7745DDA2FFBD7B05A1DA1B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">
    <w:name w:val="96C303D5EFDF402A86966104F99EC0C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2">
    <w:name w:val="0FCCA73484B2468586C543D20E293A6A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">
    <w:name w:val="7DD183256ACA4475A6E1D7E6AE6378E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">
    <w:name w:val="DE5DEEBE254C4E6F89435536DC39BE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0">
    <w:name w:val="E7D352AD77134B018966342105F2CC2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9">
    <w:name w:val="CF2F70721EB0469EB674CD2AB5403D94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9">
    <w:name w:val="3D1C9ED257604FA18B6012D28A805258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8">
    <w:name w:val="0F2D0C7A83DA4589988AB00720281597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8">
    <w:name w:val="E97822CF70E243AF9F67B795716CA771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7">
    <w:name w:val="5F14326E697A46B38E04C863BC316F76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4">
    <w:name w:val="432CFD5FB2834361BA4F82CC74D3B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4">
    <w:name w:val="F31A8CBC516B43A4AE5A9FD98CA198D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4">
    <w:name w:val="FF91D779D1B14FFCAEBEF3AAC6303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4">
    <w:name w:val="900901D10F7745DDA2FFBD7B05A1DA1B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3">
    <w:name w:val="96C303D5EFDF402A86966104F99EC0C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3">
    <w:name w:val="0FCCA73484B2468586C543D20E293A6A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">
    <w:name w:val="7DD183256ACA4475A6E1D7E6AE6378E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1">
    <w:name w:val="DE5DEEBE254C4E6F89435536DC39BEF5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">
    <w:name w:val="1A3BE68851D8408BAECA145CA48BAE4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1">
    <w:name w:val="E7D352AD77134B018966342105F2CC2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0">
    <w:name w:val="CF2F70721EB0469EB674CD2AB5403D94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0">
    <w:name w:val="3D1C9ED257604FA18B6012D28A805258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9">
    <w:name w:val="0F2D0C7A83DA4589988AB00720281597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9">
    <w:name w:val="E97822CF70E243AF9F67B795716CA771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8">
    <w:name w:val="5F14326E697A46B38E04C863BC316F76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5">
    <w:name w:val="432CFD5FB2834361BA4F82CC74D3B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5">
    <w:name w:val="F31A8CBC516B43A4AE5A9FD98CA198D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5">
    <w:name w:val="FF91D779D1B14FFCAEBEF3AAC6303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5">
    <w:name w:val="900901D10F7745DDA2FFBD7B05A1DA1B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4">
    <w:name w:val="96C303D5EFDF402A86966104F99EC0C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4">
    <w:name w:val="0FCCA73484B2468586C543D20E293A6A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2">
    <w:name w:val="7DD183256ACA4475A6E1D7E6AE6378E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2">
    <w:name w:val="DE5DEEBE254C4E6F89435536DC39BEF5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1">
    <w:name w:val="1A3BE68851D8408BAECA145CA48BAE4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">
    <w:name w:val="2DC40E2DC8EF4487B192BE488B92750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">
    <w:name w:val="165D077492694809BC15A7FB187636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">
    <w:name w:val="65F7314824DE4D86B64C0D89172246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2">
    <w:name w:val="E7D352AD77134B018966342105F2CC2F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1">
    <w:name w:val="CF2F70721EB0469EB674CD2AB5403D94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1">
    <w:name w:val="3D1C9ED257604FA18B6012D28A805258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0">
    <w:name w:val="0F2D0C7A83DA4589988AB00720281597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0">
    <w:name w:val="E97822CF70E243AF9F67B795716CA771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9">
    <w:name w:val="5F14326E697A46B38E04C863BC316F76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6">
    <w:name w:val="432CFD5FB2834361BA4F82CC74D3B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6">
    <w:name w:val="F31A8CBC516B43A4AE5A9FD98CA198D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6">
    <w:name w:val="FF91D779D1B14FFCAEBEF3AAC6303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6">
    <w:name w:val="900901D10F7745DDA2FFBD7B05A1DA1B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5">
    <w:name w:val="96C303D5EFDF402A86966104F99EC0C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5">
    <w:name w:val="0FCCA73484B2468586C543D20E293A6A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3">
    <w:name w:val="7DD183256ACA4475A6E1D7E6AE6378E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3">
    <w:name w:val="DE5DEEBE254C4E6F89435536DC39BEF5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2">
    <w:name w:val="1A3BE68851D8408BAECA145CA48BAE4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1">
    <w:name w:val="2DC40E2DC8EF4487B192BE488B92750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1">
    <w:name w:val="165D077492694809BC15A7FB187636F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1">
    <w:name w:val="65F7314824DE4D86B64C0D89172246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3">
    <w:name w:val="E7D352AD77134B018966342105F2CC2F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2">
    <w:name w:val="CF2F70721EB0469EB674CD2AB5403D94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2">
    <w:name w:val="3D1C9ED257604FA18B6012D28A805258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1">
    <w:name w:val="0F2D0C7A83DA4589988AB0072028159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1">
    <w:name w:val="E97822CF70E243AF9F67B795716CA771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0">
    <w:name w:val="5F14326E697A46B38E04C863BC316F76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7">
    <w:name w:val="432CFD5FB2834361BA4F82CC74D3B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7">
    <w:name w:val="F31A8CBC516B43A4AE5A9FD98CA198D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7">
    <w:name w:val="FF91D779D1B14FFCAEBEF3AAC6303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7">
    <w:name w:val="900901D10F7745DDA2FFBD7B05A1DA1B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6">
    <w:name w:val="96C303D5EFDF402A86966104F99EC0C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6">
    <w:name w:val="0FCCA73484B2468586C543D20E293A6A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4">
    <w:name w:val="7DD183256ACA4475A6E1D7E6AE6378E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4">
    <w:name w:val="DE5DEEBE254C4E6F89435536DC39BEF5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3">
    <w:name w:val="1A3BE68851D8408BAECA145CA48BAE4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2">
    <w:name w:val="2DC40E2DC8EF4487B192BE488B92750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2">
    <w:name w:val="165D077492694809BC15A7FB187636F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2">
    <w:name w:val="65F7314824DE4D86B64C0D89172246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">
    <w:name w:val="15CFFF2FD6B54960835907057DCB85D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4">
    <w:name w:val="E7D352AD77134B018966342105F2CC2F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3">
    <w:name w:val="CF2F70721EB0469EB674CD2AB5403D94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3">
    <w:name w:val="3D1C9ED257604FA18B6012D28A805258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2">
    <w:name w:val="0F2D0C7A83DA4589988AB0072028159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2">
    <w:name w:val="E97822CF70E243AF9F67B795716CA771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1">
    <w:name w:val="5F14326E697A46B38E04C863BC316F76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8">
    <w:name w:val="432CFD5FB2834361BA4F82CC74D3B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8">
    <w:name w:val="F31A8CBC516B43A4AE5A9FD98CA198D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8">
    <w:name w:val="FF91D779D1B14FFCAEBEF3AAC6303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8">
    <w:name w:val="900901D10F7745DDA2FFBD7B05A1DA1B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7">
    <w:name w:val="96C303D5EFDF402A86966104F99EC0C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7">
    <w:name w:val="0FCCA73484B2468586C543D20E293A6A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5">
    <w:name w:val="7DD183256ACA4475A6E1D7E6AE6378E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5">
    <w:name w:val="DE5DEEBE254C4E6F89435536DC39BEF5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4">
    <w:name w:val="1A3BE68851D8408BAECA145CA48BAE4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3">
    <w:name w:val="2DC40E2DC8EF4487B192BE488B92750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3">
    <w:name w:val="165D077492694809BC15A7FB187636F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3">
    <w:name w:val="65F7314824DE4D86B64C0D89172246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1">
    <w:name w:val="15CFFF2FD6B54960835907057DCB85D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">
    <w:name w:val="469128C8212D46A5B410267D1C877D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5">
    <w:name w:val="E7D352AD77134B018966342105F2CC2F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4">
    <w:name w:val="CF2F70721EB0469EB674CD2AB5403D94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4">
    <w:name w:val="3D1C9ED257604FA18B6012D28A805258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3">
    <w:name w:val="0F2D0C7A83DA4589988AB0072028159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3">
    <w:name w:val="E97822CF70E243AF9F67B795716CA771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2">
    <w:name w:val="5F14326E697A46B38E04C863BC316F76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9">
    <w:name w:val="432CFD5FB2834361BA4F82CC74D3B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9">
    <w:name w:val="F31A8CBC516B43A4AE5A9FD98CA198D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9">
    <w:name w:val="FF91D779D1B14FFCAEBEF3AAC6303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9">
    <w:name w:val="900901D10F7745DDA2FFBD7B05A1DA1B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8">
    <w:name w:val="96C303D5EFDF402A86966104F99EC0C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8">
    <w:name w:val="0FCCA73484B2468586C543D20E293A6A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6">
    <w:name w:val="7DD183256ACA4475A6E1D7E6AE6378E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6">
    <w:name w:val="DE5DEEBE254C4E6F89435536DC39BEF5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5">
    <w:name w:val="1A3BE68851D8408BAECA145CA48BAE4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4">
    <w:name w:val="2DC40E2DC8EF4487B192BE488B92750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4">
    <w:name w:val="165D077492694809BC15A7FB187636F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4">
    <w:name w:val="65F7314824DE4D86B64C0D891722460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2">
    <w:name w:val="15CFFF2FD6B54960835907057DCB85D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1">
    <w:name w:val="469128C8212D46A5B410267D1C877D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6">
    <w:name w:val="E7D352AD77134B018966342105F2CC2F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5">
    <w:name w:val="CF2F70721EB0469EB674CD2AB5403D94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5">
    <w:name w:val="3D1C9ED257604FA18B6012D28A805258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4">
    <w:name w:val="0F2D0C7A83DA4589988AB0072028159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4">
    <w:name w:val="E97822CF70E243AF9F67B795716CA771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3">
    <w:name w:val="5F14326E697A46B38E04C863BC316F76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0">
    <w:name w:val="432CFD5FB2834361BA4F82CC74D3B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0">
    <w:name w:val="F31A8CBC516B43A4AE5A9FD98CA198D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0">
    <w:name w:val="FF91D779D1B14FFCAEBEF3AAC6303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0">
    <w:name w:val="900901D10F7745DDA2FFBD7B05A1DA1B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9">
    <w:name w:val="96C303D5EFDF402A86966104F99EC0C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9">
    <w:name w:val="0FCCA73484B2468586C543D20E293A6A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7">
    <w:name w:val="7DD183256ACA4475A6E1D7E6AE6378E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7">
    <w:name w:val="DE5DEEBE254C4E6F89435536DC39BEF5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6">
    <w:name w:val="1A3BE68851D8408BAECA145CA48BAE4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5">
    <w:name w:val="2DC40E2DC8EF4487B192BE488B92750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5">
    <w:name w:val="165D077492694809BC15A7FB187636F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5">
    <w:name w:val="65F7314824DE4D86B64C0D891722460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3">
    <w:name w:val="15CFFF2FD6B54960835907057DCB85D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2">
    <w:name w:val="469128C8212D46A5B410267D1C877D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7">
    <w:name w:val="E7D352AD77134B018966342105F2CC2F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6">
    <w:name w:val="CF2F70721EB0469EB674CD2AB5403D94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6">
    <w:name w:val="3D1C9ED257604FA18B6012D28A805258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5">
    <w:name w:val="0F2D0C7A83DA4589988AB0072028159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5">
    <w:name w:val="E97822CF70E243AF9F67B795716CA771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4">
    <w:name w:val="5F14326E697A46B38E04C863BC316F76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1">
    <w:name w:val="432CFD5FB2834361BA4F82CC74D3B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1">
    <w:name w:val="F31A8CBC516B43A4AE5A9FD98CA198D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1">
    <w:name w:val="FF91D779D1B14FFCAEBEF3AAC6303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1">
    <w:name w:val="900901D10F7745DDA2FFBD7B05A1DA1B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0">
    <w:name w:val="96C303D5EFDF402A86966104F99EC0C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0">
    <w:name w:val="0FCCA73484B2468586C543D20E293A6A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8">
    <w:name w:val="7DD183256ACA4475A6E1D7E6AE6378E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8">
    <w:name w:val="DE5DEEBE254C4E6F89435536DC39BEF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7">
    <w:name w:val="1A3BE68851D8408BAECA145CA48BAE4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6">
    <w:name w:val="2DC40E2DC8EF4487B192BE488B92750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6">
    <w:name w:val="165D077492694809BC15A7FB187636F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6">
    <w:name w:val="65F7314824DE4D86B64C0D891722460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4">
    <w:name w:val="15CFFF2FD6B54960835907057DCB85D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3">
    <w:name w:val="469128C8212D46A5B410267D1C877D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8">
    <w:name w:val="E7D352AD77134B018966342105F2CC2F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7">
    <w:name w:val="CF2F70721EB0469EB674CD2AB5403D94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7">
    <w:name w:val="3D1C9ED257604FA18B6012D28A805258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6">
    <w:name w:val="0F2D0C7A83DA4589988AB00720281597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6">
    <w:name w:val="E97822CF70E243AF9F67B795716CA771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5">
    <w:name w:val="5F14326E697A46B38E04C863BC316F7615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2">
    <w:name w:val="432CFD5FB2834361BA4F82CC74D3B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2">
    <w:name w:val="F31A8CBC516B43A4AE5A9FD98CA198DF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2">
    <w:name w:val="FF91D779D1B14FFCAEBEF3AAC6303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2">
    <w:name w:val="900901D10F7745DDA2FFBD7B05A1DA1B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1">
    <w:name w:val="96C303D5EFDF402A86966104F99EC0CC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1">
    <w:name w:val="0FCCA73484B2468586C543D20E293A6A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9">
    <w:name w:val="7DD183256ACA4475A6E1D7E6AE6378E8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">
    <w:name w:val="E31ED00EF74E4D15A4A8A1E6A641160B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">
    <w:name w:val="A12563308F9C41CDB0C7751A589E2C9A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">
    <w:name w:val="3C6380F07FCE41D3853FEE4AE03390C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">
    <w:name w:val="FCF7D35AF8FB402592CB2AA8E1A0F24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">
    <w:name w:val="E91F1977B0B74BE8A69150B6AB1113D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">
    <w:name w:val="4157EC9B18674F73968DADD997B0FB0D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">
    <w:name w:val="39C70770D876443E98E326932C68F14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9">
    <w:name w:val="E7D352AD77134B018966342105F2CC2F1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8">
    <w:name w:val="CF2F70721EB0469EB674CD2AB5403D94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8">
    <w:name w:val="3D1C9ED257604FA18B6012D28A805258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7">
    <w:name w:val="0F2D0C7A83DA4589988AB00720281597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7">
    <w:name w:val="E97822CF70E243AF9F67B795716CA771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6">
    <w:name w:val="5F14326E697A46B38E04C863BC316F76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3">
    <w:name w:val="432CFD5FB2834361BA4F82CC74D3B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3">
    <w:name w:val="F31A8CBC516B43A4AE5A9FD98CA198DF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3">
    <w:name w:val="FF91D779D1B14FFCAEBEF3AAC6303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3">
    <w:name w:val="900901D10F7745DDA2FFBD7B05A1DA1B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2">
    <w:name w:val="96C303D5EFDF402A86966104F99EC0C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2">
    <w:name w:val="0FCCA73484B2468586C543D20E293A6A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0">
    <w:name w:val="7DD183256ACA4475A6E1D7E6AE6378E810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1">
    <w:name w:val="E31ED00EF74E4D15A4A8A1E6A641160B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1">
    <w:name w:val="A12563308F9C41CDB0C7751A589E2C9A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1">
    <w:name w:val="3C6380F07FCE41D3853FEE4AE03390C8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1">
    <w:name w:val="FCF7D35AF8FB402592CB2AA8E1A0F249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1">
    <w:name w:val="E91F1977B0B74BE8A69150B6AB1113D3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1">
    <w:name w:val="4157EC9B18674F73968DADD997B0FB0D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1">
    <w:name w:val="39C70770D876443E98E326932C68F14F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A5CB75C1EA4F9FBDA29362EADF193F">
    <w:name w:val="62A5CB75C1EA4F9FBDA29362EADF193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0">
    <w:name w:val="E7D352AD77134B018966342105F2CC2F20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9">
    <w:name w:val="CF2F70721EB0469EB674CD2AB5403D94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9">
    <w:name w:val="3D1C9ED257604FA18B6012D28A805258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8">
    <w:name w:val="0F2D0C7A83DA4589988AB007202815971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8">
    <w:name w:val="E97822CF70E243AF9F67B795716CA7711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7">
    <w:name w:val="5F14326E697A46B38E04C863BC316F7617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4">
    <w:name w:val="432CFD5FB2834361BA4F82CC74D3B51C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4">
    <w:name w:val="F31A8CBC516B43A4AE5A9FD98CA198DF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4">
    <w:name w:val="FF91D779D1B14FFCAEBEF3AAC630351C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4">
    <w:name w:val="900901D10F7745DDA2FFBD7B05A1DA1B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3">
    <w:name w:val="96C303D5EFDF402A86966104F99EC0CC13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3">
    <w:name w:val="0FCCA73484B2468586C543D20E293A6A13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1">
    <w:name w:val="7DD183256ACA4475A6E1D7E6AE6378E81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B8AB67237AA4F278368B31ED01EF576">
    <w:name w:val="DB8AB67237AA4F278368B31ED01EF576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15AA076F90495D886C31D46B0328CE">
    <w:name w:val="6E15AA076F90495D886C31D46B0328CE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D934457314240B8951C876E82993153">
    <w:name w:val="6D934457314240B8951C876E82993153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54BCA0E0DC476783DB441C6EFFAB17">
    <w:name w:val="A854BCA0E0DC476783DB441C6EFFAB17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CB0E96C7F714B50A618AFE21107FCA8">
    <w:name w:val="9CB0E96C7F714B50A618AFE21107FCA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981DAE660947ABA90DE1655E1C819B">
    <w:name w:val="78981DAE660947ABA90DE1655E1C819B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603FD04AC641549B266ECEA415B479">
    <w:name w:val="54603FD04AC641549B266ECEA415B47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707A5D240E84035BE793AA7D952911E">
    <w:name w:val="7707A5D240E84035BE793AA7D952911E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1">
    <w:name w:val="E7D352AD77134B018966342105F2CC2F2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0">
    <w:name w:val="CF2F70721EB0469EB674CD2AB5403D9420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0">
    <w:name w:val="3D1C9ED257604FA18B6012D28A80525820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9">
    <w:name w:val="0F2D0C7A83DA4589988AB00720281597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9">
    <w:name w:val="E97822CF70E243AF9F67B795716CA771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8">
    <w:name w:val="5F14326E697A46B38E04C863BC316F761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5">
    <w:name w:val="432CFD5FB2834361BA4F82CC74D3B51C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5">
    <w:name w:val="F31A8CBC516B43A4AE5A9FD98CA198DF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5">
    <w:name w:val="FF91D779D1B14FFCAEBEF3AAC630351C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5">
    <w:name w:val="900901D10F7745DDA2FFBD7B05A1DA1B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4">
    <w:name w:val="96C303D5EFDF402A86966104F99EC0CC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4">
    <w:name w:val="0FCCA73484B2468586C543D20E293A6A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2">
    <w:name w:val="7DD183256ACA4475A6E1D7E6AE6378E812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B8AB67237AA4F278368B31ED01EF5761">
    <w:name w:val="DB8AB67237AA4F278368B31ED01EF576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15AA076F90495D886C31D46B0328CE1">
    <w:name w:val="6E15AA076F90495D886C31D46B0328CE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D934457314240B8951C876E829931531">
    <w:name w:val="6D934457314240B8951C876E82993153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54BCA0E0DC476783DB441C6EFFAB171">
    <w:name w:val="A854BCA0E0DC476783DB441C6EFFAB17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CB0E96C7F714B50A618AFE21107FCA81">
    <w:name w:val="9CB0E96C7F714B50A618AFE21107FCA8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981DAE660947ABA90DE1655E1C819B1">
    <w:name w:val="78981DAE660947ABA90DE1655E1C819B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603FD04AC641549B266ECEA415B4791">
    <w:name w:val="54603FD04AC641549B266ECEA415B479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707A5D240E84035BE793AA7D952911E1">
    <w:name w:val="7707A5D240E84035BE793AA7D952911E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">
    <w:name w:val="BCB2CD3A6C7947F2B493B76BE36EF9AB"/>
    <w:rsid w:val="0022548B"/>
  </w:style>
  <w:style w:type="paragraph" w:customStyle="1" w:styleId="E7D352AD77134B018966342105F2CC2F22">
    <w:name w:val="E7D352AD77134B018966342105F2CC2F22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1">
    <w:name w:val="CF2F70721EB0469EB674CD2AB5403D9421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1">
    <w:name w:val="BCB2CD3A6C7947F2B493B76BE36EF9AB1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0">
    <w:name w:val="0F2D0C7A83DA4589988AB0072028159720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0">
    <w:name w:val="E97822CF70E243AF9F67B795716CA77120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9">
    <w:name w:val="5F14326E697A46B38E04C863BC316F7619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6">
    <w:name w:val="432CFD5FB2834361BA4F82CC74D3B51C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6">
    <w:name w:val="F31A8CBC516B43A4AE5A9FD98CA198DF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6">
    <w:name w:val="FF91D779D1B14FFCAEBEF3AAC630351C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6">
    <w:name w:val="900901D10F7745DDA2FFBD7B05A1DA1B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5">
    <w:name w:val="96C303D5EFDF402A86966104F99EC0CC15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5">
    <w:name w:val="0FCCA73484B2468586C543D20E293A6A15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">
    <w:name w:val="9F67D4628C0C4D4C9CCC15662393782C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88E3ECB8734AE3A1BB725F41EEC862">
    <w:name w:val="6588E3ECB8734AE3A1BB725F41EEC862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0EB799AD1BE46BF8313F7D3DCF6801C">
    <w:name w:val="60EB799AD1BE46BF8313F7D3DCF6801C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1BAC48D89C498CA9B75749E0208F8F">
    <w:name w:val="CD1BAC48D89C498CA9B75749E0208F8F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A0DE5AF2240489C97F63861218E0078">
    <w:name w:val="BA0DE5AF2240489C97F63861218E0078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3050261C164A4A8DDF07E773E9DB84">
    <w:name w:val="FC3050261C164A4A8DDF07E773E9DB84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C6742E83434B53A86FE9B13EA8F5D3">
    <w:name w:val="1CC6742E83434B53A86FE9B13EA8F5D3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43925F472F4792BABB7972C350CD74">
    <w:name w:val="6243925F472F4792BABB7972C350CD74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11B7E8D1274B76AC85390A0C2B80AA">
    <w:name w:val="2211B7E8D1274B76AC85390A0C2B80AA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2773616AC342B48A4A40862AAE9DF1">
    <w:name w:val="272773616AC342B48A4A40862AAE9DF1"/>
    <w:rsid w:val="0022548B"/>
  </w:style>
  <w:style w:type="paragraph" w:customStyle="1" w:styleId="E7D352AD77134B018966342105F2CC2F23">
    <w:name w:val="E7D352AD77134B018966342105F2CC2F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2">
    <w:name w:val="CF2F70721EB0469EB674CD2AB5403D94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2">
    <w:name w:val="BCB2CD3A6C7947F2B493B76BE36EF9AB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1">
    <w:name w:val="0F2D0C7A83DA4589988AB00720281597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1">
    <w:name w:val="E97822CF70E243AF9F67B795716CA771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0">
    <w:name w:val="5F14326E697A46B38E04C863BC316F76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7">
    <w:name w:val="432CFD5FB2834361BA4F82CC74D3B51C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7">
    <w:name w:val="F31A8CBC516B43A4AE5A9FD98CA198DF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7">
    <w:name w:val="FF91D779D1B14FFCAEBEF3AAC630351C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7">
    <w:name w:val="900901D10F7745DDA2FFBD7B05A1DA1B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6">
    <w:name w:val="96C303D5EFDF402A86966104F99EC0CC1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6">
    <w:name w:val="0FCCA73484B2468586C543D20E293A6A1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1">
    <w:name w:val="9F67D4628C0C4D4C9CCC15662393782C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">
    <w:name w:val="BBAA450D23DB4DCBAC3570E121F6098E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">
    <w:name w:val="29195CCBF623478090DAD4A48DCD4A9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">
    <w:name w:val="44EED0E4CF43479089007413AB9A194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">
    <w:name w:val="78F237B54FFF43DAAA6CD3D48911A97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">
    <w:name w:val="2DA40F2FEA694A8982EB9917C7DE0EF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">
    <w:name w:val="38320715CC454924897C58D70F7DF4A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">
    <w:name w:val="C2B452F3101A47189317BAD0EAA1D4B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">
    <w:name w:val="E640F207DD414CAAAD992C4D64BA465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">
    <w:name w:val="CD440CDEF974443C9600F7FA03A985AA"/>
    <w:rsid w:val="00E3464D"/>
  </w:style>
  <w:style w:type="paragraph" w:customStyle="1" w:styleId="E7D352AD77134B018966342105F2CC2F24">
    <w:name w:val="E7D352AD77134B018966342105F2CC2F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3">
    <w:name w:val="CF2F70721EB0469EB674CD2AB5403D94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3">
    <w:name w:val="BCB2CD3A6C7947F2B493B76BE36EF9AB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1">
    <w:name w:val="CD440CDEF974443C9600F7FA03A985AA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2">
    <w:name w:val="E97822CF70E243AF9F67B795716CA771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1">
    <w:name w:val="5F14326E697A46B38E04C863BC316F76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8">
    <w:name w:val="432CFD5FB2834361BA4F82CC74D3B51C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8">
    <w:name w:val="F31A8CBC516B43A4AE5A9FD98CA198DF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8">
    <w:name w:val="FF91D779D1B14FFCAEBEF3AAC630351C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8">
    <w:name w:val="900901D10F7745DDA2FFBD7B05A1DA1B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7">
    <w:name w:val="96C303D5EFDF402A86966104F99EC0CC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7">
    <w:name w:val="0FCCA73484B2468586C543D20E293A6A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2">
    <w:name w:val="9F67D4628C0C4D4C9CCC15662393782C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1">
    <w:name w:val="BBAA450D23DB4DCBAC3570E121F6098E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1">
    <w:name w:val="29195CCBF623478090DAD4A48DCD4A9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1">
    <w:name w:val="44EED0E4CF43479089007413AB9A1948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1">
    <w:name w:val="78F237B54FFF43DAAA6CD3D48911A971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1">
    <w:name w:val="2DA40F2FEA694A8982EB9917C7DE0EF9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1">
    <w:name w:val="38320715CC454924897C58D70F7DF4A8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1">
    <w:name w:val="C2B452F3101A47189317BAD0EAA1D4B3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1">
    <w:name w:val="E640F207DD414CAAAD992C4D64BA4650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">
    <w:name w:val="DAB47ACC9A4948AB83520FADEE23CBD8"/>
    <w:rsid w:val="00E3464D"/>
  </w:style>
  <w:style w:type="paragraph" w:customStyle="1" w:styleId="E7D352AD77134B018966342105F2CC2F25">
    <w:name w:val="E7D352AD77134B018966342105F2CC2F2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4">
    <w:name w:val="CF2F70721EB0469EB674CD2AB5403D94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4">
    <w:name w:val="BCB2CD3A6C7947F2B493B76BE36EF9AB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2">
    <w:name w:val="CD440CDEF974443C9600F7FA03A985AA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1">
    <w:name w:val="DAB47ACC9A4948AB83520FADEE23CBD8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9">
    <w:name w:val="432CFD5FB2834361BA4F82CC74D3B51C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9">
    <w:name w:val="F31A8CBC516B43A4AE5A9FD98CA198DF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9">
    <w:name w:val="FF91D779D1B14FFCAEBEF3AAC630351C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9">
    <w:name w:val="900901D10F7745DDA2FFBD7B05A1DA1B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8">
    <w:name w:val="96C303D5EFDF402A86966104F99EC0CC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8">
    <w:name w:val="0FCCA73484B2468586C543D20E293A6A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3">
    <w:name w:val="9F67D4628C0C4D4C9CCC15662393782C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2">
    <w:name w:val="BBAA450D23DB4DCBAC3570E121F6098E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2">
    <w:name w:val="29195CCBF623478090DAD4A48DCD4A9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2">
    <w:name w:val="44EED0E4CF43479089007413AB9A1948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2">
    <w:name w:val="78F237B54FFF43DAAA6CD3D48911A971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2">
    <w:name w:val="2DA40F2FEA694A8982EB9917C7DE0EF9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2">
    <w:name w:val="38320715CC454924897C58D70F7DF4A8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2">
    <w:name w:val="C2B452F3101A47189317BAD0EAA1D4B3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2">
    <w:name w:val="E640F207DD414CAAAD992C4D64BA4650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4D671E5C1D4566835514BBB6642F2D">
    <w:name w:val="9E4D671E5C1D4566835514BBB6642F2D"/>
    <w:rsid w:val="00E3464D"/>
  </w:style>
  <w:style w:type="paragraph" w:customStyle="1" w:styleId="E7D352AD77134B018966342105F2CC2F26">
    <w:name w:val="E7D352AD77134B018966342105F2CC2F2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5">
    <w:name w:val="CF2F70721EB0469EB674CD2AB5403D942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5">
    <w:name w:val="BCB2CD3A6C7947F2B493B76BE36EF9AB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3">
    <w:name w:val="CD440CDEF974443C9600F7FA03A985AA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2">
    <w:name w:val="DAB47ACC9A4948AB83520FADEE23CBD8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0">
    <w:name w:val="432CFD5FB2834361BA4F82CC74D3B51C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0">
    <w:name w:val="F31A8CBC516B43A4AE5A9FD98CA198DF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0">
    <w:name w:val="FF91D779D1B14FFCAEBEF3AAC630351C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0">
    <w:name w:val="900901D10F7745DDA2FFBD7B05A1DA1B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9">
    <w:name w:val="96C303D5EFDF402A86966104F99EC0CC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4">
    <w:name w:val="9F67D4628C0C4D4C9CCC15662393782C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3">
    <w:name w:val="BBAA450D23DB4DCBAC3570E121F6098E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3">
    <w:name w:val="29195CCBF623478090DAD4A48DCD4A9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3">
    <w:name w:val="44EED0E4CF43479089007413AB9A1948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3">
    <w:name w:val="78F237B54FFF43DAAA6CD3D48911A971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3">
    <w:name w:val="2DA40F2FEA694A8982EB9917C7DE0EF9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3">
    <w:name w:val="38320715CC454924897C58D70F7DF4A8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3">
    <w:name w:val="C2B452F3101A47189317BAD0EAA1D4B3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3">
    <w:name w:val="E640F207DD414CAAAD992C4D64BA4650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">
    <w:name w:val="643A13EE1752447DACE530BB05B7A8A1"/>
    <w:rsid w:val="00E3464D"/>
  </w:style>
  <w:style w:type="paragraph" w:customStyle="1" w:styleId="E7D352AD77134B018966342105F2CC2F27">
    <w:name w:val="E7D352AD77134B018966342105F2CC2F2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6">
    <w:name w:val="CF2F70721EB0469EB674CD2AB5403D942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6">
    <w:name w:val="BCB2CD3A6C7947F2B493B76BE36EF9AB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4">
    <w:name w:val="CD440CDEF974443C9600F7FA03A985AA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3">
    <w:name w:val="DAB47ACC9A4948AB83520FADEE23CBD8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1">
    <w:name w:val="432CFD5FB2834361BA4F82CC74D3B51C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1">
    <w:name w:val="F31A8CBC516B43A4AE5A9FD98CA198DF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1">
    <w:name w:val="FF91D779D1B14FFCAEBEF3AAC630351C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1">
    <w:name w:val="900901D10F7745DDA2FFBD7B05A1DA1B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0">
    <w:name w:val="96C303D5EFDF402A86966104F99EC0CC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1">
    <w:name w:val="643A13EE1752447DACE530BB05B7A8A1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5">
    <w:name w:val="9F67D4628C0C4D4C9CCC15662393782C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4">
    <w:name w:val="BBAA450D23DB4DCBAC3570E121F6098E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4">
    <w:name w:val="29195CCBF623478090DAD4A48DCD4A9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4">
    <w:name w:val="44EED0E4CF43479089007413AB9A1948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4">
    <w:name w:val="78F237B54FFF43DAAA6CD3D48911A971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4">
    <w:name w:val="2DA40F2FEA694A8982EB9917C7DE0EF9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4">
    <w:name w:val="38320715CC454924897C58D70F7DF4A8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4">
    <w:name w:val="E640F207DD414CAAAD992C4D64BA4650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">
    <w:name w:val="C4689FCC8936475B98CE5089503B675D"/>
    <w:rsid w:val="00E3464D"/>
  </w:style>
  <w:style w:type="paragraph" w:customStyle="1" w:styleId="6EBFBAD820C24A3EA2534740B3D4B0AD">
    <w:name w:val="6EBFBAD820C24A3EA2534740B3D4B0AD"/>
    <w:rsid w:val="00E3464D"/>
  </w:style>
  <w:style w:type="paragraph" w:customStyle="1" w:styleId="E7D352AD77134B018966342105F2CC2F28">
    <w:name w:val="E7D352AD77134B018966342105F2CC2F2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7">
    <w:name w:val="CF2F70721EB0469EB674CD2AB5403D942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7">
    <w:name w:val="BCB2CD3A6C7947F2B493B76BE36EF9AB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5">
    <w:name w:val="CD440CDEF974443C9600F7FA03A985AA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4">
    <w:name w:val="DAB47ACC9A4948AB83520FADEE23CBD8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2">
    <w:name w:val="432CFD5FB2834361BA4F82CC74D3B51C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2">
    <w:name w:val="F31A8CBC516B43A4AE5A9FD98CA198DF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2">
    <w:name w:val="FF91D779D1B14FFCAEBEF3AAC630351C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2">
    <w:name w:val="900901D10F7745DDA2FFBD7B05A1DA1B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1">
    <w:name w:val="96C303D5EFDF402A86966104F99EC0CC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2">
    <w:name w:val="643A13EE1752447DACE530BB05B7A8A1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6">
    <w:name w:val="9F67D4628C0C4D4C9CCC15662393782C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5">
    <w:name w:val="BBAA450D23DB4DCBAC3570E121F6098E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5">
    <w:name w:val="29195CCBF623478090DAD4A48DCD4A92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5">
    <w:name w:val="44EED0E4CF43479089007413AB9A1948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5">
    <w:name w:val="78F237B54FFF43DAAA6CD3D48911A971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5">
    <w:name w:val="2DA40F2FEA694A8982EB9917C7DE0EF9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5">
    <w:name w:val="38320715CC454924897C58D70F7DF4A8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1">
    <w:name w:val="C4689FCC8936475B98CE5089503B675D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BFBAD820C24A3EA2534740B3D4B0AD1">
    <w:name w:val="6EBFBAD820C24A3EA2534740B3D4B0AD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9">
    <w:name w:val="E7D352AD77134B018966342105F2CC2F2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8">
    <w:name w:val="CF2F70721EB0469EB674CD2AB5403D942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8">
    <w:name w:val="BCB2CD3A6C7947F2B493B76BE36EF9AB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6">
    <w:name w:val="CD440CDEF974443C9600F7FA03A985AA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5">
    <w:name w:val="DAB47ACC9A4948AB83520FADEE23CBD8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3">
    <w:name w:val="432CFD5FB2834361BA4F82CC74D3B51C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3">
    <w:name w:val="F31A8CBC516B43A4AE5A9FD98CA198DF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3">
    <w:name w:val="FF91D779D1B14FFCAEBEF3AAC630351C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3">
    <w:name w:val="900901D10F7745DDA2FFBD7B05A1DA1B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2">
    <w:name w:val="96C303D5EFDF402A86966104F99EC0CC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3">
    <w:name w:val="643A13EE1752447DACE530BB05B7A8A1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7">
    <w:name w:val="9F67D4628C0C4D4C9CCC15662393782C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6">
    <w:name w:val="BBAA450D23DB4DCBAC3570E121F6098E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6">
    <w:name w:val="29195CCBF623478090DAD4A48DCD4A92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6">
    <w:name w:val="44EED0E4CF43479089007413AB9A1948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6">
    <w:name w:val="78F237B54FFF43DAAA6CD3D48911A971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6">
    <w:name w:val="2DA40F2FEA694A8982EB9917C7DE0EF9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6">
    <w:name w:val="38320715CC454924897C58D70F7DF4A8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2">
    <w:name w:val="C4689FCC8936475B98CE5089503B675D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BFBAD820C24A3EA2534740B3D4B0AD2">
    <w:name w:val="6EBFBAD820C24A3EA2534740B3D4B0AD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6E6EE68E75D4A118AED91A97FB6614F">
    <w:name w:val="A6E6EE68E75D4A118AED91A97FB6614F"/>
    <w:rsid w:val="00E3464D"/>
  </w:style>
  <w:style w:type="paragraph" w:customStyle="1" w:styleId="E7D352AD77134B018966342105F2CC2F30">
    <w:name w:val="E7D352AD77134B018966342105F2CC2F3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9">
    <w:name w:val="CF2F70721EB0469EB674CD2AB5403D942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6E6EE68E75D4A118AED91A97FB6614F1">
    <w:name w:val="A6E6EE68E75D4A118AED91A97FB6614F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7">
    <w:name w:val="CD440CDEF974443C9600F7FA03A985AA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6">
    <w:name w:val="DAB47ACC9A4948AB83520FADEE23CBD8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4">
    <w:name w:val="432CFD5FB2834361BA4F82CC74D3B51C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4">
    <w:name w:val="F31A8CBC516B43A4AE5A9FD98CA198DF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4">
    <w:name w:val="FF91D779D1B14FFCAEBEF3AAC630351C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4">
    <w:name w:val="900901D10F7745DDA2FFBD7B05A1DA1B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3">
    <w:name w:val="96C303D5EFDF402A86966104F99EC0CC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4">
    <w:name w:val="643A13EE1752447DACE530BB05B7A8A1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8">
    <w:name w:val="9F67D4628C0C4D4C9CCC15662393782C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7">
    <w:name w:val="BBAA450D23DB4DCBAC3570E121F6098E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7">
    <w:name w:val="29195CCBF623478090DAD4A48DCD4A92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7">
    <w:name w:val="44EED0E4CF43479089007413AB9A1948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7">
    <w:name w:val="78F237B54FFF43DAAA6CD3D48911A97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7">
    <w:name w:val="2DA40F2FEA694A8982EB9917C7DE0EF9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7">
    <w:name w:val="38320715CC454924897C58D70F7DF4A8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3">
    <w:name w:val="C4689FCC8936475B98CE5089503B675D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BFBAD820C24A3EA2534740B3D4B0AD3">
    <w:name w:val="6EBFBAD820C24A3EA2534740B3D4B0AD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E73585E4DAC4BFCB874FB5F8A001B14">
    <w:name w:val="7E73585E4DAC4BFCB874FB5F8A001B14"/>
    <w:rsid w:val="00C87DB5"/>
  </w:style>
  <w:style w:type="paragraph" w:customStyle="1" w:styleId="3925F57797284F108D9433B4981A1F54">
    <w:name w:val="3925F57797284F108D9433B4981A1F54"/>
    <w:rsid w:val="00E50D6F"/>
  </w:style>
  <w:style w:type="paragraph" w:customStyle="1" w:styleId="E7D352AD77134B018966342105F2CC2F31">
    <w:name w:val="E7D352AD77134B018966342105F2CC2F31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0">
    <w:name w:val="CF2F70721EB0469EB674CD2AB5403D9430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6E6EE68E75D4A118AED91A97FB6614F2">
    <w:name w:val="A6E6EE68E75D4A118AED91A97FB6614F2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8">
    <w:name w:val="CD440CDEF974443C9600F7FA03A985AA8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7">
    <w:name w:val="DAB47ACC9A4948AB83520FADEE23CBD87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25F57797284F108D9433B4981A1F541">
    <w:name w:val="3925F57797284F108D9433B4981A1F541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5">
    <w:name w:val="432CFD5FB2834361BA4F82CC74D3B51C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5">
    <w:name w:val="F31A8CBC516B43A4AE5A9FD98CA198DF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5">
    <w:name w:val="FF91D779D1B14FFCAEBEF3AAC630351C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5">
    <w:name w:val="900901D10F7745DDA2FFBD7B05A1DA1B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4">
    <w:name w:val="96C303D5EFDF402A86966104F99EC0CC24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5">
    <w:name w:val="643A13EE1752447DACE530BB05B7A8A1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9E26BB604048B5AD739976E5C0AB05">
    <w:name w:val="679E26BB604048B5AD739976E5C0AB0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C06A040303541C0B103D0A7AA3D21C2">
    <w:name w:val="4C06A040303541C0B103D0A7AA3D21C2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1C1E5765EA849F1B752544E6F9E1E7F">
    <w:name w:val="91C1E5765EA849F1B752544E6F9E1E7F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C24C55B9278403CB0CF6C7E92AEFC1C">
    <w:name w:val="EC24C55B9278403CB0CF6C7E92AEFC1C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518ABC0EDD4BEA92D3E7B7B2556C27">
    <w:name w:val="AF518ABC0EDD4BEA92D3E7B7B2556C27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51EC79F0F71438D86E19C70424650AE">
    <w:name w:val="E51EC79F0F71438D86E19C70424650AE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CE908027477E8326893C7CD04222">
    <w:name w:val="78F2CE908027477E8326893C7CD04222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BCC7C85CB2F465ABD302A91A64DFD96">
    <w:name w:val="8BCC7C85CB2F465ABD302A91A64DFD96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E11F92CFEF46D6AF0F220527541585">
    <w:name w:val="0CE11F92CFEF46D6AF0F220527541585"/>
    <w:rsid w:val="00E50D6F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D6F"/>
    <w:rPr>
      <w:color w:val="808080"/>
    </w:rPr>
  </w:style>
  <w:style w:type="paragraph" w:customStyle="1" w:styleId="E7D352AD77134B018966342105F2CC2F">
    <w:name w:val="E7D352AD77134B018966342105F2CC2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">
    <w:name w:val="E7D352AD77134B018966342105F2CC2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">
    <w:name w:val="CF2F70721EB0469EB674CD2AB5403D9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">
    <w:name w:val="3D1C9ED257604FA18B6012D28A8052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">
    <w:name w:val="E7D352AD77134B018966342105F2CC2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">
    <w:name w:val="CF2F70721EB0469EB674CD2AB5403D94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">
    <w:name w:val="3D1C9ED257604FA18B6012D28A80525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">
    <w:name w:val="0F2D0C7A83DA4589988AB0072028159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">
    <w:name w:val="E97822CF70E243AF9F67B795716CA7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3">
    <w:name w:val="E7D352AD77134B018966342105F2CC2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">
    <w:name w:val="CF2F70721EB0469EB674CD2AB5403D94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">
    <w:name w:val="3D1C9ED257604FA18B6012D28A80525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">
    <w:name w:val="0F2D0C7A83DA4589988AB00720281597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">
    <w:name w:val="E97822CF70E243AF9F67B795716CA7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">
    <w:name w:val="5F14326E697A46B38E04C863BC316F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4">
    <w:name w:val="E7D352AD77134B018966342105F2CC2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">
    <w:name w:val="CF2F70721EB0469EB674CD2AB5403D94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3">
    <w:name w:val="3D1C9ED257604FA18B6012D28A80525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">
    <w:name w:val="0F2D0C7A83DA4589988AB00720281597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">
    <w:name w:val="E97822CF70E243AF9F67B795716CA7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">
    <w:name w:val="5F14326E697A46B38E04C863BC316F7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5">
    <w:name w:val="E7D352AD77134B018966342105F2CC2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4">
    <w:name w:val="CF2F70721EB0469EB674CD2AB5403D94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4">
    <w:name w:val="3D1C9ED257604FA18B6012D28A80525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3">
    <w:name w:val="0F2D0C7A83DA4589988AB00720281597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3">
    <w:name w:val="E97822CF70E243AF9F67B795716CA7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">
    <w:name w:val="5F14326E697A46B38E04C863BC316F7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6">
    <w:name w:val="E7D352AD77134B018966342105F2CC2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5">
    <w:name w:val="CF2F70721EB0469EB674CD2AB5403D94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5">
    <w:name w:val="3D1C9ED257604FA18B6012D28A80525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4">
    <w:name w:val="0F2D0C7A83DA4589988AB00720281597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4">
    <w:name w:val="E97822CF70E243AF9F67B795716CA7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3">
    <w:name w:val="5F14326E697A46B38E04C863BC316F7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">
    <w:name w:val="432CFD5FB2834361BA4F82CC74D3B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">
    <w:name w:val="F31A8CBC516B43A4AE5A9FD98CA198DF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">
    <w:name w:val="FF91D779D1B14FFCAEBEF3AAC630351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">
    <w:name w:val="900901D10F7745DDA2FFBD7B05A1DA1B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7">
    <w:name w:val="E7D352AD77134B018966342105F2CC2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6">
    <w:name w:val="CF2F70721EB0469EB674CD2AB5403D94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6">
    <w:name w:val="3D1C9ED257604FA18B6012D28A80525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5">
    <w:name w:val="0F2D0C7A83DA4589988AB00720281597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5">
    <w:name w:val="E97822CF70E243AF9F67B795716CA7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4">
    <w:name w:val="5F14326E697A46B38E04C863BC316F7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">
    <w:name w:val="432CFD5FB2834361BA4F82CC74D3B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">
    <w:name w:val="F31A8CBC516B43A4AE5A9FD98CA198DF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">
    <w:name w:val="FF91D779D1B14FFCAEBEF3AAC630351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">
    <w:name w:val="900901D10F7745DDA2FFBD7B05A1DA1B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">
    <w:name w:val="96C303D5EFDF402A86966104F99EC0C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">
    <w:name w:val="0FCCA73484B2468586C543D20E293A6A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8">
    <w:name w:val="E7D352AD77134B018966342105F2CC2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7">
    <w:name w:val="CF2F70721EB0469EB674CD2AB5403D94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7">
    <w:name w:val="3D1C9ED257604FA18B6012D28A80525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6">
    <w:name w:val="0F2D0C7A83DA4589988AB00720281597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6">
    <w:name w:val="E97822CF70E243AF9F67B795716CA77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5">
    <w:name w:val="5F14326E697A46B38E04C863BC316F76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">
    <w:name w:val="432CFD5FB2834361BA4F82CC74D3B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">
    <w:name w:val="F31A8CBC516B43A4AE5A9FD98CA198DF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">
    <w:name w:val="FF91D779D1B14FFCAEBEF3AAC630351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">
    <w:name w:val="900901D10F7745DDA2FFBD7B05A1DA1B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">
    <w:name w:val="96C303D5EFDF402A86966104F99EC0C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">
    <w:name w:val="0FCCA73484B2468586C543D20E293A6A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9">
    <w:name w:val="E7D352AD77134B018966342105F2CC2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8">
    <w:name w:val="CF2F70721EB0469EB674CD2AB5403D94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8">
    <w:name w:val="3D1C9ED257604FA18B6012D28A80525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7">
    <w:name w:val="0F2D0C7A83DA4589988AB00720281597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7">
    <w:name w:val="E97822CF70E243AF9F67B795716CA77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6">
    <w:name w:val="5F14326E697A46B38E04C863BC316F76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3">
    <w:name w:val="432CFD5FB2834361BA4F82CC74D3B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3">
    <w:name w:val="F31A8CBC516B43A4AE5A9FD98CA198DF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3">
    <w:name w:val="FF91D779D1B14FFCAEBEF3AAC630351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3">
    <w:name w:val="900901D10F7745DDA2FFBD7B05A1DA1B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">
    <w:name w:val="96C303D5EFDF402A86966104F99EC0C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2">
    <w:name w:val="0FCCA73484B2468586C543D20E293A6A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">
    <w:name w:val="7DD183256ACA4475A6E1D7E6AE6378E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">
    <w:name w:val="DE5DEEBE254C4E6F89435536DC39BE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0">
    <w:name w:val="E7D352AD77134B018966342105F2CC2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9">
    <w:name w:val="CF2F70721EB0469EB674CD2AB5403D94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9">
    <w:name w:val="3D1C9ED257604FA18B6012D28A805258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8">
    <w:name w:val="0F2D0C7A83DA4589988AB00720281597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8">
    <w:name w:val="E97822CF70E243AF9F67B795716CA771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7">
    <w:name w:val="5F14326E697A46B38E04C863BC316F76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4">
    <w:name w:val="432CFD5FB2834361BA4F82CC74D3B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4">
    <w:name w:val="F31A8CBC516B43A4AE5A9FD98CA198DF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4">
    <w:name w:val="FF91D779D1B14FFCAEBEF3AAC630351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4">
    <w:name w:val="900901D10F7745DDA2FFBD7B05A1DA1B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3">
    <w:name w:val="96C303D5EFDF402A86966104F99EC0C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3">
    <w:name w:val="0FCCA73484B2468586C543D20E293A6A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">
    <w:name w:val="7DD183256ACA4475A6E1D7E6AE6378E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1">
    <w:name w:val="DE5DEEBE254C4E6F89435536DC39BEF5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">
    <w:name w:val="1A3BE68851D8408BAECA145CA48BAE4C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1">
    <w:name w:val="E7D352AD77134B018966342105F2CC2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0">
    <w:name w:val="CF2F70721EB0469EB674CD2AB5403D94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0">
    <w:name w:val="3D1C9ED257604FA18B6012D28A805258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9">
    <w:name w:val="0F2D0C7A83DA4589988AB00720281597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9">
    <w:name w:val="E97822CF70E243AF9F67B795716CA771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8">
    <w:name w:val="5F14326E697A46B38E04C863BC316F76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5">
    <w:name w:val="432CFD5FB2834361BA4F82CC74D3B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5">
    <w:name w:val="F31A8CBC516B43A4AE5A9FD98CA198DF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5">
    <w:name w:val="FF91D779D1B14FFCAEBEF3AAC630351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5">
    <w:name w:val="900901D10F7745DDA2FFBD7B05A1DA1B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4">
    <w:name w:val="96C303D5EFDF402A86966104F99EC0C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4">
    <w:name w:val="0FCCA73484B2468586C543D20E293A6A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2">
    <w:name w:val="7DD183256ACA4475A6E1D7E6AE6378E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2">
    <w:name w:val="DE5DEEBE254C4E6F89435536DC39BEF5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1">
    <w:name w:val="1A3BE68851D8408BAECA145CA48BAE4C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">
    <w:name w:val="2DC40E2DC8EF4487B192BE488B92750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">
    <w:name w:val="165D077492694809BC15A7FB187636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">
    <w:name w:val="65F7314824DE4D86B64C0D89172246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2">
    <w:name w:val="E7D352AD77134B018966342105F2CC2F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1">
    <w:name w:val="CF2F70721EB0469EB674CD2AB5403D94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1">
    <w:name w:val="3D1C9ED257604FA18B6012D28A805258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0">
    <w:name w:val="0F2D0C7A83DA4589988AB00720281597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0">
    <w:name w:val="E97822CF70E243AF9F67B795716CA771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9">
    <w:name w:val="5F14326E697A46B38E04C863BC316F76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6">
    <w:name w:val="432CFD5FB2834361BA4F82CC74D3B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6">
    <w:name w:val="F31A8CBC516B43A4AE5A9FD98CA198DF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6">
    <w:name w:val="FF91D779D1B14FFCAEBEF3AAC630351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6">
    <w:name w:val="900901D10F7745DDA2FFBD7B05A1DA1B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5">
    <w:name w:val="96C303D5EFDF402A86966104F99EC0C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5">
    <w:name w:val="0FCCA73484B2468586C543D20E293A6A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3">
    <w:name w:val="7DD183256ACA4475A6E1D7E6AE6378E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3">
    <w:name w:val="DE5DEEBE254C4E6F89435536DC39BEF5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2">
    <w:name w:val="1A3BE68851D8408BAECA145CA48BAE4C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1">
    <w:name w:val="2DC40E2DC8EF4487B192BE488B92750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1">
    <w:name w:val="165D077492694809BC15A7FB187636F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1">
    <w:name w:val="65F7314824DE4D86B64C0D89172246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3">
    <w:name w:val="E7D352AD77134B018966342105F2CC2F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2">
    <w:name w:val="CF2F70721EB0469EB674CD2AB5403D94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2">
    <w:name w:val="3D1C9ED257604FA18B6012D28A805258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1">
    <w:name w:val="0F2D0C7A83DA4589988AB00720281597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1">
    <w:name w:val="E97822CF70E243AF9F67B795716CA771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0">
    <w:name w:val="5F14326E697A46B38E04C863BC316F76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7">
    <w:name w:val="432CFD5FB2834361BA4F82CC74D3B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7">
    <w:name w:val="F31A8CBC516B43A4AE5A9FD98CA198DF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7">
    <w:name w:val="FF91D779D1B14FFCAEBEF3AAC630351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7">
    <w:name w:val="900901D10F7745DDA2FFBD7B05A1DA1B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6">
    <w:name w:val="96C303D5EFDF402A86966104F99EC0C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6">
    <w:name w:val="0FCCA73484B2468586C543D20E293A6A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4">
    <w:name w:val="7DD183256ACA4475A6E1D7E6AE6378E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4">
    <w:name w:val="DE5DEEBE254C4E6F89435536DC39BEF5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3">
    <w:name w:val="1A3BE68851D8408BAECA145CA48BAE4C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2">
    <w:name w:val="2DC40E2DC8EF4487B192BE488B92750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2">
    <w:name w:val="165D077492694809BC15A7FB187636F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2">
    <w:name w:val="65F7314824DE4D86B64C0D89172246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">
    <w:name w:val="15CFFF2FD6B54960835907057DCB85D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4">
    <w:name w:val="E7D352AD77134B018966342105F2CC2F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3">
    <w:name w:val="CF2F70721EB0469EB674CD2AB5403D94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3">
    <w:name w:val="3D1C9ED257604FA18B6012D28A805258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2">
    <w:name w:val="0F2D0C7A83DA4589988AB00720281597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2">
    <w:name w:val="E97822CF70E243AF9F67B795716CA771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1">
    <w:name w:val="5F14326E697A46B38E04C863BC316F76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8">
    <w:name w:val="432CFD5FB2834361BA4F82CC74D3B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8">
    <w:name w:val="F31A8CBC516B43A4AE5A9FD98CA198DF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8">
    <w:name w:val="FF91D779D1B14FFCAEBEF3AAC630351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8">
    <w:name w:val="900901D10F7745DDA2FFBD7B05A1DA1B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7">
    <w:name w:val="96C303D5EFDF402A86966104F99EC0C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7">
    <w:name w:val="0FCCA73484B2468586C543D20E293A6A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5">
    <w:name w:val="7DD183256ACA4475A6E1D7E6AE6378E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5">
    <w:name w:val="DE5DEEBE254C4E6F89435536DC39BEF5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4">
    <w:name w:val="1A3BE68851D8408BAECA145CA48BAE4C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3">
    <w:name w:val="2DC40E2DC8EF4487B192BE488B92750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3">
    <w:name w:val="165D077492694809BC15A7FB187636F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3">
    <w:name w:val="65F7314824DE4D86B64C0D89172246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1">
    <w:name w:val="15CFFF2FD6B54960835907057DCB85D6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">
    <w:name w:val="469128C8212D46A5B410267D1C877D0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5">
    <w:name w:val="E7D352AD77134B018966342105F2CC2F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4">
    <w:name w:val="CF2F70721EB0469EB674CD2AB5403D94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4">
    <w:name w:val="3D1C9ED257604FA18B6012D28A805258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3">
    <w:name w:val="0F2D0C7A83DA4589988AB00720281597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3">
    <w:name w:val="E97822CF70E243AF9F67B795716CA771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2">
    <w:name w:val="5F14326E697A46B38E04C863BC316F761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9">
    <w:name w:val="432CFD5FB2834361BA4F82CC74D3B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9">
    <w:name w:val="F31A8CBC516B43A4AE5A9FD98CA198DF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9">
    <w:name w:val="FF91D779D1B14FFCAEBEF3AAC630351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9">
    <w:name w:val="900901D10F7745DDA2FFBD7B05A1DA1B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8">
    <w:name w:val="96C303D5EFDF402A86966104F99EC0CC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8">
    <w:name w:val="0FCCA73484B2468586C543D20E293A6A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6">
    <w:name w:val="7DD183256ACA4475A6E1D7E6AE6378E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6">
    <w:name w:val="DE5DEEBE254C4E6F89435536DC39BEF5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5">
    <w:name w:val="1A3BE68851D8408BAECA145CA48BAE4C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4">
    <w:name w:val="2DC40E2DC8EF4487B192BE488B92750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4">
    <w:name w:val="165D077492694809BC15A7FB187636F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4">
    <w:name w:val="65F7314824DE4D86B64C0D8917224608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2">
    <w:name w:val="15CFFF2FD6B54960835907057DCB85D6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1">
    <w:name w:val="469128C8212D46A5B410267D1C877D08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6">
    <w:name w:val="E7D352AD77134B018966342105F2CC2F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5">
    <w:name w:val="CF2F70721EB0469EB674CD2AB5403D94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5">
    <w:name w:val="3D1C9ED257604FA18B6012D28A805258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4">
    <w:name w:val="0F2D0C7A83DA4589988AB00720281597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4">
    <w:name w:val="E97822CF70E243AF9F67B795716CA771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3">
    <w:name w:val="5F14326E697A46B38E04C863BC316F761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0">
    <w:name w:val="432CFD5FB2834361BA4F82CC74D3B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0">
    <w:name w:val="F31A8CBC516B43A4AE5A9FD98CA198DF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0">
    <w:name w:val="FF91D779D1B14FFCAEBEF3AAC630351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0">
    <w:name w:val="900901D10F7745DDA2FFBD7B05A1DA1B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9">
    <w:name w:val="96C303D5EFDF402A86966104F99EC0CC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9">
    <w:name w:val="0FCCA73484B2468586C543D20E293A6A9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7">
    <w:name w:val="7DD183256ACA4475A6E1D7E6AE6378E8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7">
    <w:name w:val="DE5DEEBE254C4E6F89435536DC39BEF5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6">
    <w:name w:val="1A3BE68851D8408BAECA145CA48BAE4C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5">
    <w:name w:val="2DC40E2DC8EF4487B192BE488B92750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5">
    <w:name w:val="165D077492694809BC15A7FB187636F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5">
    <w:name w:val="65F7314824DE4D86B64C0D8917224608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3">
    <w:name w:val="15CFFF2FD6B54960835907057DCB85D6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2">
    <w:name w:val="469128C8212D46A5B410267D1C877D082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7">
    <w:name w:val="E7D352AD77134B018966342105F2CC2F1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6">
    <w:name w:val="CF2F70721EB0469EB674CD2AB5403D94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6">
    <w:name w:val="3D1C9ED257604FA18B6012D28A805258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5">
    <w:name w:val="0F2D0C7A83DA4589988AB00720281597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5">
    <w:name w:val="E97822CF70E243AF9F67B795716CA77115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4">
    <w:name w:val="5F14326E697A46B38E04C863BC316F761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1">
    <w:name w:val="432CFD5FB2834361BA4F82CC74D3B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1">
    <w:name w:val="F31A8CBC516B43A4AE5A9FD98CA198DF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1">
    <w:name w:val="FF91D779D1B14FFCAEBEF3AAC630351C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1">
    <w:name w:val="900901D10F7745DDA2FFBD7B05A1DA1B11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0">
    <w:name w:val="96C303D5EFDF402A86966104F99EC0CC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0">
    <w:name w:val="0FCCA73484B2468586C543D20E293A6A10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8">
    <w:name w:val="7DD183256ACA4475A6E1D7E6AE6378E8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E5DEEBE254C4E6F89435536DC39BEF58">
    <w:name w:val="DE5DEEBE254C4E6F89435536DC39BEF58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A3BE68851D8408BAECA145CA48BAE4C7">
    <w:name w:val="1A3BE68851D8408BAECA145CA48BAE4C7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C40E2DC8EF4487B192BE488B9275016">
    <w:name w:val="2DC40E2DC8EF4487B192BE488B927501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65D077492694809BC15A7FB187636F86">
    <w:name w:val="165D077492694809BC15A7FB187636F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F7314824DE4D86B64C0D89172246086">
    <w:name w:val="65F7314824DE4D86B64C0D89172246086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5CFFF2FD6B54960835907057DCB85D64">
    <w:name w:val="15CFFF2FD6B54960835907057DCB85D64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69128C8212D46A5B410267D1C877D083">
    <w:name w:val="469128C8212D46A5B410267D1C877D083"/>
    <w:rsid w:val="00813FD5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8">
    <w:name w:val="E7D352AD77134B018966342105F2CC2F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7">
    <w:name w:val="CF2F70721EB0469EB674CD2AB5403D94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7">
    <w:name w:val="3D1C9ED257604FA18B6012D28A805258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6">
    <w:name w:val="0F2D0C7A83DA4589988AB00720281597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6">
    <w:name w:val="E97822CF70E243AF9F67B795716CA771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5">
    <w:name w:val="5F14326E697A46B38E04C863BC316F7615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2">
    <w:name w:val="432CFD5FB2834361BA4F82CC74D3B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2">
    <w:name w:val="F31A8CBC516B43A4AE5A9FD98CA198DF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2">
    <w:name w:val="FF91D779D1B14FFCAEBEF3AAC630351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2">
    <w:name w:val="900901D10F7745DDA2FFBD7B05A1DA1B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1">
    <w:name w:val="96C303D5EFDF402A86966104F99EC0CC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1">
    <w:name w:val="0FCCA73484B2468586C543D20E293A6A1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9">
    <w:name w:val="7DD183256ACA4475A6E1D7E6AE6378E8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">
    <w:name w:val="E31ED00EF74E4D15A4A8A1E6A641160B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">
    <w:name w:val="A12563308F9C41CDB0C7751A589E2C9A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">
    <w:name w:val="3C6380F07FCE41D3853FEE4AE03390C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">
    <w:name w:val="FCF7D35AF8FB402592CB2AA8E1A0F24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">
    <w:name w:val="E91F1977B0B74BE8A69150B6AB1113D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">
    <w:name w:val="4157EC9B18674F73968DADD997B0FB0D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">
    <w:name w:val="39C70770D876443E98E326932C68F14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19">
    <w:name w:val="E7D352AD77134B018966342105F2CC2F19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8">
    <w:name w:val="CF2F70721EB0469EB674CD2AB5403D94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8">
    <w:name w:val="3D1C9ED257604FA18B6012D28A80525818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7">
    <w:name w:val="0F2D0C7A83DA4589988AB00720281597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7">
    <w:name w:val="E97822CF70E243AF9F67B795716CA77117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6">
    <w:name w:val="5F14326E697A46B38E04C863BC316F7616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3">
    <w:name w:val="432CFD5FB2834361BA4F82CC74D3B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3">
    <w:name w:val="F31A8CBC516B43A4AE5A9FD98CA198DF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3">
    <w:name w:val="FF91D779D1B14FFCAEBEF3AAC630351C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3">
    <w:name w:val="900901D10F7745DDA2FFBD7B05A1DA1B13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2">
    <w:name w:val="96C303D5EFDF402A86966104F99EC0CC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2">
    <w:name w:val="0FCCA73484B2468586C543D20E293A6A12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0">
    <w:name w:val="7DD183256ACA4475A6E1D7E6AE6378E810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31ED00EF74E4D15A4A8A1E6A641160B1">
    <w:name w:val="E31ED00EF74E4D15A4A8A1E6A641160B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12563308F9C41CDB0C7751A589E2C9A1">
    <w:name w:val="A12563308F9C41CDB0C7751A589E2C9A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C6380F07FCE41D3853FEE4AE03390C81">
    <w:name w:val="3C6380F07FCE41D3853FEE4AE03390C8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F7D35AF8FB402592CB2AA8E1A0F2491">
    <w:name w:val="FCF7D35AF8FB402592CB2AA8E1A0F249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1F1977B0B74BE8A69150B6AB1113D31">
    <w:name w:val="E91F1977B0B74BE8A69150B6AB1113D3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157EC9B18674F73968DADD997B0FB0D1">
    <w:name w:val="4157EC9B18674F73968DADD997B0FB0D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C70770D876443E98E326932C68F14F1">
    <w:name w:val="39C70770D876443E98E326932C68F14F1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A5CB75C1EA4F9FBDA29362EADF193F">
    <w:name w:val="62A5CB75C1EA4F9FBDA29362EADF193F"/>
    <w:rsid w:val="00AF5A69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0">
    <w:name w:val="E7D352AD77134B018966342105F2CC2F20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19">
    <w:name w:val="CF2F70721EB0469EB674CD2AB5403D94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19">
    <w:name w:val="3D1C9ED257604FA18B6012D28A805258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8">
    <w:name w:val="0F2D0C7A83DA4589988AB007202815971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8">
    <w:name w:val="E97822CF70E243AF9F67B795716CA7711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7">
    <w:name w:val="5F14326E697A46B38E04C863BC316F7617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4">
    <w:name w:val="432CFD5FB2834361BA4F82CC74D3B51C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4">
    <w:name w:val="F31A8CBC516B43A4AE5A9FD98CA198DF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4">
    <w:name w:val="FF91D779D1B14FFCAEBEF3AAC630351C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4">
    <w:name w:val="900901D10F7745DDA2FFBD7B05A1DA1B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3">
    <w:name w:val="96C303D5EFDF402A86966104F99EC0CC13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3">
    <w:name w:val="0FCCA73484B2468586C543D20E293A6A13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1">
    <w:name w:val="7DD183256ACA4475A6E1D7E6AE6378E81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B8AB67237AA4F278368B31ED01EF576">
    <w:name w:val="DB8AB67237AA4F278368B31ED01EF576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15AA076F90495D886C31D46B0328CE">
    <w:name w:val="6E15AA076F90495D886C31D46B0328CE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D934457314240B8951C876E82993153">
    <w:name w:val="6D934457314240B8951C876E82993153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54BCA0E0DC476783DB441C6EFFAB17">
    <w:name w:val="A854BCA0E0DC476783DB441C6EFFAB17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CB0E96C7F714B50A618AFE21107FCA8">
    <w:name w:val="9CB0E96C7F714B50A618AFE21107FCA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981DAE660947ABA90DE1655E1C819B">
    <w:name w:val="78981DAE660947ABA90DE1655E1C819B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603FD04AC641549B266ECEA415B479">
    <w:name w:val="54603FD04AC641549B266ECEA415B47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707A5D240E84035BE793AA7D952911E">
    <w:name w:val="7707A5D240E84035BE793AA7D952911E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1">
    <w:name w:val="E7D352AD77134B018966342105F2CC2F2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0">
    <w:name w:val="CF2F70721EB0469EB674CD2AB5403D9420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D1C9ED257604FA18B6012D28A80525820">
    <w:name w:val="3D1C9ED257604FA18B6012D28A80525820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19">
    <w:name w:val="0F2D0C7A83DA4589988AB00720281597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19">
    <w:name w:val="E97822CF70E243AF9F67B795716CA77119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8">
    <w:name w:val="5F14326E697A46B38E04C863BC316F7618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5">
    <w:name w:val="432CFD5FB2834361BA4F82CC74D3B51C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5">
    <w:name w:val="F31A8CBC516B43A4AE5A9FD98CA198DF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5">
    <w:name w:val="FF91D779D1B14FFCAEBEF3AAC630351C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5">
    <w:name w:val="900901D10F7745DDA2FFBD7B05A1DA1B15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4">
    <w:name w:val="96C303D5EFDF402A86966104F99EC0CC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4">
    <w:name w:val="0FCCA73484B2468586C543D20E293A6A14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DD183256ACA4475A6E1D7E6AE6378E812">
    <w:name w:val="7DD183256ACA4475A6E1D7E6AE6378E812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B8AB67237AA4F278368B31ED01EF5761">
    <w:name w:val="DB8AB67237AA4F278368B31ED01EF576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15AA076F90495D886C31D46B0328CE1">
    <w:name w:val="6E15AA076F90495D886C31D46B0328CE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D934457314240B8951C876E829931531">
    <w:name w:val="6D934457314240B8951C876E82993153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854BCA0E0DC476783DB441C6EFFAB171">
    <w:name w:val="A854BCA0E0DC476783DB441C6EFFAB17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CB0E96C7F714B50A618AFE21107FCA81">
    <w:name w:val="9CB0E96C7F714B50A618AFE21107FCA8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981DAE660947ABA90DE1655E1C819B1">
    <w:name w:val="78981DAE660947ABA90DE1655E1C819B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4603FD04AC641549B266ECEA415B4791">
    <w:name w:val="54603FD04AC641549B266ECEA415B479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707A5D240E84035BE793AA7D952911E1">
    <w:name w:val="7707A5D240E84035BE793AA7D952911E1"/>
    <w:rsid w:val="00A35CD0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">
    <w:name w:val="BCB2CD3A6C7947F2B493B76BE36EF9AB"/>
    <w:rsid w:val="0022548B"/>
  </w:style>
  <w:style w:type="paragraph" w:customStyle="1" w:styleId="E7D352AD77134B018966342105F2CC2F22">
    <w:name w:val="E7D352AD77134B018966342105F2CC2F22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1">
    <w:name w:val="CF2F70721EB0469EB674CD2AB5403D9421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1">
    <w:name w:val="BCB2CD3A6C7947F2B493B76BE36EF9AB1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0">
    <w:name w:val="0F2D0C7A83DA4589988AB0072028159720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0">
    <w:name w:val="E97822CF70E243AF9F67B795716CA77120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19">
    <w:name w:val="5F14326E697A46B38E04C863BC316F7619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6">
    <w:name w:val="432CFD5FB2834361BA4F82CC74D3B51C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6">
    <w:name w:val="F31A8CBC516B43A4AE5A9FD98CA198DF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6">
    <w:name w:val="FF91D779D1B14FFCAEBEF3AAC630351C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6">
    <w:name w:val="900901D10F7745DDA2FFBD7B05A1DA1B16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5">
    <w:name w:val="96C303D5EFDF402A86966104F99EC0CC15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5">
    <w:name w:val="0FCCA73484B2468586C543D20E293A6A15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">
    <w:name w:val="9F67D4628C0C4D4C9CCC15662393782C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588E3ECB8734AE3A1BB725F41EEC862">
    <w:name w:val="6588E3ECB8734AE3A1BB725F41EEC862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0EB799AD1BE46BF8313F7D3DCF6801C">
    <w:name w:val="60EB799AD1BE46BF8313F7D3DCF6801C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1BAC48D89C498CA9B75749E0208F8F">
    <w:name w:val="CD1BAC48D89C498CA9B75749E0208F8F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A0DE5AF2240489C97F63861218E0078">
    <w:name w:val="BA0DE5AF2240489C97F63861218E0078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C3050261C164A4A8DDF07E773E9DB84">
    <w:name w:val="FC3050261C164A4A8DDF07E773E9DB84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1CC6742E83434B53A86FE9B13EA8F5D3">
    <w:name w:val="1CC6742E83434B53A86FE9B13EA8F5D3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243925F472F4792BABB7972C350CD74">
    <w:name w:val="6243925F472F4792BABB7972C350CD74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211B7E8D1274B76AC85390A0C2B80AA">
    <w:name w:val="2211B7E8D1274B76AC85390A0C2B80AA"/>
    <w:rsid w:val="0022548B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72773616AC342B48A4A40862AAE9DF1">
    <w:name w:val="272773616AC342B48A4A40862AAE9DF1"/>
    <w:rsid w:val="0022548B"/>
  </w:style>
  <w:style w:type="paragraph" w:customStyle="1" w:styleId="E7D352AD77134B018966342105F2CC2F23">
    <w:name w:val="E7D352AD77134B018966342105F2CC2F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2">
    <w:name w:val="CF2F70721EB0469EB674CD2AB5403D94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2">
    <w:name w:val="BCB2CD3A6C7947F2B493B76BE36EF9AB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2D0C7A83DA4589988AB0072028159721">
    <w:name w:val="0F2D0C7A83DA4589988AB00720281597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1">
    <w:name w:val="E97822CF70E243AF9F67B795716CA771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0">
    <w:name w:val="5F14326E697A46B38E04C863BC316F76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7">
    <w:name w:val="432CFD5FB2834361BA4F82CC74D3B51C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7">
    <w:name w:val="F31A8CBC516B43A4AE5A9FD98CA198DF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7">
    <w:name w:val="FF91D779D1B14FFCAEBEF3AAC630351C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7">
    <w:name w:val="900901D10F7745DDA2FFBD7B05A1DA1B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6">
    <w:name w:val="96C303D5EFDF402A86966104F99EC0CC1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6">
    <w:name w:val="0FCCA73484B2468586C543D20E293A6A1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1">
    <w:name w:val="9F67D4628C0C4D4C9CCC15662393782C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">
    <w:name w:val="BBAA450D23DB4DCBAC3570E121F6098E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">
    <w:name w:val="29195CCBF623478090DAD4A48DCD4A9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">
    <w:name w:val="44EED0E4CF43479089007413AB9A194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">
    <w:name w:val="78F237B54FFF43DAAA6CD3D48911A97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">
    <w:name w:val="2DA40F2FEA694A8982EB9917C7DE0EF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">
    <w:name w:val="38320715CC454924897C58D70F7DF4A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">
    <w:name w:val="C2B452F3101A47189317BAD0EAA1D4B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">
    <w:name w:val="E640F207DD414CAAAD992C4D64BA465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">
    <w:name w:val="CD440CDEF974443C9600F7FA03A985AA"/>
    <w:rsid w:val="00E3464D"/>
  </w:style>
  <w:style w:type="paragraph" w:customStyle="1" w:styleId="E7D352AD77134B018966342105F2CC2F24">
    <w:name w:val="E7D352AD77134B018966342105F2CC2F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3">
    <w:name w:val="CF2F70721EB0469EB674CD2AB5403D94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3">
    <w:name w:val="BCB2CD3A6C7947F2B493B76BE36EF9AB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1">
    <w:name w:val="CD440CDEF974443C9600F7FA03A985AA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97822CF70E243AF9F67B795716CA77122">
    <w:name w:val="E97822CF70E243AF9F67B795716CA771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5F14326E697A46B38E04C863BC316F7621">
    <w:name w:val="5F14326E697A46B38E04C863BC316F76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8">
    <w:name w:val="432CFD5FB2834361BA4F82CC74D3B51C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8">
    <w:name w:val="F31A8CBC516B43A4AE5A9FD98CA198DF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8">
    <w:name w:val="FF91D779D1B14FFCAEBEF3AAC630351C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8">
    <w:name w:val="900901D10F7745DDA2FFBD7B05A1DA1B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7">
    <w:name w:val="96C303D5EFDF402A86966104F99EC0CC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7">
    <w:name w:val="0FCCA73484B2468586C543D20E293A6A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2">
    <w:name w:val="9F67D4628C0C4D4C9CCC15662393782C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1">
    <w:name w:val="BBAA450D23DB4DCBAC3570E121F6098E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1">
    <w:name w:val="29195CCBF623478090DAD4A48DCD4A9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1">
    <w:name w:val="44EED0E4CF43479089007413AB9A1948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1">
    <w:name w:val="78F237B54FFF43DAAA6CD3D48911A971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1">
    <w:name w:val="2DA40F2FEA694A8982EB9917C7DE0EF9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1">
    <w:name w:val="38320715CC454924897C58D70F7DF4A8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1">
    <w:name w:val="C2B452F3101A47189317BAD0EAA1D4B3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1">
    <w:name w:val="E640F207DD414CAAAD992C4D64BA4650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">
    <w:name w:val="DAB47ACC9A4948AB83520FADEE23CBD8"/>
    <w:rsid w:val="00E3464D"/>
  </w:style>
  <w:style w:type="paragraph" w:customStyle="1" w:styleId="E7D352AD77134B018966342105F2CC2F25">
    <w:name w:val="E7D352AD77134B018966342105F2CC2F2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4">
    <w:name w:val="CF2F70721EB0469EB674CD2AB5403D94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4">
    <w:name w:val="BCB2CD3A6C7947F2B493B76BE36EF9AB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2">
    <w:name w:val="CD440CDEF974443C9600F7FA03A985AA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1">
    <w:name w:val="DAB47ACC9A4948AB83520FADEE23CBD8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19">
    <w:name w:val="432CFD5FB2834361BA4F82CC74D3B51C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19">
    <w:name w:val="F31A8CBC516B43A4AE5A9FD98CA198DF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19">
    <w:name w:val="FF91D779D1B14FFCAEBEF3AAC630351C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19">
    <w:name w:val="900901D10F7745DDA2FFBD7B05A1DA1B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8">
    <w:name w:val="96C303D5EFDF402A86966104F99EC0CC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FCCA73484B2468586C543D20E293A6A18">
    <w:name w:val="0FCCA73484B2468586C543D20E293A6A1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3">
    <w:name w:val="9F67D4628C0C4D4C9CCC15662393782C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2">
    <w:name w:val="BBAA450D23DB4DCBAC3570E121F6098E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2">
    <w:name w:val="29195CCBF623478090DAD4A48DCD4A9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2">
    <w:name w:val="44EED0E4CF43479089007413AB9A1948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2">
    <w:name w:val="78F237B54FFF43DAAA6CD3D48911A971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2">
    <w:name w:val="2DA40F2FEA694A8982EB9917C7DE0EF9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2">
    <w:name w:val="38320715CC454924897C58D70F7DF4A8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2">
    <w:name w:val="C2B452F3101A47189317BAD0EAA1D4B3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2">
    <w:name w:val="E640F207DD414CAAAD992C4D64BA4650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E4D671E5C1D4566835514BBB6642F2D">
    <w:name w:val="9E4D671E5C1D4566835514BBB6642F2D"/>
    <w:rsid w:val="00E3464D"/>
  </w:style>
  <w:style w:type="paragraph" w:customStyle="1" w:styleId="E7D352AD77134B018966342105F2CC2F26">
    <w:name w:val="E7D352AD77134B018966342105F2CC2F2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5">
    <w:name w:val="CF2F70721EB0469EB674CD2AB5403D942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5">
    <w:name w:val="BCB2CD3A6C7947F2B493B76BE36EF9AB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3">
    <w:name w:val="CD440CDEF974443C9600F7FA03A985AA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2">
    <w:name w:val="DAB47ACC9A4948AB83520FADEE23CBD8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0">
    <w:name w:val="432CFD5FB2834361BA4F82CC74D3B51C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0">
    <w:name w:val="F31A8CBC516B43A4AE5A9FD98CA198DF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0">
    <w:name w:val="FF91D779D1B14FFCAEBEF3AAC630351C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0">
    <w:name w:val="900901D10F7745DDA2FFBD7B05A1DA1B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19">
    <w:name w:val="96C303D5EFDF402A86966104F99EC0CC1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4">
    <w:name w:val="9F67D4628C0C4D4C9CCC15662393782C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3">
    <w:name w:val="BBAA450D23DB4DCBAC3570E121F6098E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3">
    <w:name w:val="29195CCBF623478090DAD4A48DCD4A9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3">
    <w:name w:val="44EED0E4CF43479089007413AB9A1948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3">
    <w:name w:val="78F237B54FFF43DAAA6CD3D48911A971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3">
    <w:name w:val="2DA40F2FEA694A8982EB9917C7DE0EF9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3">
    <w:name w:val="38320715CC454924897C58D70F7DF4A8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2B452F3101A47189317BAD0EAA1D4B33">
    <w:name w:val="C2B452F3101A47189317BAD0EAA1D4B3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3">
    <w:name w:val="E640F207DD414CAAAD992C4D64BA4650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">
    <w:name w:val="643A13EE1752447DACE530BB05B7A8A1"/>
    <w:rsid w:val="00E3464D"/>
  </w:style>
  <w:style w:type="paragraph" w:customStyle="1" w:styleId="E7D352AD77134B018966342105F2CC2F27">
    <w:name w:val="E7D352AD77134B018966342105F2CC2F2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6">
    <w:name w:val="CF2F70721EB0469EB674CD2AB5403D942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6">
    <w:name w:val="BCB2CD3A6C7947F2B493B76BE36EF9AB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4">
    <w:name w:val="CD440CDEF974443C9600F7FA03A985AA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3">
    <w:name w:val="DAB47ACC9A4948AB83520FADEE23CBD8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1">
    <w:name w:val="432CFD5FB2834361BA4F82CC74D3B51C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1">
    <w:name w:val="F31A8CBC516B43A4AE5A9FD98CA198DF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1">
    <w:name w:val="FF91D779D1B14FFCAEBEF3AAC630351C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1">
    <w:name w:val="900901D10F7745DDA2FFBD7B05A1DA1B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0">
    <w:name w:val="96C303D5EFDF402A86966104F99EC0CC2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1">
    <w:name w:val="643A13EE1752447DACE530BB05B7A8A1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5">
    <w:name w:val="9F67D4628C0C4D4C9CCC15662393782C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4">
    <w:name w:val="BBAA450D23DB4DCBAC3570E121F6098E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4">
    <w:name w:val="29195CCBF623478090DAD4A48DCD4A9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4">
    <w:name w:val="44EED0E4CF43479089007413AB9A1948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4">
    <w:name w:val="78F237B54FFF43DAAA6CD3D48911A971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4">
    <w:name w:val="2DA40F2FEA694A8982EB9917C7DE0EF9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4">
    <w:name w:val="38320715CC454924897C58D70F7DF4A8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640F207DD414CAAAD992C4D64BA46504">
    <w:name w:val="E640F207DD414CAAAD992C4D64BA4650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">
    <w:name w:val="C4689FCC8936475B98CE5089503B675D"/>
    <w:rsid w:val="00E3464D"/>
  </w:style>
  <w:style w:type="paragraph" w:customStyle="1" w:styleId="6EBFBAD820C24A3EA2534740B3D4B0AD">
    <w:name w:val="6EBFBAD820C24A3EA2534740B3D4B0AD"/>
    <w:rsid w:val="00E3464D"/>
  </w:style>
  <w:style w:type="paragraph" w:customStyle="1" w:styleId="E7D352AD77134B018966342105F2CC2F28">
    <w:name w:val="E7D352AD77134B018966342105F2CC2F2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7">
    <w:name w:val="CF2F70721EB0469EB674CD2AB5403D942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7">
    <w:name w:val="BCB2CD3A6C7947F2B493B76BE36EF9AB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5">
    <w:name w:val="CD440CDEF974443C9600F7FA03A985AA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4">
    <w:name w:val="DAB47ACC9A4948AB83520FADEE23CBD8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2">
    <w:name w:val="432CFD5FB2834361BA4F82CC74D3B51C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2">
    <w:name w:val="F31A8CBC516B43A4AE5A9FD98CA198DF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2">
    <w:name w:val="FF91D779D1B14FFCAEBEF3AAC630351C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2">
    <w:name w:val="900901D10F7745DDA2FFBD7B05A1DA1B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1">
    <w:name w:val="96C303D5EFDF402A86966104F99EC0CC2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2">
    <w:name w:val="643A13EE1752447DACE530BB05B7A8A1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6">
    <w:name w:val="9F67D4628C0C4D4C9CCC15662393782C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5">
    <w:name w:val="BBAA450D23DB4DCBAC3570E121F6098E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5">
    <w:name w:val="29195CCBF623478090DAD4A48DCD4A92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5">
    <w:name w:val="44EED0E4CF43479089007413AB9A1948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5">
    <w:name w:val="78F237B54FFF43DAAA6CD3D48911A971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5">
    <w:name w:val="2DA40F2FEA694A8982EB9917C7DE0EF9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5">
    <w:name w:val="38320715CC454924897C58D70F7DF4A8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1">
    <w:name w:val="C4689FCC8936475B98CE5089503B675D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BFBAD820C24A3EA2534740B3D4B0AD1">
    <w:name w:val="6EBFBAD820C24A3EA2534740B3D4B0AD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7D352AD77134B018966342105F2CC2F29">
    <w:name w:val="E7D352AD77134B018966342105F2CC2F2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8">
    <w:name w:val="CF2F70721EB0469EB674CD2AB5403D942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CB2CD3A6C7947F2B493B76BE36EF9AB8">
    <w:name w:val="BCB2CD3A6C7947F2B493B76BE36EF9AB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6">
    <w:name w:val="CD440CDEF974443C9600F7FA03A985AA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5">
    <w:name w:val="DAB47ACC9A4948AB83520FADEE23CBD85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3">
    <w:name w:val="432CFD5FB2834361BA4F82CC74D3B51C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3">
    <w:name w:val="F31A8CBC516B43A4AE5A9FD98CA198DF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3">
    <w:name w:val="FF91D779D1B14FFCAEBEF3AAC630351C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3">
    <w:name w:val="900901D10F7745DDA2FFBD7B05A1DA1B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2">
    <w:name w:val="96C303D5EFDF402A86966104F99EC0CC2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3">
    <w:name w:val="643A13EE1752447DACE530BB05B7A8A1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7">
    <w:name w:val="9F67D4628C0C4D4C9CCC15662393782C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6">
    <w:name w:val="BBAA450D23DB4DCBAC3570E121F6098E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6">
    <w:name w:val="29195CCBF623478090DAD4A48DCD4A92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6">
    <w:name w:val="44EED0E4CF43479089007413AB9A1948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6">
    <w:name w:val="78F237B54FFF43DAAA6CD3D48911A971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6">
    <w:name w:val="2DA40F2FEA694A8982EB9917C7DE0EF9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6">
    <w:name w:val="38320715CC454924897C58D70F7DF4A8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2">
    <w:name w:val="C4689FCC8936475B98CE5089503B675D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BFBAD820C24A3EA2534740B3D4B0AD2">
    <w:name w:val="6EBFBAD820C24A3EA2534740B3D4B0AD2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6E6EE68E75D4A118AED91A97FB6614F">
    <w:name w:val="A6E6EE68E75D4A118AED91A97FB6614F"/>
    <w:rsid w:val="00E3464D"/>
  </w:style>
  <w:style w:type="paragraph" w:customStyle="1" w:styleId="E7D352AD77134B018966342105F2CC2F30">
    <w:name w:val="E7D352AD77134B018966342105F2CC2F30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29">
    <w:name w:val="CF2F70721EB0469EB674CD2AB5403D9429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6E6EE68E75D4A118AED91A97FB6614F1">
    <w:name w:val="A6E6EE68E75D4A118AED91A97FB6614F1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7">
    <w:name w:val="CD440CDEF974443C9600F7FA03A985AA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6">
    <w:name w:val="DAB47ACC9A4948AB83520FADEE23CBD86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4">
    <w:name w:val="432CFD5FB2834361BA4F82CC74D3B51C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4">
    <w:name w:val="F31A8CBC516B43A4AE5A9FD98CA198DF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4">
    <w:name w:val="FF91D779D1B14FFCAEBEF3AAC630351C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4">
    <w:name w:val="900901D10F7745DDA2FFBD7B05A1DA1B2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3">
    <w:name w:val="96C303D5EFDF402A86966104F99EC0CC2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4">
    <w:name w:val="643A13EE1752447DACE530BB05B7A8A14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F67D4628C0C4D4C9CCC15662393782C8">
    <w:name w:val="9F67D4628C0C4D4C9CCC15662393782C8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BBAA450D23DB4DCBAC3570E121F6098E7">
    <w:name w:val="BBAA450D23DB4DCBAC3570E121F6098E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9195CCBF623478090DAD4A48DCD4A927">
    <w:name w:val="29195CCBF623478090DAD4A48DCD4A92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4EED0E4CF43479089007413AB9A19487">
    <w:name w:val="44EED0E4CF43479089007413AB9A1948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37B54FFF43DAAA6CD3D48911A9717">
    <w:name w:val="78F237B54FFF43DAAA6CD3D48911A971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2DA40F2FEA694A8982EB9917C7DE0EF97">
    <w:name w:val="2DA40F2FEA694A8982EB9917C7DE0EF9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8320715CC454924897C58D70F7DF4A87">
    <w:name w:val="38320715CC454924897C58D70F7DF4A87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4689FCC8936475B98CE5089503B675D3">
    <w:name w:val="C4689FCC8936475B98CE5089503B675D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EBFBAD820C24A3EA2534740B3D4B0AD3">
    <w:name w:val="6EBFBAD820C24A3EA2534740B3D4B0AD3"/>
    <w:rsid w:val="00E3464D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E73585E4DAC4BFCB874FB5F8A001B14">
    <w:name w:val="7E73585E4DAC4BFCB874FB5F8A001B14"/>
    <w:rsid w:val="00C87DB5"/>
  </w:style>
  <w:style w:type="paragraph" w:customStyle="1" w:styleId="3925F57797284F108D9433B4981A1F54">
    <w:name w:val="3925F57797284F108D9433B4981A1F54"/>
    <w:rsid w:val="00E50D6F"/>
  </w:style>
  <w:style w:type="paragraph" w:customStyle="1" w:styleId="E7D352AD77134B018966342105F2CC2F31">
    <w:name w:val="E7D352AD77134B018966342105F2CC2F31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F2F70721EB0469EB674CD2AB5403D9430">
    <w:name w:val="CF2F70721EB0469EB674CD2AB5403D9430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6E6EE68E75D4A118AED91A97FB6614F2">
    <w:name w:val="A6E6EE68E75D4A118AED91A97FB6614F2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CD440CDEF974443C9600F7FA03A985AA8">
    <w:name w:val="CD440CDEF974443C9600F7FA03A985AA8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DAB47ACC9A4948AB83520FADEE23CBD87">
    <w:name w:val="DAB47ACC9A4948AB83520FADEE23CBD87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3925F57797284F108D9433B4981A1F541">
    <w:name w:val="3925F57797284F108D9433B4981A1F541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32CFD5FB2834361BA4F82CC74D3B51C25">
    <w:name w:val="432CFD5FB2834361BA4F82CC74D3B51C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31A8CBC516B43A4AE5A9FD98CA198DF25">
    <w:name w:val="F31A8CBC516B43A4AE5A9FD98CA198DF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FF91D779D1B14FFCAEBEF3AAC630351C25">
    <w:name w:val="FF91D779D1B14FFCAEBEF3AAC630351C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00901D10F7745DDA2FFBD7B05A1DA1B25">
    <w:name w:val="900901D10F7745DDA2FFBD7B05A1DA1B2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6C303D5EFDF402A86966104F99EC0CC24">
    <w:name w:val="96C303D5EFDF402A86966104F99EC0CC24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43A13EE1752447DACE530BB05B7A8A15">
    <w:name w:val="643A13EE1752447DACE530BB05B7A8A1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679E26BB604048B5AD739976E5C0AB05">
    <w:name w:val="679E26BB604048B5AD739976E5C0AB05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4C06A040303541C0B103D0A7AA3D21C2">
    <w:name w:val="4C06A040303541C0B103D0A7AA3D21C2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91C1E5765EA849F1B752544E6F9E1E7F">
    <w:name w:val="91C1E5765EA849F1B752544E6F9E1E7F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C24C55B9278403CB0CF6C7E92AEFC1C">
    <w:name w:val="EC24C55B9278403CB0CF6C7E92AEFC1C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AF518ABC0EDD4BEA92D3E7B7B2556C27">
    <w:name w:val="AF518ABC0EDD4BEA92D3E7B7B2556C27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E51EC79F0F71438D86E19C70424650AE">
    <w:name w:val="E51EC79F0F71438D86E19C70424650AE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78F2CE908027477E8326893C7CD04222">
    <w:name w:val="78F2CE908027477E8326893C7CD04222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8BCC7C85CB2F465ABD302A91A64DFD96">
    <w:name w:val="8BCC7C85CB2F465ABD302A91A64DFD96"/>
    <w:rsid w:val="00E50D6F"/>
    <w:pPr>
      <w:spacing w:after="0" w:line="240" w:lineRule="auto"/>
    </w:pPr>
    <w:rPr>
      <w:rFonts w:ascii="Segoe UI" w:hAnsi="Segoe UI"/>
      <w:lang w:val="en-GB" w:eastAsia="en-GB"/>
    </w:rPr>
  </w:style>
  <w:style w:type="paragraph" w:customStyle="1" w:styleId="0CE11F92CFEF46D6AF0F220527541585">
    <w:name w:val="0CE11F92CFEF46D6AF0F220527541585"/>
    <w:rsid w:val="00E50D6F"/>
    <w:pPr>
      <w:spacing w:after="0" w:line="240" w:lineRule="auto"/>
    </w:pPr>
    <w:rPr>
      <w:rFonts w:ascii="Segoe UI" w:hAnsi="Segoe UI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EFA_Corporate">
      <a:dk1>
        <a:sysClr val="windowText" lastClr="000000"/>
      </a:dk1>
      <a:lt1>
        <a:sysClr val="window" lastClr="FFFFFF"/>
      </a:lt1>
      <a:dk2>
        <a:srgbClr val="001B59"/>
      </a:dk2>
      <a:lt2>
        <a:srgbClr val="0080C6"/>
      </a:lt2>
      <a:accent1>
        <a:srgbClr val="0080C6"/>
      </a:accent1>
      <a:accent2>
        <a:srgbClr val="00B9F2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9666AB"/>
      </a:hlink>
      <a:folHlink>
        <a:srgbClr val="76C153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ABB41733-DDE9-4EAE-AF32-1013D2C5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UEFA_Corporate_Single</Template>
  <TotalTime>0</TotalTime>
  <Pages>5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2012-11-30T14:59:00Z</dcterms:created>
  <dcterms:modified xsi:type="dcterms:W3CDTF">2012-11-30T15:02:00Z</dcterms:modified>
</cp:coreProperties>
</file>