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8D9" w:rsidRPr="00203FD3" w:rsidRDefault="005E13FB" w:rsidP="00614C12">
      <w:pPr>
        <w:pStyle w:val="Title"/>
        <w:rPr>
          <w:rFonts w:ascii="Europa Headline" w:hAnsi="Europa Headline"/>
          <w:b/>
          <w:color w:val="0099FF"/>
        </w:rPr>
      </w:pPr>
      <w:bookmarkStart w:id="0" w:name="_GoBack"/>
      <w:bookmarkEnd w:id="0"/>
      <w:r w:rsidRPr="00203FD3">
        <w:rPr>
          <w:rFonts w:ascii="Europa Headline" w:hAnsi="Europa Headline"/>
          <w:b/>
          <w:color w:val="0099FF"/>
        </w:rPr>
        <w:t>UEFA Futsal Cup 201</w:t>
      </w:r>
      <w:r w:rsidR="003046D3">
        <w:rPr>
          <w:rFonts w:ascii="Europa Headline" w:hAnsi="Europa Headline"/>
          <w:b/>
          <w:color w:val="0099FF"/>
        </w:rPr>
        <w:t>5</w:t>
      </w:r>
      <w:r w:rsidRPr="00203FD3">
        <w:rPr>
          <w:rFonts w:ascii="Europa Headline" w:hAnsi="Europa Headline"/>
          <w:b/>
          <w:color w:val="0099FF"/>
        </w:rPr>
        <w:t>/1</w:t>
      </w:r>
      <w:r w:rsidR="003046D3">
        <w:rPr>
          <w:rFonts w:ascii="Europa Headline" w:hAnsi="Europa Headline"/>
          <w:b/>
          <w:color w:val="0099FF"/>
        </w:rPr>
        <w:t>6</w:t>
      </w:r>
    </w:p>
    <w:p w:rsidR="00B76A5E" w:rsidRPr="00203FD3" w:rsidRDefault="00B76A5E" w:rsidP="00B76A5E">
      <w:pPr>
        <w:rPr>
          <w:rFonts w:ascii="Europa Headline" w:hAnsi="Europa Headline"/>
        </w:rPr>
      </w:pPr>
    </w:p>
    <w:p w:rsidR="00E33A6C" w:rsidRPr="00203FD3" w:rsidRDefault="005E13FB" w:rsidP="00614C12">
      <w:pPr>
        <w:pStyle w:val="Subtitle"/>
        <w:rPr>
          <w:rFonts w:ascii="Europa Headline" w:hAnsi="Europa Headline"/>
          <w:b/>
          <w:color w:val="0099FF"/>
        </w:rPr>
      </w:pPr>
      <w:r w:rsidRPr="00203FD3">
        <w:rPr>
          <w:rFonts w:ascii="Europa Headline" w:hAnsi="Europa Headline"/>
          <w:b/>
          <w:color w:val="0099FF"/>
        </w:rPr>
        <w:t>DRAW PROCEDURE &amp; COEFFICIENT RANKING</w:t>
      </w:r>
      <w:r w:rsidR="00C82C60" w:rsidRPr="00203FD3">
        <w:rPr>
          <w:rFonts w:ascii="Europa Headline" w:hAnsi="Europa Headline"/>
          <w:b/>
          <w:color w:val="0099FF"/>
        </w:rPr>
        <w:t>S</w:t>
      </w:r>
    </w:p>
    <w:p w:rsidR="00E33A6C" w:rsidRPr="002950D0" w:rsidRDefault="00E33A6C"/>
    <w:p w:rsidR="00E33A6C" w:rsidRPr="002950D0" w:rsidRDefault="00E33A6C">
      <w:pPr>
        <w:sectPr w:rsidR="00E33A6C" w:rsidRPr="002950D0" w:rsidSect="00D4272E">
          <w:headerReference w:type="default" r:id="rId8"/>
          <w:footerReference w:type="default" r:id="rId9"/>
          <w:pgSz w:w="11907" w:h="16840" w:code="9"/>
          <w:pgMar w:top="2410" w:right="1134" w:bottom="1440" w:left="1134" w:header="709" w:footer="709" w:gutter="0"/>
          <w:cols w:space="720"/>
          <w:vAlign w:val="bottom"/>
        </w:sectPr>
      </w:pPr>
    </w:p>
    <w:p w:rsidR="005E13FB" w:rsidRPr="00203FD3" w:rsidRDefault="005E13FB" w:rsidP="005E13FB">
      <w:pPr>
        <w:pStyle w:val="Heading1"/>
        <w:jc w:val="center"/>
        <w:rPr>
          <w:rFonts w:ascii="Europa Headline" w:hAnsi="Europa Headline"/>
          <w:sz w:val="32"/>
          <w:szCs w:val="32"/>
        </w:rPr>
      </w:pPr>
      <w:r w:rsidRPr="00203FD3">
        <w:rPr>
          <w:rFonts w:ascii="Europa Headline" w:hAnsi="Europa Headline"/>
          <w:sz w:val="32"/>
          <w:szCs w:val="32"/>
        </w:rPr>
        <w:lastRenderedPageBreak/>
        <w:t>UEFA Futsal Cup 201</w:t>
      </w:r>
      <w:r w:rsidR="003046D3">
        <w:rPr>
          <w:rFonts w:ascii="Europa Headline" w:hAnsi="Europa Headline"/>
          <w:sz w:val="32"/>
          <w:szCs w:val="32"/>
        </w:rPr>
        <w:t>5</w:t>
      </w:r>
      <w:r w:rsidRPr="00203FD3">
        <w:rPr>
          <w:rFonts w:ascii="Europa Headline" w:hAnsi="Europa Headline"/>
          <w:sz w:val="32"/>
          <w:szCs w:val="32"/>
        </w:rPr>
        <w:t>/1</w:t>
      </w:r>
      <w:r w:rsidR="003046D3">
        <w:rPr>
          <w:rFonts w:ascii="Europa Headline" w:hAnsi="Europa Headline"/>
          <w:sz w:val="32"/>
          <w:szCs w:val="32"/>
        </w:rPr>
        <w:t>6</w:t>
      </w:r>
    </w:p>
    <w:p w:rsidR="005E13FB" w:rsidRPr="00203FD3" w:rsidRDefault="005E13FB" w:rsidP="005E13FB">
      <w:pPr>
        <w:pStyle w:val="Heading1"/>
        <w:jc w:val="center"/>
        <w:rPr>
          <w:rFonts w:ascii="Europa Headline" w:hAnsi="Europa Headline"/>
          <w:sz w:val="32"/>
          <w:szCs w:val="32"/>
        </w:rPr>
      </w:pPr>
      <w:r w:rsidRPr="00203FD3">
        <w:rPr>
          <w:rFonts w:ascii="Europa Headline" w:hAnsi="Europa Headline"/>
          <w:sz w:val="32"/>
          <w:szCs w:val="32"/>
        </w:rPr>
        <w:t>Preliminary &amp; Main Round</w:t>
      </w:r>
    </w:p>
    <w:p w:rsidR="005E13FB" w:rsidRDefault="005E13FB" w:rsidP="005E13FB">
      <w:pPr>
        <w:pStyle w:val="Heading1"/>
        <w:jc w:val="center"/>
        <w:rPr>
          <w:rFonts w:ascii="Europa Headline" w:hAnsi="Europa Headline"/>
          <w:sz w:val="32"/>
          <w:szCs w:val="32"/>
        </w:rPr>
      </w:pPr>
      <w:r w:rsidRPr="00203FD3">
        <w:rPr>
          <w:rFonts w:ascii="Europa Headline" w:hAnsi="Europa Headline"/>
          <w:sz w:val="32"/>
          <w:szCs w:val="32"/>
        </w:rPr>
        <w:t>Draw Procedure</w:t>
      </w:r>
    </w:p>
    <w:p w:rsidR="00082CBF" w:rsidRPr="00082CBF" w:rsidRDefault="00082CBF" w:rsidP="00082CBF">
      <w:pPr>
        <w:rPr>
          <w:lang w:bidi="en-US"/>
        </w:rPr>
      </w:pPr>
    </w:p>
    <w:p w:rsidR="005E13FB" w:rsidRPr="00B76A5E" w:rsidRDefault="005E13FB" w:rsidP="005E13FB">
      <w:pPr>
        <w:rPr>
          <w:rFonts w:ascii="Europa" w:hAnsi="Europa" w:cs="Arial"/>
          <w:b/>
          <w:sz w:val="24"/>
        </w:rPr>
      </w:pPr>
      <w:r w:rsidRPr="00B76A5E">
        <w:rPr>
          <w:rFonts w:ascii="Europa" w:hAnsi="Europa" w:cs="Arial"/>
          <w:b/>
          <w:sz w:val="24"/>
        </w:rPr>
        <w:t>Date:</w:t>
      </w:r>
      <w:r w:rsidRPr="00B76A5E">
        <w:rPr>
          <w:rFonts w:ascii="Europa" w:hAnsi="Europa" w:cs="Arial"/>
          <w:b/>
          <w:sz w:val="24"/>
        </w:rPr>
        <w:tab/>
      </w:r>
      <w:r w:rsidRPr="00B76A5E">
        <w:rPr>
          <w:rFonts w:ascii="Europa" w:hAnsi="Europa" w:cs="Arial"/>
          <w:b/>
          <w:sz w:val="24"/>
        </w:rPr>
        <w:tab/>
      </w:r>
      <w:r w:rsidRPr="00B76A5E">
        <w:rPr>
          <w:rFonts w:ascii="Europa" w:hAnsi="Europa" w:cs="Arial"/>
          <w:b/>
          <w:sz w:val="24"/>
        </w:rPr>
        <w:tab/>
      </w:r>
      <w:r w:rsidR="00C82C60">
        <w:rPr>
          <w:rFonts w:ascii="Europa" w:hAnsi="Europa" w:cs="Arial"/>
          <w:b/>
          <w:sz w:val="24"/>
        </w:rPr>
        <w:t>Thurs</w:t>
      </w:r>
      <w:r w:rsidR="00CD0F66">
        <w:rPr>
          <w:rFonts w:ascii="Europa" w:hAnsi="Europa" w:cs="Arial"/>
          <w:b/>
          <w:sz w:val="24"/>
        </w:rPr>
        <w:t>day,</w:t>
      </w:r>
      <w:r w:rsidR="003046D3">
        <w:rPr>
          <w:rFonts w:ascii="Europa" w:hAnsi="Europa" w:cs="Arial"/>
          <w:b/>
          <w:sz w:val="24"/>
        </w:rPr>
        <w:t xml:space="preserve"> 2</w:t>
      </w:r>
      <w:r w:rsidRPr="00B76A5E">
        <w:rPr>
          <w:rFonts w:ascii="Europa" w:hAnsi="Europa" w:cs="Arial"/>
          <w:b/>
          <w:sz w:val="24"/>
        </w:rPr>
        <w:t xml:space="preserve"> July</w:t>
      </w:r>
      <w:r w:rsidR="00CD0F66">
        <w:rPr>
          <w:rFonts w:ascii="Europa" w:hAnsi="Europa" w:cs="Arial"/>
          <w:b/>
          <w:sz w:val="24"/>
        </w:rPr>
        <w:t xml:space="preserve"> 201</w:t>
      </w:r>
      <w:r w:rsidR="003046D3">
        <w:rPr>
          <w:rFonts w:ascii="Europa" w:hAnsi="Europa" w:cs="Arial"/>
          <w:b/>
          <w:sz w:val="24"/>
        </w:rPr>
        <w:t>5</w:t>
      </w:r>
    </w:p>
    <w:p w:rsidR="005E13FB" w:rsidRPr="00B76A5E" w:rsidRDefault="005E13FB" w:rsidP="005E13FB">
      <w:pPr>
        <w:rPr>
          <w:rFonts w:ascii="Europa" w:hAnsi="Europa" w:cs="Arial"/>
          <w:b/>
          <w:sz w:val="24"/>
        </w:rPr>
      </w:pPr>
      <w:r w:rsidRPr="00B76A5E">
        <w:rPr>
          <w:rFonts w:ascii="Europa" w:hAnsi="Europa" w:cs="Arial"/>
          <w:b/>
          <w:sz w:val="24"/>
        </w:rPr>
        <w:t>Time:</w:t>
      </w:r>
      <w:r w:rsidRPr="00B76A5E">
        <w:rPr>
          <w:rFonts w:ascii="Europa" w:hAnsi="Europa" w:cs="Arial"/>
          <w:b/>
          <w:sz w:val="24"/>
        </w:rPr>
        <w:tab/>
      </w:r>
      <w:r w:rsidRPr="00B76A5E">
        <w:rPr>
          <w:rFonts w:ascii="Europa" w:hAnsi="Europa" w:cs="Arial"/>
          <w:b/>
          <w:sz w:val="24"/>
        </w:rPr>
        <w:tab/>
      </w:r>
      <w:r w:rsidRPr="00B76A5E">
        <w:rPr>
          <w:rFonts w:ascii="Europa" w:hAnsi="Europa" w:cs="Arial"/>
          <w:b/>
          <w:sz w:val="24"/>
        </w:rPr>
        <w:tab/>
        <w:t>1</w:t>
      </w:r>
      <w:r w:rsidR="003046D3">
        <w:rPr>
          <w:rFonts w:ascii="Europa" w:hAnsi="Europa" w:cs="Arial"/>
          <w:b/>
          <w:sz w:val="24"/>
        </w:rPr>
        <w:t>3</w:t>
      </w:r>
      <w:r w:rsidRPr="00B76A5E">
        <w:rPr>
          <w:rFonts w:ascii="Europa" w:hAnsi="Europa" w:cs="Arial"/>
          <w:b/>
          <w:sz w:val="24"/>
        </w:rPr>
        <w:t>.</w:t>
      </w:r>
      <w:r w:rsidR="003046D3">
        <w:rPr>
          <w:rFonts w:ascii="Europa" w:hAnsi="Europa" w:cs="Arial"/>
          <w:b/>
          <w:sz w:val="24"/>
        </w:rPr>
        <w:t>3</w:t>
      </w:r>
      <w:r w:rsidRPr="00B76A5E">
        <w:rPr>
          <w:rFonts w:ascii="Europa" w:hAnsi="Europa" w:cs="Arial"/>
          <w:b/>
          <w:sz w:val="24"/>
        </w:rPr>
        <w:t>0 hours CET</w:t>
      </w:r>
    </w:p>
    <w:p w:rsidR="005E13FB" w:rsidRPr="00B76A5E" w:rsidRDefault="005E13FB" w:rsidP="005E13FB">
      <w:pPr>
        <w:rPr>
          <w:rFonts w:ascii="Europa" w:hAnsi="Europa" w:cs="Arial"/>
          <w:b/>
          <w:sz w:val="24"/>
        </w:rPr>
      </w:pPr>
      <w:r w:rsidRPr="00B76A5E">
        <w:rPr>
          <w:rFonts w:ascii="Europa" w:hAnsi="Europa" w:cs="Arial"/>
          <w:b/>
          <w:sz w:val="24"/>
        </w:rPr>
        <w:t>Location:</w:t>
      </w:r>
      <w:r w:rsidRPr="00B76A5E">
        <w:rPr>
          <w:rFonts w:ascii="Europa" w:hAnsi="Europa" w:cs="Arial"/>
          <w:b/>
          <w:sz w:val="24"/>
        </w:rPr>
        <w:tab/>
      </w:r>
      <w:r w:rsidRPr="00B76A5E">
        <w:rPr>
          <w:rFonts w:ascii="Europa" w:hAnsi="Europa" w:cs="Arial"/>
          <w:b/>
          <w:sz w:val="24"/>
        </w:rPr>
        <w:tab/>
      </w:r>
      <w:r w:rsidR="00F911B6" w:rsidRPr="00B76A5E">
        <w:rPr>
          <w:rFonts w:ascii="Europa" w:hAnsi="Europa" w:cs="Arial"/>
          <w:b/>
          <w:sz w:val="24"/>
        </w:rPr>
        <w:tab/>
      </w:r>
      <w:r w:rsidRPr="00B76A5E">
        <w:rPr>
          <w:rFonts w:ascii="Europa" w:hAnsi="Europa" w:cs="Arial"/>
          <w:b/>
          <w:sz w:val="24"/>
        </w:rPr>
        <w:t>UEFA Headquarters, Nyon</w:t>
      </w:r>
    </w:p>
    <w:p w:rsidR="005E13FB" w:rsidRPr="00B76A5E" w:rsidRDefault="005E13FB" w:rsidP="005E13FB">
      <w:pPr>
        <w:rPr>
          <w:rFonts w:ascii="Europa" w:hAnsi="Europa" w:cs="Arial"/>
          <w:b/>
          <w:sz w:val="24"/>
        </w:rPr>
      </w:pPr>
      <w:r w:rsidRPr="00B76A5E">
        <w:rPr>
          <w:rFonts w:ascii="Europa" w:hAnsi="Europa" w:cs="Arial"/>
          <w:b/>
          <w:sz w:val="24"/>
        </w:rPr>
        <w:t>Match dates:</w:t>
      </w:r>
      <w:r w:rsidRPr="00B76A5E">
        <w:rPr>
          <w:rFonts w:ascii="Europa" w:hAnsi="Europa" w:cs="Arial"/>
          <w:b/>
          <w:sz w:val="24"/>
        </w:rPr>
        <w:tab/>
      </w:r>
      <w:r w:rsidR="00F911B6" w:rsidRPr="00B76A5E">
        <w:rPr>
          <w:rFonts w:ascii="Europa" w:hAnsi="Europa" w:cs="Arial"/>
          <w:b/>
          <w:sz w:val="24"/>
        </w:rPr>
        <w:tab/>
      </w:r>
      <w:r w:rsidRPr="00B76A5E">
        <w:rPr>
          <w:rFonts w:ascii="Europa" w:hAnsi="Europa" w:cs="Arial"/>
          <w:b/>
          <w:sz w:val="24"/>
        </w:rPr>
        <w:t>Preliminary Round</w:t>
      </w:r>
      <w:r w:rsidR="001D50DE">
        <w:rPr>
          <w:rFonts w:ascii="Europa" w:hAnsi="Europa" w:cs="Arial"/>
          <w:b/>
          <w:sz w:val="24"/>
        </w:rPr>
        <w:t>:</w:t>
      </w:r>
      <w:r w:rsidR="001D50DE">
        <w:rPr>
          <w:rFonts w:ascii="Europa" w:hAnsi="Europa" w:cs="Arial"/>
          <w:b/>
          <w:sz w:val="24"/>
        </w:rPr>
        <w:tab/>
      </w:r>
      <w:r w:rsidR="00F370E0">
        <w:rPr>
          <w:rFonts w:ascii="Europa" w:hAnsi="Europa" w:cs="Arial"/>
          <w:b/>
          <w:sz w:val="24"/>
        </w:rPr>
        <w:tab/>
      </w:r>
      <w:r w:rsidR="00CD0F66">
        <w:rPr>
          <w:rFonts w:ascii="Europa" w:hAnsi="Europa" w:cs="Arial"/>
          <w:b/>
          <w:sz w:val="24"/>
        </w:rPr>
        <w:t>2</w:t>
      </w:r>
      <w:r w:rsidR="003046D3">
        <w:rPr>
          <w:rFonts w:ascii="Europa" w:hAnsi="Europa" w:cs="Arial"/>
          <w:b/>
          <w:sz w:val="24"/>
        </w:rPr>
        <w:t>5</w:t>
      </w:r>
      <w:r w:rsidR="00C82C60">
        <w:rPr>
          <w:rFonts w:ascii="Europa" w:hAnsi="Europa" w:cs="Arial"/>
          <w:b/>
          <w:sz w:val="24"/>
        </w:rPr>
        <w:t>-3</w:t>
      </w:r>
      <w:r w:rsidR="003046D3">
        <w:rPr>
          <w:rFonts w:ascii="Europa" w:hAnsi="Europa" w:cs="Arial"/>
          <w:b/>
          <w:sz w:val="24"/>
        </w:rPr>
        <w:t>0</w:t>
      </w:r>
      <w:r w:rsidR="00C82C60">
        <w:rPr>
          <w:rFonts w:ascii="Europa" w:hAnsi="Europa" w:cs="Arial"/>
          <w:b/>
          <w:sz w:val="24"/>
        </w:rPr>
        <w:t xml:space="preserve"> August</w:t>
      </w:r>
      <w:r w:rsidR="00CD0F66">
        <w:rPr>
          <w:rFonts w:ascii="Europa" w:hAnsi="Europa" w:cs="Arial"/>
          <w:b/>
          <w:sz w:val="24"/>
        </w:rPr>
        <w:t xml:space="preserve"> 201</w:t>
      </w:r>
      <w:r w:rsidR="003046D3">
        <w:rPr>
          <w:rFonts w:ascii="Europa" w:hAnsi="Europa" w:cs="Arial"/>
          <w:b/>
          <w:sz w:val="24"/>
        </w:rPr>
        <w:t>5</w:t>
      </w:r>
    </w:p>
    <w:p w:rsidR="005E13FB" w:rsidRPr="00B76A5E" w:rsidRDefault="005E13FB" w:rsidP="005E13FB">
      <w:pPr>
        <w:rPr>
          <w:rFonts w:ascii="Europa" w:hAnsi="Europa" w:cs="Arial"/>
          <w:b/>
          <w:sz w:val="24"/>
        </w:rPr>
      </w:pPr>
      <w:r w:rsidRPr="00B76A5E">
        <w:rPr>
          <w:rFonts w:ascii="Europa" w:hAnsi="Europa" w:cs="Arial"/>
          <w:b/>
          <w:sz w:val="24"/>
        </w:rPr>
        <w:tab/>
      </w:r>
      <w:r w:rsidRPr="00B76A5E">
        <w:rPr>
          <w:rFonts w:ascii="Europa" w:hAnsi="Europa" w:cs="Arial"/>
          <w:b/>
          <w:sz w:val="24"/>
        </w:rPr>
        <w:tab/>
      </w:r>
      <w:r w:rsidRPr="00B76A5E">
        <w:rPr>
          <w:rFonts w:ascii="Europa" w:hAnsi="Europa" w:cs="Arial"/>
          <w:b/>
          <w:sz w:val="24"/>
        </w:rPr>
        <w:tab/>
      </w:r>
      <w:r w:rsidR="00F911B6" w:rsidRPr="00B76A5E">
        <w:rPr>
          <w:rFonts w:ascii="Europa" w:hAnsi="Europa" w:cs="Arial"/>
          <w:b/>
          <w:sz w:val="24"/>
        </w:rPr>
        <w:tab/>
      </w:r>
      <w:r w:rsidR="001D50DE">
        <w:rPr>
          <w:rFonts w:ascii="Europa" w:hAnsi="Europa" w:cs="Arial"/>
          <w:b/>
          <w:sz w:val="24"/>
        </w:rPr>
        <w:t xml:space="preserve">Main Round: </w:t>
      </w:r>
      <w:r w:rsidR="001D50DE">
        <w:rPr>
          <w:rFonts w:ascii="Europa" w:hAnsi="Europa" w:cs="Arial"/>
          <w:b/>
          <w:sz w:val="24"/>
        </w:rPr>
        <w:tab/>
      </w:r>
      <w:r w:rsidR="001D50DE">
        <w:rPr>
          <w:rFonts w:ascii="Europa" w:hAnsi="Europa" w:cs="Arial"/>
          <w:b/>
          <w:sz w:val="24"/>
        </w:rPr>
        <w:tab/>
      </w:r>
      <w:r w:rsidR="00F370E0">
        <w:rPr>
          <w:rFonts w:ascii="Europa" w:hAnsi="Europa" w:cs="Arial"/>
          <w:b/>
          <w:sz w:val="24"/>
        </w:rPr>
        <w:tab/>
      </w:r>
      <w:r w:rsidR="003046D3">
        <w:rPr>
          <w:rFonts w:ascii="Europa" w:hAnsi="Europa" w:cs="Arial"/>
          <w:b/>
          <w:sz w:val="24"/>
        </w:rPr>
        <w:t>29</w:t>
      </w:r>
      <w:r w:rsidR="00C82C60">
        <w:rPr>
          <w:rFonts w:ascii="Europa" w:hAnsi="Europa" w:cs="Arial"/>
          <w:b/>
          <w:sz w:val="24"/>
        </w:rPr>
        <w:t xml:space="preserve"> September</w:t>
      </w:r>
      <w:r w:rsidRPr="00B76A5E">
        <w:rPr>
          <w:rFonts w:ascii="Europa" w:hAnsi="Europa" w:cs="Arial"/>
          <w:b/>
          <w:sz w:val="24"/>
        </w:rPr>
        <w:t xml:space="preserve"> </w:t>
      </w:r>
      <w:r w:rsidR="00CD0F66">
        <w:rPr>
          <w:rFonts w:ascii="Europa" w:hAnsi="Europa" w:cs="Arial"/>
          <w:b/>
          <w:sz w:val="24"/>
        </w:rPr>
        <w:t>–</w:t>
      </w:r>
      <w:r w:rsidRPr="00B76A5E">
        <w:rPr>
          <w:rFonts w:ascii="Europa" w:hAnsi="Europa" w:cs="Arial"/>
          <w:b/>
          <w:sz w:val="24"/>
        </w:rPr>
        <w:t xml:space="preserve"> </w:t>
      </w:r>
      <w:r w:rsidR="003046D3">
        <w:rPr>
          <w:rFonts w:ascii="Europa" w:hAnsi="Europa" w:cs="Arial"/>
          <w:b/>
          <w:sz w:val="24"/>
        </w:rPr>
        <w:t>4</w:t>
      </w:r>
      <w:r w:rsidR="00CD0F66">
        <w:rPr>
          <w:rFonts w:ascii="Europa" w:hAnsi="Europa" w:cs="Arial"/>
          <w:b/>
          <w:sz w:val="24"/>
        </w:rPr>
        <w:t xml:space="preserve"> October 201</w:t>
      </w:r>
      <w:r w:rsidR="003046D3">
        <w:rPr>
          <w:rFonts w:ascii="Europa" w:hAnsi="Europa" w:cs="Arial"/>
          <w:b/>
          <w:sz w:val="24"/>
        </w:rPr>
        <w:t>5</w:t>
      </w:r>
    </w:p>
    <w:p w:rsidR="005E13FB" w:rsidRPr="00B76A5E" w:rsidRDefault="005E13FB" w:rsidP="005E13FB">
      <w:pPr>
        <w:rPr>
          <w:rFonts w:ascii="Europa" w:hAnsi="Europa" w:cs="Arial"/>
          <w:sz w:val="24"/>
        </w:rPr>
      </w:pPr>
      <w:r w:rsidRPr="00B76A5E">
        <w:rPr>
          <w:rFonts w:ascii="Europa" w:hAnsi="Europa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BE17F7" wp14:editId="13AA247E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963930" cy="60960"/>
                <wp:effectExtent l="0" t="3175" r="0" b="254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930" cy="6096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0D8D4" id="Rectangle 7" o:spid="_x0000_s1026" style="position:absolute;margin-left:0;margin-top:2.95pt;width:75.9pt;height: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" fillcolor="gray" stroked="f"/>
            </w:pict>
          </mc:Fallback>
        </mc:AlternateContent>
      </w:r>
      <w:r w:rsidRPr="00B76A5E">
        <w:rPr>
          <w:rFonts w:ascii="Europa" w:hAnsi="Europa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6AD60" wp14:editId="0F75E6D0">
                <wp:simplePos x="0" y="0"/>
                <wp:positionH relativeFrom="column">
                  <wp:posOffset>942975</wp:posOffset>
                </wp:positionH>
                <wp:positionV relativeFrom="paragraph">
                  <wp:posOffset>37465</wp:posOffset>
                </wp:positionV>
                <wp:extent cx="4679950" cy="61595"/>
                <wp:effectExtent l="0" t="3175" r="0" b="190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61595"/>
                        </a:xfrm>
                        <a:prstGeom prst="rect">
                          <a:avLst/>
                        </a:prstGeom>
                        <a:solidFill>
                          <a:srgbClr val="008F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1F9E4" id="Rectangle 6" o:spid="_x0000_s1026" style="position:absolute;margin-left:74.25pt;margin-top:2.95pt;width:368.5pt;height: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" fillcolor="#008fc5" stroked="f"/>
            </w:pict>
          </mc:Fallback>
        </mc:AlternateContent>
      </w:r>
    </w:p>
    <w:p w:rsidR="001D50DE" w:rsidRDefault="001D50DE" w:rsidP="001E7A3A">
      <w:pPr>
        <w:pStyle w:val="Heading1"/>
        <w:spacing w:before="120" w:after="120"/>
        <w:jc w:val="center"/>
        <w:rPr>
          <w:rFonts w:ascii="Europa Headline" w:hAnsi="Europa Headline"/>
          <w:sz w:val="32"/>
          <w:szCs w:val="32"/>
        </w:rPr>
      </w:pPr>
      <w:r w:rsidRPr="00203FD3">
        <w:rPr>
          <w:rFonts w:ascii="Europa Headline" w:hAnsi="Europa Headline"/>
          <w:sz w:val="32"/>
          <w:szCs w:val="32"/>
        </w:rPr>
        <w:t>Preliminary Round</w:t>
      </w:r>
    </w:p>
    <w:p w:rsidR="00082CBF" w:rsidRPr="00082CBF" w:rsidRDefault="00082CBF" w:rsidP="00082CBF">
      <w:pPr>
        <w:rPr>
          <w:lang w:bidi="en-US"/>
        </w:rPr>
      </w:pPr>
    </w:p>
    <w:p w:rsidR="005E13FB" w:rsidRPr="00317082" w:rsidRDefault="00161A0E" w:rsidP="00E22E96">
      <w:p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49</w:t>
      </w:r>
      <w:r w:rsidR="005E13FB" w:rsidRPr="00317082">
        <w:rPr>
          <w:rFonts w:ascii="Europa" w:hAnsi="Europa" w:cs="Arial"/>
          <w:sz w:val="24"/>
        </w:rPr>
        <w:t xml:space="preserve"> clubs</w:t>
      </w:r>
      <w:r w:rsidR="00874288">
        <w:rPr>
          <w:rFonts w:ascii="Europa" w:hAnsi="Europa" w:cs="Arial"/>
          <w:sz w:val="24"/>
        </w:rPr>
        <w:t xml:space="preserve"> have entered the competition</w:t>
      </w:r>
      <w:r w:rsidR="005E13FB" w:rsidRPr="00317082">
        <w:rPr>
          <w:rFonts w:ascii="Europa" w:hAnsi="Europa" w:cs="Arial"/>
          <w:sz w:val="24"/>
        </w:rPr>
        <w:t xml:space="preserve">. The clubs </w:t>
      </w:r>
      <w:r w:rsidR="00B91538">
        <w:rPr>
          <w:rFonts w:ascii="Europa" w:hAnsi="Europa" w:cs="Arial"/>
          <w:sz w:val="24"/>
        </w:rPr>
        <w:t>start</w:t>
      </w:r>
      <w:r w:rsidR="005E13FB" w:rsidRPr="00317082">
        <w:rPr>
          <w:rFonts w:ascii="Europa" w:hAnsi="Europa" w:cs="Arial"/>
          <w:sz w:val="24"/>
        </w:rPr>
        <w:t xml:space="preserve"> the competition according to their coefficient </w:t>
      </w:r>
      <w:r w:rsidR="00C02B03" w:rsidRPr="00317082">
        <w:rPr>
          <w:rFonts w:ascii="Europa" w:hAnsi="Europa" w:cs="Arial"/>
          <w:sz w:val="24"/>
        </w:rPr>
        <w:t>ranking</w:t>
      </w:r>
      <w:r w:rsidR="00C02B03">
        <w:rPr>
          <w:rFonts w:ascii="Europa" w:hAnsi="Europa" w:cs="Arial"/>
          <w:sz w:val="24"/>
        </w:rPr>
        <w:t xml:space="preserve">. </w:t>
      </w:r>
      <w:r w:rsidR="00C02B03" w:rsidRPr="00317082">
        <w:rPr>
          <w:rFonts w:ascii="Europa" w:hAnsi="Europa" w:cs="Arial"/>
          <w:sz w:val="24"/>
        </w:rPr>
        <w:t>The</w:t>
      </w:r>
      <w:r w:rsidR="005E13FB" w:rsidRPr="00317082">
        <w:rPr>
          <w:rFonts w:ascii="Europa" w:hAnsi="Europa" w:cs="Arial"/>
          <w:sz w:val="24"/>
        </w:rPr>
        <w:t xml:space="preserve"> clubs ranked </w:t>
      </w:r>
      <w:r w:rsidR="00F370E0">
        <w:rPr>
          <w:rFonts w:ascii="Europa" w:hAnsi="Europa" w:cs="Arial"/>
          <w:sz w:val="24"/>
        </w:rPr>
        <w:t>21</w:t>
      </w:r>
      <w:r w:rsidR="005E13FB" w:rsidRPr="00317082">
        <w:rPr>
          <w:rFonts w:ascii="Europa" w:hAnsi="Europa" w:cs="Arial"/>
          <w:sz w:val="24"/>
        </w:rPr>
        <w:t xml:space="preserve"> to </w:t>
      </w:r>
      <w:r>
        <w:rPr>
          <w:rFonts w:ascii="Europa" w:hAnsi="Europa" w:cs="Arial"/>
          <w:sz w:val="24"/>
        </w:rPr>
        <w:t>49</w:t>
      </w:r>
      <w:r w:rsidR="005E13FB" w:rsidRPr="00317082">
        <w:rPr>
          <w:rFonts w:ascii="Europa" w:hAnsi="Europa" w:cs="Arial"/>
          <w:sz w:val="24"/>
        </w:rPr>
        <w:t xml:space="preserve"> </w:t>
      </w:r>
      <w:r w:rsidR="00865919">
        <w:rPr>
          <w:rFonts w:ascii="Europa" w:hAnsi="Europa" w:cs="Arial"/>
          <w:sz w:val="24"/>
        </w:rPr>
        <w:t>begin</w:t>
      </w:r>
      <w:r w:rsidR="005E13FB" w:rsidRPr="00317082">
        <w:rPr>
          <w:rFonts w:ascii="Europa" w:hAnsi="Europa" w:cs="Arial"/>
          <w:sz w:val="24"/>
        </w:rPr>
        <w:t xml:space="preserve"> the competition in th</w:t>
      </w:r>
      <w:r w:rsidR="00874288">
        <w:rPr>
          <w:rFonts w:ascii="Europa" w:hAnsi="Europa" w:cs="Arial"/>
          <w:sz w:val="24"/>
        </w:rPr>
        <w:t>e preliminary</w:t>
      </w:r>
      <w:r w:rsidR="005E13FB" w:rsidRPr="00317082">
        <w:rPr>
          <w:rFonts w:ascii="Europa" w:hAnsi="Europa" w:cs="Arial"/>
          <w:sz w:val="24"/>
        </w:rPr>
        <w:t xml:space="preserve"> round and are drawn into </w:t>
      </w:r>
      <w:r w:rsidR="00F370E0">
        <w:rPr>
          <w:rFonts w:ascii="Europa" w:hAnsi="Europa" w:cs="Arial"/>
          <w:sz w:val="24"/>
        </w:rPr>
        <w:t>8</w:t>
      </w:r>
      <w:r w:rsidR="00CD0F66" w:rsidRPr="00317082">
        <w:rPr>
          <w:rFonts w:ascii="Europa" w:hAnsi="Europa" w:cs="Arial"/>
          <w:sz w:val="24"/>
        </w:rPr>
        <w:t xml:space="preserve"> </w:t>
      </w:r>
      <w:r w:rsidR="005E13FB" w:rsidRPr="00317082">
        <w:rPr>
          <w:rFonts w:ascii="Europa" w:hAnsi="Europa" w:cs="Arial"/>
          <w:sz w:val="24"/>
        </w:rPr>
        <w:t>groups</w:t>
      </w:r>
      <w:r w:rsidR="00CD0F66" w:rsidRPr="00317082">
        <w:rPr>
          <w:rFonts w:ascii="Europa" w:hAnsi="Europa" w:cs="Arial"/>
          <w:sz w:val="24"/>
        </w:rPr>
        <w:t xml:space="preserve">, divided into </w:t>
      </w:r>
      <w:r w:rsidR="009C1099">
        <w:rPr>
          <w:rFonts w:ascii="Europa" w:hAnsi="Europa" w:cs="Arial"/>
          <w:sz w:val="24"/>
        </w:rPr>
        <w:t>5</w:t>
      </w:r>
      <w:r w:rsidR="00CD0F66" w:rsidRPr="00F370E0">
        <w:rPr>
          <w:rFonts w:ascii="Europa" w:hAnsi="Europa" w:cs="Arial"/>
          <w:sz w:val="24"/>
        </w:rPr>
        <w:t xml:space="preserve"> groups</w:t>
      </w:r>
      <w:r w:rsidR="005E13FB" w:rsidRPr="00F370E0">
        <w:rPr>
          <w:rFonts w:ascii="Europa" w:hAnsi="Europa" w:cs="Arial"/>
          <w:sz w:val="24"/>
        </w:rPr>
        <w:t xml:space="preserve"> of 4 teams</w:t>
      </w:r>
      <w:r w:rsidR="00203FD3" w:rsidRPr="00F370E0">
        <w:rPr>
          <w:rFonts w:ascii="Europa" w:hAnsi="Europa" w:cs="Arial"/>
          <w:sz w:val="24"/>
        </w:rPr>
        <w:t xml:space="preserve"> and</w:t>
      </w:r>
      <w:r w:rsidR="005E13FB" w:rsidRPr="00F370E0">
        <w:rPr>
          <w:rFonts w:ascii="Europa" w:hAnsi="Europa" w:cs="Arial"/>
          <w:sz w:val="24"/>
        </w:rPr>
        <w:t xml:space="preserve"> </w:t>
      </w:r>
      <w:r w:rsidR="009C1099">
        <w:rPr>
          <w:rFonts w:ascii="Europa" w:hAnsi="Europa" w:cs="Arial"/>
          <w:sz w:val="24"/>
        </w:rPr>
        <w:t>3</w:t>
      </w:r>
      <w:r w:rsidR="005E13FB" w:rsidRPr="00F370E0">
        <w:rPr>
          <w:rFonts w:ascii="Europa" w:hAnsi="Europa" w:cs="Arial"/>
          <w:sz w:val="24"/>
        </w:rPr>
        <w:t xml:space="preserve"> group</w:t>
      </w:r>
      <w:r w:rsidR="00CD0F66" w:rsidRPr="00F370E0">
        <w:rPr>
          <w:rFonts w:ascii="Europa" w:hAnsi="Europa" w:cs="Arial"/>
          <w:sz w:val="24"/>
        </w:rPr>
        <w:t>s</w:t>
      </w:r>
      <w:r w:rsidR="005E13FB" w:rsidRPr="00F370E0">
        <w:rPr>
          <w:rFonts w:ascii="Europa" w:hAnsi="Europa" w:cs="Arial"/>
          <w:sz w:val="24"/>
        </w:rPr>
        <w:t xml:space="preserve"> of 3 teams.</w:t>
      </w:r>
      <w:r w:rsidR="005E13FB" w:rsidRPr="00317082">
        <w:rPr>
          <w:rFonts w:ascii="Europa" w:hAnsi="Europa" w:cs="Arial"/>
          <w:sz w:val="24"/>
        </w:rPr>
        <w:t xml:space="preserve"> </w:t>
      </w:r>
      <w:r w:rsidR="00B91538">
        <w:rPr>
          <w:rFonts w:ascii="Europa" w:hAnsi="Europa" w:cs="Arial"/>
          <w:sz w:val="24"/>
        </w:rPr>
        <w:t>For each pot, the t</w:t>
      </w:r>
      <w:r w:rsidR="005E13FB" w:rsidRPr="00317082">
        <w:rPr>
          <w:rFonts w:ascii="Europa" w:hAnsi="Europa" w:cs="Arial"/>
          <w:sz w:val="24"/>
        </w:rPr>
        <w:t>eams</w:t>
      </w:r>
      <w:r w:rsidR="00B91538">
        <w:rPr>
          <w:rFonts w:ascii="Europa" w:hAnsi="Europa" w:cs="Arial"/>
          <w:sz w:val="24"/>
        </w:rPr>
        <w:t xml:space="preserve"> drawn</w:t>
      </w:r>
      <w:r w:rsidR="005E13FB" w:rsidRPr="00317082">
        <w:rPr>
          <w:rFonts w:ascii="Europa" w:hAnsi="Europa" w:cs="Arial"/>
          <w:sz w:val="24"/>
        </w:rPr>
        <w:t xml:space="preserve"> are allocated </w:t>
      </w:r>
      <w:r w:rsidR="00B91538">
        <w:rPr>
          <w:rFonts w:ascii="Europa" w:hAnsi="Europa" w:cs="Arial"/>
          <w:sz w:val="24"/>
        </w:rPr>
        <w:t>in alphabetical order from</w:t>
      </w:r>
      <w:r w:rsidR="005E13FB" w:rsidRPr="00317082">
        <w:rPr>
          <w:rFonts w:ascii="Europa" w:hAnsi="Europa" w:cs="Arial"/>
          <w:sz w:val="24"/>
        </w:rPr>
        <w:t xml:space="preserve"> Group A to </w:t>
      </w:r>
      <w:r w:rsidR="00CD0F66" w:rsidRPr="00F370E0">
        <w:rPr>
          <w:rFonts w:ascii="Europa" w:hAnsi="Europa" w:cs="Arial"/>
          <w:sz w:val="24"/>
        </w:rPr>
        <w:t>H</w:t>
      </w:r>
      <w:r w:rsidR="005E13FB" w:rsidRPr="00317082">
        <w:rPr>
          <w:rFonts w:ascii="Europa" w:hAnsi="Europa" w:cs="Arial"/>
          <w:sz w:val="24"/>
        </w:rPr>
        <w:t>, and their position in the group is determined by their coefficient ranking, as shown below:</w:t>
      </w:r>
    </w:p>
    <w:p w:rsidR="005E13FB" w:rsidRPr="00317082" w:rsidRDefault="005E13FB" w:rsidP="00E22E96">
      <w:pPr>
        <w:jc w:val="both"/>
        <w:rPr>
          <w:rFonts w:ascii="Europa" w:hAnsi="Europa" w:cs="Arial"/>
          <w:sz w:val="20"/>
          <w:szCs w:val="20"/>
        </w:rPr>
      </w:pPr>
    </w:p>
    <w:p w:rsidR="005E13FB" w:rsidRPr="00317082" w:rsidRDefault="005E13FB" w:rsidP="005E13FB">
      <w:pPr>
        <w:numPr>
          <w:ilvl w:val="0"/>
          <w:numId w:val="49"/>
        </w:numPr>
        <w:jc w:val="both"/>
        <w:rPr>
          <w:rFonts w:ascii="Europa" w:hAnsi="Europa" w:cs="Arial"/>
          <w:sz w:val="24"/>
        </w:rPr>
      </w:pPr>
      <w:r w:rsidRPr="00317082">
        <w:rPr>
          <w:rFonts w:ascii="Europa" w:hAnsi="Europa" w:cs="Arial"/>
          <w:sz w:val="24"/>
        </w:rPr>
        <w:t xml:space="preserve">Position 1: teams ranked </w:t>
      </w:r>
      <w:r w:rsidR="005A7885">
        <w:rPr>
          <w:rFonts w:ascii="Europa" w:hAnsi="Europa" w:cs="Arial"/>
          <w:sz w:val="24"/>
        </w:rPr>
        <w:t>21</w:t>
      </w:r>
      <w:r w:rsidRPr="00317082">
        <w:rPr>
          <w:rFonts w:ascii="Europa" w:hAnsi="Europa" w:cs="Arial"/>
          <w:sz w:val="24"/>
        </w:rPr>
        <w:t xml:space="preserve"> to </w:t>
      </w:r>
      <w:r w:rsidR="005A7885">
        <w:rPr>
          <w:rFonts w:ascii="Europa" w:hAnsi="Europa" w:cs="Arial"/>
          <w:sz w:val="24"/>
        </w:rPr>
        <w:t>28</w:t>
      </w:r>
    </w:p>
    <w:p w:rsidR="005E13FB" w:rsidRPr="00317082" w:rsidRDefault="005E13FB" w:rsidP="00177C14">
      <w:pPr>
        <w:numPr>
          <w:ilvl w:val="0"/>
          <w:numId w:val="49"/>
        </w:numPr>
        <w:jc w:val="both"/>
        <w:rPr>
          <w:rFonts w:ascii="Europa" w:hAnsi="Europa" w:cs="Arial"/>
          <w:sz w:val="24"/>
        </w:rPr>
      </w:pPr>
      <w:r w:rsidRPr="00317082">
        <w:rPr>
          <w:rFonts w:ascii="Europa" w:hAnsi="Europa" w:cs="Arial"/>
          <w:sz w:val="24"/>
        </w:rPr>
        <w:t xml:space="preserve">Position 2: teams ranked </w:t>
      </w:r>
      <w:r w:rsidR="005A7885">
        <w:rPr>
          <w:rFonts w:ascii="Europa" w:hAnsi="Europa" w:cs="Arial"/>
          <w:sz w:val="24"/>
        </w:rPr>
        <w:t>29</w:t>
      </w:r>
      <w:r w:rsidRPr="00317082">
        <w:rPr>
          <w:rFonts w:ascii="Europa" w:hAnsi="Europa" w:cs="Arial"/>
          <w:sz w:val="24"/>
        </w:rPr>
        <w:t xml:space="preserve"> to </w:t>
      </w:r>
      <w:r w:rsidR="005A7885">
        <w:rPr>
          <w:rFonts w:ascii="Europa" w:hAnsi="Europa" w:cs="Arial"/>
          <w:sz w:val="24"/>
        </w:rPr>
        <w:t>36</w:t>
      </w:r>
    </w:p>
    <w:p w:rsidR="005E13FB" w:rsidRDefault="005E13FB" w:rsidP="00177C14">
      <w:pPr>
        <w:numPr>
          <w:ilvl w:val="0"/>
          <w:numId w:val="49"/>
        </w:numPr>
        <w:jc w:val="both"/>
        <w:rPr>
          <w:rFonts w:ascii="Europa" w:hAnsi="Europa" w:cs="Arial"/>
          <w:sz w:val="24"/>
        </w:rPr>
      </w:pPr>
      <w:r w:rsidRPr="00317082">
        <w:rPr>
          <w:rFonts w:ascii="Europa" w:hAnsi="Europa" w:cs="Arial"/>
          <w:sz w:val="24"/>
        </w:rPr>
        <w:t>Position 3</w:t>
      </w:r>
      <w:r w:rsidR="00026AD1">
        <w:rPr>
          <w:rFonts w:ascii="Europa" w:hAnsi="Europa" w:cs="Arial"/>
          <w:sz w:val="24"/>
        </w:rPr>
        <w:t xml:space="preserve">: </w:t>
      </w:r>
      <w:r w:rsidRPr="00317082">
        <w:rPr>
          <w:rFonts w:ascii="Europa" w:hAnsi="Europa" w:cs="Arial"/>
          <w:sz w:val="24"/>
        </w:rPr>
        <w:t xml:space="preserve">teams ranked </w:t>
      </w:r>
      <w:r w:rsidR="005A7885">
        <w:rPr>
          <w:rFonts w:ascii="Europa" w:hAnsi="Europa" w:cs="Arial"/>
          <w:sz w:val="24"/>
        </w:rPr>
        <w:t>37</w:t>
      </w:r>
      <w:r w:rsidRPr="00317082">
        <w:rPr>
          <w:rFonts w:ascii="Europa" w:hAnsi="Europa" w:cs="Arial"/>
          <w:sz w:val="24"/>
        </w:rPr>
        <w:t xml:space="preserve"> to </w:t>
      </w:r>
      <w:r w:rsidR="005A7885">
        <w:rPr>
          <w:rFonts w:ascii="Europa" w:hAnsi="Europa" w:cs="Arial"/>
          <w:sz w:val="24"/>
        </w:rPr>
        <w:t>44</w:t>
      </w:r>
    </w:p>
    <w:p w:rsidR="005E13FB" w:rsidRPr="00B91538" w:rsidRDefault="00026AD1" w:rsidP="00226C61">
      <w:pPr>
        <w:numPr>
          <w:ilvl w:val="0"/>
          <w:numId w:val="49"/>
        </w:numPr>
        <w:jc w:val="both"/>
        <w:rPr>
          <w:rFonts w:ascii="Europa" w:hAnsi="Europa" w:cs="Arial"/>
          <w:sz w:val="20"/>
          <w:szCs w:val="20"/>
        </w:rPr>
      </w:pPr>
      <w:r>
        <w:rPr>
          <w:rFonts w:ascii="Europa" w:hAnsi="Europa" w:cs="Arial"/>
          <w:sz w:val="24"/>
        </w:rPr>
        <w:t xml:space="preserve">Position 4: teams ranked </w:t>
      </w:r>
      <w:r w:rsidR="005A7885">
        <w:rPr>
          <w:rFonts w:ascii="Europa" w:hAnsi="Europa" w:cs="Arial"/>
          <w:sz w:val="24"/>
        </w:rPr>
        <w:t>45</w:t>
      </w:r>
      <w:r>
        <w:rPr>
          <w:rFonts w:ascii="Europa" w:hAnsi="Europa" w:cs="Arial"/>
          <w:sz w:val="24"/>
        </w:rPr>
        <w:t xml:space="preserve"> to </w:t>
      </w:r>
      <w:r w:rsidR="00EC5DFB">
        <w:rPr>
          <w:rFonts w:ascii="Europa" w:hAnsi="Europa" w:cs="Arial"/>
          <w:sz w:val="24"/>
        </w:rPr>
        <w:t>49</w:t>
      </w:r>
    </w:p>
    <w:p w:rsidR="005E13FB" w:rsidRPr="00317082" w:rsidRDefault="005E13FB" w:rsidP="00177C14">
      <w:pPr>
        <w:rPr>
          <w:rFonts w:ascii="Europa" w:hAnsi="Europa" w:cs="Arial"/>
          <w:sz w:val="20"/>
          <w:szCs w:val="20"/>
        </w:rPr>
      </w:pPr>
    </w:p>
    <w:p w:rsidR="00B91538" w:rsidRDefault="00026AD1" w:rsidP="00B91538">
      <w:pPr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Groups</w:t>
      </w:r>
      <w:r w:rsidR="00082CBF">
        <w:rPr>
          <w:rFonts w:ascii="Europa" w:hAnsi="Europa" w:cs="Arial"/>
          <w:sz w:val="24"/>
        </w:rPr>
        <w:t xml:space="preserve"> A to </w:t>
      </w:r>
      <w:r w:rsidR="00EC5DFB">
        <w:rPr>
          <w:rFonts w:ascii="Europa" w:hAnsi="Europa" w:cs="Arial"/>
          <w:sz w:val="24"/>
        </w:rPr>
        <w:t>E</w:t>
      </w:r>
      <w:r w:rsidR="00082CBF">
        <w:rPr>
          <w:rFonts w:ascii="Europa" w:hAnsi="Europa" w:cs="Arial"/>
          <w:sz w:val="24"/>
        </w:rPr>
        <w:t xml:space="preserve"> will be composed of 4 teams and </w:t>
      </w:r>
      <w:r w:rsidR="00082CBF" w:rsidRPr="00B352DD">
        <w:rPr>
          <w:rFonts w:ascii="Europa" w:hAnsi="Europa" w:cs="Arial"/>
          <w:sz w:val="24"/>
        </w:rPr>
        <w:t>Groups</w:t>
      </w:r>
      <w:r w:rsidRPr="00B352DD">
        <w:rPr>
          <w:rFonts w:ascii="Europa" w:hAnsi="Europa" w:cs="Arial"/>
          <w:sz w:val="24"/>
        </w:rPr>
        <w:t xml:space="preserve"> </w:t>
      </w:r>
      <w:r w:rsidR="00EC5DFB">
        <w:rPr>
          <w:rFonts w:ascii="Europa" w:hAnsi="Europa" w:cs="Arial"/>
          <w:sz w:val="24"/>
        </w:rPr>
        <w:t xml:space="preserve">F to </w:t>
      </w:r>
      <w:r w:rsidR="005A7885" w:rsidRPr="00B352DD">
        <w:rPr>
          <w:rFonts w:ascii="Europa" w:hAnsi="Europa" w:cs="Arial"/>
          <w:sz w:val="24"/>
        </w:rPr>
        <w:t xml:space="preserve">H </w:t>
      </w:r>
      <w:r w:rsidR="00082CBF" w:rsidRPr="00B352DD">
        <w:rPr>
          <w:rFonts w:ascii="Europa" w:hAnsi="Europa" w:cs="Arial"/>
          <w:sz w:val="24"/>
        </w:rPr>
        <w:t xml:space="preserve">will be </w:t>
      </w:r>
      <w:r w:rsidRPr="00B352DD">
        <w:rPr>
          <w:rFonts w:ascii="Europa" w:hAnsi="Europa" w:cs="Arial"/>
          <w:sz w:val="24"/>
        </w:rPr>
        <w:t>composed of 3 teams.</w:t>
      </w:r>
      <w:r w:rsidR="00B352DD">
        <w:rPr>
          <w:rFonts w:ascii="Europa" w:hAnsi="Europa" w:cs="Arial"/>
          <w:sz w:val="24"/>
        </w:rPr>
        <w:t xml:space="preserve"> </w:t>
      </w:r>
    </w:p>
    <w:p w:rsidR="00B91538" w:rsidRDefault="00B91538" w:rsidP="00B91538">
      <w:pPr>
        <w:rPr>
          <w:rFonts w:ascii="Europa" w:hAnsi="Europa" w:cs="Arial"/>
          <w:sz w:val="24"/>
        </w:rPr>
      </w:pPr>
    </w:p>
    <w:p w:rsidR="00B91538" w:rsidRPr="00B352DD" w:rsidRDefault="00B91538" w:rsidP="00226C61">
      <w:pPr>
        <w:rPr>
          <w:rFonts w:ascii="Europa" w:hAnsi="Europa" w:cs="Arial"/>
          <w:sz w:val="24"/>
        </w:rPr>
      </w:pPr>
      <w:r w:rsidRPr="00317082">
        <w:rPr>
          <w:rFonts w:ascii="Europa" w:hAnsi="Europa" w:cs="Arial"/>
          <w:sz w:val="24"/>
        </w:rPr>
        <w:t xml:space="preserve">The winner of each group in the </w:t>
      </w:r>
      <w:r>
        <w:rPr>
          <w:rFonts w:ascii="Europa" w:hAnsi="Europa" w:cs="Arial"/>
          <w:sz w:val="24"/>
        </w:rPr>
        <w:t xml:space="preserve">preliminary round qualifies for the main round. </w:t>
      </w:r>
    </w:p>
    <w:p w:rsidR="00B352DD" w:rsidRPr="00317082" w:rsidRDefault="00B352DD" w:rsidP="00177C14">
      <w:pPr>
        <w:rPr>
          <w:rFonts w:ascii="Europa" w:hAnsi="Europa" w:cs="Arial"/>
          <w:sz w:val="20"/>
          <w:szCs w:val="20"/>
        </w:rPr>
      </w:pPr>
    </w:p>
    <w:p w:rsidR="005E13FB" w:rsidRPr="00317082" w:rsidRDefault="005E13FB" w:rsidP="00177C14">
      <w:pPr>
        <w:rPr>
          <w:rFonts w:ascii="Europa" w:hAnsi="Europa" w:cs="Arial"/>
          <w:sz w:val="24"/>
          <w:u w:val="single"/>
        </w:rPr>
      </w:pPr>
      <w:r w:rsidRPr="00317082">
        <w:rPr>
          <w:rFonts w:ascii="Europa" w:hAnsi="Europa" w:cs="Arial"/>
          <w:sz w:val="24"/>
          <w:u w:val="single"/>
        </w:rPr>
        <w:t>Pot 1: Hosts</w:t>
      </w:r>
    </w:p>
    <w:p w:rsidR="005E13FB" w:rsidRPr="00317082" w:rsidRDefault="005E13FB" w:rsidP="00177C14">
      <w:pPr>
        <w:rPr>
          <w:rFonts w:ascii="Europa" w:hAnsi="Europa" w:cs="Arial"/>
          <w:sz w:val="20"/>
          <w:szCs w:val="20"/>
          <w:u w:val="single"/>
        </w:rPr>
      </w:pPr>
    </w:p>
    <w:p w:rsidR="005E13FB" w:rsidRPr="00226C61" w:rsidRDefault="005A7885" w:rsidP="00177C14">
      <w:pPr>
        <w:numPr>
          <w:ilvl w:val="0"/>
          <w:numId w:val="47"/>
        </w:numPr>
        <w:jc w:val="both"/>
        <w:rPr>
          <w:rFonts w:ascii="Europa" w:hAnsi="Europa" w:cs="Arial"/>
          <w:sz w:val="24"/>
          <w:szCs w:val="24"/>
        </w:rPr>
      </w:pPr>
      <w:r w:rsidRPr="00226C61">
        <w:rPr>
          <w:rFonts w:ascii="Europa" w:hAnsi="Europa" w:cs="Arial"/>
          <w:sz w:val="24"/>
          <w:szCs w:val="24"/>
        </w:rPr>
        <w:t xml:space="preserve">KMF Zelezarec Skopje (MKD) </w:t>
      </w:r>
      <w:r w:rsidRPr="00226C61">
        <w:rPr>
          <w:rFonts w:ascii="Europa" w:hAnsi="Europa" w:cs="Arial"/>
          <w:sz w:val="24"/>
          <w:szCs w:val="24"/>
        </w:rPr>
        <w:tab/>
      </w:r>
      <w:r w:rsidRPr="00226C61">
        <w:rPr>
          <w:rFonts w:ascii="Europa" w:hAnsi="Europa" w:cs="Arial"/>
          <w:sz w:val="24"/>
          <w:szCs w:val="24"/>
        </w:rPr>
        <w:tab/>
      </w:r>
      <w:r w:rsidR="00E92C74" w:rsidRPr="00226C61">
        <w:rPr>
          <w:rFonts w:ascii="Europa" w:hAnsi="Europa" w:cs="Arial"/>
          <w:sz w:val="24"/>
          <w:szCs w:val="24"/>
        </w:rPr>
        <w:t xml:space="preserve">Position </w:t>
      </w:r>
      <w:r w:rsidRPr="00226C61">
        <w:rPr>
          <w:rFonts w:ascii="Europa" w:hAnsi="Europa" w:cs="Arial"/>
          <w:sz w:val="24"/>
          <w:szCs w:val="24"/>
        </w:rPr>
        <w:t>1</w:t>
      </w:r>
    </w:p>
    <w:p w:rsidR="005E13FB" w:rsidRPr="005A7885" w:rsidRDefault="005A7885" w:rsidP="00177C14">
      <w:pPr>
        <w:numPr>
          <w:ilvl w:val="0"/>
          <w:numId w:val="47"/>
        </w:numPr>
        <w:jc w:val="both"/>
        <w:rPr>
          <w:rFonts w:ascii="Europa" w:hAnsi="Europa" w:cs="Arial"/>
          <w:sz w:val="24"/>
          <w:lang w:val="fr-CH"/>
        </w:rPr>
      </w:pPr>
      <w:r w:rsidRPr="005A7885">
        <w:rPr>
          <w:rFonts w:ascii="Europa" w:hAnsi="Europa" w:cs="Arial"/>
          <w:sz w:val="24"/>
          <w:lang w:val="fr-CH"/>
        </w:rPr>
        <w:t>FC Progress Chisinau (MDA)</w:t>
      </w:r>
      <w:r w:rsidRPr="005A7885">
        <w:rPr>
          <w:rFonts w:ascii="Europa" w:hAnsi="Europa" w:cs="Arial"/>
          <w:sz w:val="24"/>
          <w:lang w:val="fr-CH"/>
        </w:rPr>
        <w:tab/>
      </w:r>
      <w:r w:rsidRPr="005A7885">
        <w:rPr>
          <w:rFonts w:ascii="Europa" w:hAnsi="Europa" w:cs="Arial"/>
          <w:sz w:val="24"/>
          <w:lang w:val="fr-CH"/>
        </w:rPr>
        <w:tab/>
      </w:r>
      <w:r w:rsidR="00E92C74" w:rsidRPr="005A7885">
        <w:rPr>
          <w:rFonts w:ascii="Europa" w:hAnsi="Europa" w:cs="Arial"/>
          <w:sz w:val="24"/>
          <w:lang w:val="fr-CH"/>
        </w:rPr>
        <w:t xml:space="preserve">Position </w:t>
      </w:r>
      <w:r>
        <w:rPr>
          <w:rFonts w:ascii="Europa" w:hAnsi="Europa" w:cs="Arial"/>
          <w:sz w:val="24"/>
          <w:lang w:val="fr-CH"/>
        </w:rPr>
        <w:t>2</w:t>
      </w:r>
    </w:p>
    <w:p w:rsidR="005451DB" w:rsidRPr="005A7885" w:rsidRDefault="005A7885" w:rsidP="005451DB">
      <w:pPr>
        <w:numPr>
          <w:ilvl w:val="0"/>
          <w:numId w:val="47"/>
        </w:num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FC Encamp (AND)</w:t>
      </w:r>
      <w:r w:rsidR="005451DB" w:rsidRPr="005A7885">
        <w:rPr>
          <w:rFonts w:ascii="Europa" w:hAnsi="Europa" w:cs="Arial"/>
          <w:sz w:val="24"/>
        </w:rPr>
        <w:tab/>
      </w:r>
      <w:r w:rsidR="005451DB" w:rsidRPr="005A7885">
        <w:rPr>
          <w:rFonts w:ascii="Europa" w:hAnsi="Europa" w:cs="Arial"/>
          <w:sz w:val="24"/>
        </w:rPr>
        <w:tab/>
      </w:r>
      <w:r w:rsidR="005451DB" w:rsidRPr="005A7885">
        <w:rPr>
          <w:rFonts w:ascii="Europa" w:hAnsi="Europa" w:cs="Arial"/>
          <w:sz w:val="24"/>
        </w:rPr>
        <w:tab/>
      </w:r>
      <w:r w:rsidR="00690553" w:rsidRPr="005A7885">
        <w:rPr>
          <w:rFonts w:ascii="Europa" w:hAnsi="Europa" w:cs="Arial"/>
          <w:sz w:val="24"/>
        </w:rPr>
        <w:tab/>
      </w:r>
      <w:r w:rsidR="005451DB" w:rsidRPr="005A7885">
        <w:rPr>
          <w:rFonts w:ascii="Europa" w:hAnsi="Europa" w:cs="Arial"/>
          <w:sz w:val="24"/>
        </w:rPr>
        <w:t xml:space="preserve">Position </w:t>
      </w:r>
      <w:r>
        <w:rPr>
          <w:rFonts w:ascii="Europa" w:hAnsi="Europa" w:cs="Arial"/>
          <w:sz w:val="24"/>
        </w:rPr>
        <w:t>2</w:t>
      </w:r>
    </w:p>
    <w:p w:rsidR="005E13FB" w:rsidRPr="005A7885" w:rsidRDefault="005A7885" w:rsidP="00177C14">
      <w:pPr>
        <w:numPr>
          <w:ilvl w:val="0"/>
          <w:numId w:val="47"/>
        </w:numPr>
        <w:jc w:val="both"/>
        <w:rPr>
          <w:rFonts w:ascii="Europa" w:hAnsi="Europa" w:cs="Arial"/>
          <w:sz w:val="24"/>
          <w:lang w:val="fr-CH"/>
        </w:rPr>
      </w:pPr>
      <w:r w:rsidRPr="005A7885">
        <w:rPr>
          <w:rFonts w:ascii="Europa" w:hAnsi="Europa" w:cs="Arial"/>
          <w:sz w:val="24"/>
          <w:lang w:val="fr-CH"/>
        </w:rPr>
        <w:t>Stella Rossa Wien (AUT)</w:t>
      </w:r>
      <w:r w:rsidR="00690553" w:rsidRPr="005A7885">
        <w:rPr>
          <w:rFonts w:ascii="Europa" w:hAnsi="Europa" w:cs="Arial"/>
          <w:sz w:val="24"/>
          <w:lang w:val="fr-CH"/>
        </w:rPr>
        <w:tab/>
      </w:r>
      <w:r w:rsidR="003046D3" w:rsidRPr="005A7885">
        <w:rPr>
          <w:rFonts w:ascii="Europa" w:hAnsi="Europa" w:cs="Arial"/>
          <w:sz w:val="24"/>
          <w:lang w:val="fr-CH"/>
        </w:rPr>
        <w:tab/>
      </w:r>
      <w:r w:rsidR="003046D3" w:rsidRPr="005A7885">
        <w:rPr>
          <w:rFonts w:ascii="Europa" w:hAnsi="Europa" w:cs="Arial"/>
          <w:sz w:val="24"/>
          <w:lang w:val="fr-CH"/>
        </w:rPr>
        <w:tab/>
      </w:r>
      <w:r w:rsidR="00E92C74" w:rsidRPr="005A7885">
        <w:rPr>
          <w:rFonts w:ascii="Europa" w:hAnsi="Europa" w:cs="Arial"/>
          <w:sz w:val="24"/>
          <w:lang w:val="fr-CH"/>
        </w:rPr>
        <w:t>Position</w:t>
      </w:r>
      <w:r w:rsidR="009F0C6C" w:rsidRPr="005A7885">
        <w:rPr>
          <w:rFonts w:ascii="Europa" w:hAnsi="Europa" w:cs="Arial"/>
          <w:sz w:val="24"/>
          <w:lang w:val="fr-CH"/>
        </w:rPr>
        <w:t xml:space="preserve"> </w:t>
      </w:r>
      <w:r w:rsidRPr="005A7885">
        <w:rPr>
          <w:rFonts w:ascii="Europa" w:hAnsi="Europa" w:cs="Arial"/>
          <w:sz w:val="24"/>
          <w:lang w:val="fr-CH"/>
        </w:rPr>
        <w:t>2</w:t>
      </w:r>
    </w:p>
    <w:p w:rsidR="005E13FB" w:rsidRPr="005A7885" w:rsidRDefault="005A7885" w:rsidP="00177C14">
      <w:pPr>
        <w:numPr>
          <w:ilvl w:val="0"/>
          <w:numId w:val="47"/>
        </w:numPr>
        <w:jc w:val="both"/>
        <w:rPr>
          <w:rFonts w:ascii="Europa" w:hAnsi="Europa" w:cs="Arial"/>
          <w:sz w:val="24"/>
        </w:rPr>
      </w:pPr>
      <w:r w:rsidRPr="005A7885">
        <w:rPr>
          <w:rFonts w:ascii="Europa" w:hAnsi="Europa" w:cs="Arial"/>
          <w:sz w:val="24"/>
        </w:rPr>
        <w:t xml:space="preserve">Vikingur Ólafsvik (ISL) </w:t>
      </w:r>
      <w:r w:rsidRPr="005A7885">
        <w:rPr>
          <w:rFonts w:ascii="Europa" w:hAnsi="Europa" w:cs="Arial"/>
          <w:sz w:val="24"/>
        </w:rPr>
        <w:tab/>
      </w:r>
      <w:r>
        <w:rPr>
          <w:rFonts w:ascii="Europa" w:hAnsi="Europa" w:cs="Arial"/>
          <w:sz w:val="24"/>
        </w:rPr>
        <w:tab/>
      </w:r>
      <w:r>
        <w:rPr>
          <w:rFonts w:ascii="Europa" w:hAnsi="Europa" w:cs="Arial"/>
          <w:sz w:val="24"/>
        </w:rPr>
        <w:tab/>
      </w:r>
      <w:r w:rsidR="009F0C6C" w:rsidRPr="005A7885">
        <w:rPr>
          <w:rFonts w:ascii="Europa" w:hAnsi="Europa" w:cs="Arial"/>
          <w:sz w:val="24"/>
        </w:rPr>
        <w:t xml:space="preserve">Position </w:t>
      </w:r>
      <w:r>
        <w:rPr>
          <w:rFonts w:ascii="Europa" w:hAnsi="Europa" w:cs="Arial"/>
          <w:sz w:val="24"/>
        </w:rPr>
        <w:t>3</w:t>
      </w:r>
    </w:p>
    <w:p w:rsidR="005E13FB" w:rsidRPr="005A7885" w:rsidRDefault="005A7885" w:rsidP="00177C14">
      <w:pPr>
        <w:numPr>
          <w:ilvl w:val="0"/>
          <w:numId w:val="47"/>
        </w:num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KMF Titograd (MNE)</w:t>
      </w:r>
      <w:r w:rsidR="009F0C6C" w:rsidRPr="005A7885">
        <w:rPr>
          <w:rFonts w:ascii="Europa" w:hAnsi="Europa" w:cs="Arial"/>
          <w:sz w:val="24"/>
        </w:rPr>
        <w:tab/>
      </w:r>
      <w:r w:rsidR="00690553" w:rsidRPr="005A7885">
        <w:rPr>
          <w:rFonts w:ascii="Europa" w:hAnsi="Europa" w:cs="Arial"/>
          <w:sz w:val="24"/>
        </w:rPr>
        <w:tab/>
      </w:r>
      <w:r w:rsidR="003046D3" w:rsidRPr="005A7885">
        <w:rPr>
          <w:rFonts w:ascii="Europa" w:hAnsi="Europa" w:cs="Arial"/>
          <w:sz w:val="24"/>
        </w:rPr>
        <w:tab/>
      </w:r>
      <w:r w:rsidR="00E92C74" w:rsidRPr="005A7885">
        <w:rPr>
          <w:rFonts w:ascii="Europa" w:hAnsi="Europa" w:cs="Arial"/>
          <w:sz w:val="24"/>
        </w:rPr>
        <w:t xml:space="preserve">Position </w:t>
      </w:r>
      <w:r>
        <w:rPr>
          <w:rFonts w:ascii="Europa" w:hAnsi="Europa" w:cs="Arial"/>
          <w:sz w:val="24"/>
        </w:rPr>
        <w:t>3</w:t>
      </w:r>
    </w:p>
    <w:p w:rsidR="005E13FB" w:rsidRPr="005A7885" w:rsidRDefault="005A7885" w:rsidP="00177C14">
      <w:pPr>
        <w:numPr>
          <w:ilvl w:val="0"/>
          <w:numId w:val="47"/>
        </w:numPr>
        <w:jc w:val="both"/>
        <w:rPr>
          <w:rFonts w:ascii="Europa" w:hAnsi="Europa" w:cs="Arial"/>
          <w:sz w:val="24"/>
          <w:lang w:val="fr-CH"/>
        </w:rPr>
      </w:pPr>
      <w:r w:rsidRPr="005A7885">
        <w:rPr>
          <w:rFonts w:ascii="Europa" w:hAnsi="Europa" w:cs="Arial"/>
          <w:sz w:val="24"/>
          <w:lang w:val="fr-CH"/>
        </w:rPr>
        <w:t>Mobulu Futsal Uni Bern (SUI)</w:t>
      </w:r>
      <w:r w:rsidR="009F0C6C" w:rsidRPr="005A7885">
        <w:rPr>
          <w:rFonts w:ascii="Europa" w:hAnsi="Europa" w:cs="Arial"/>
          <w:sz w:val="24"/>
          <w:lang w:val="fr-CH"/>
        </w:rPr>
        <w:tab/>
      </w:r>
      <w:r w:rsidR="00690553" w:rsidRPr="005A7885">
        <w:rPr>
          <w:rFonts w:ascii="Europa" w:hAnsi="Europa" w:cs="Arial"/>
          <w:sz w:val="24"/>
          <w:lang w:val="fr-CH"/>
        </w:rPr>
        <w:tab/>
      </w:r>
      <w:r w:rsidR="00E92C74" w:rsidRPr="005A7885">
        <w:rPr>
          <w:rFonts w:ascii="Europa" w:hAnsi="Europa" w:cs="Arial"/>
          <w:sz w:val="24"/>
          <w:lang w:val="fr-CH"/>
        </w:rPr>
        <w:t xml:space="preserve">Position </w:t>
      </w:r>
      <w:r>
        <w:rPr>
          <w:rFonts w:ascii="Europa" w:hAnsi="Europa" w:cs="Arial"/>
          <w:sz w:val="24"/>
          <w:lang w:val="fr-CH"/>
        </w:rPr>
        <w:t>3</w:t>
      </w:r>
    </w:p>
    <w:p w:rsidR="00E92C74" w:rsidRPr="005A7885" w:rsidRDefault="00161A0E" w:rsidP="00177C14">
      <w:pPr>
        <w:numPr>
          <w:ilvl w:val="0"/>
          <w:numId w:val="47"/>
        </w:numPr>
        <w:jc w:val="both"/>
        <w:rPr>
          <w:rFonts w:ascii="Europa" w:hAnsi="Europa" w:cs="Arial"/>
          <w:sz w:val="24"/>
        </w:rPr>
      </w:pPr>
      <w:r w:rsidRPr="00161A0E">
        <w:rPr>
          <w:rFonts w:ascii="Europa" w:hAnsi="Europa" w:cs="Arial"/>
          <w:sz w:val="24"/>
        </w:rPr>
        <w:t>L</w:t>
      </w:r>
      <w:r w:rsidR="00CD2DE4" w:rsidRPr="00161A0E">
        <w:rPr>
          <w:rFonts w:ascii="Europa" w:hAnsi="Europa" w:cs="Arial"/>
          <w:sz w:val="24"/>
        </w:rPr>
        <w:t>ynx FC (GIB)</w:t>
      </w:r>
      <w:r w:rsidR="003046D3" w:rsidRPr="00CD2DE4">
        <w:rPr>
          <w:rFonts w:ascii="Europa" w:hAnsi="Europa" w:cs="Arial"/>
          <w:sz w:val="24"/>
        </w:rPr>
        <w:tab/>
      </w:r>
      <w:r>
        <w:rPr>
          <w:rFonts w:ascii="Europa" w:hAnsi="Europa" w:cs="Arial"/>
          <w:sz w:val="24"/>
        </w:rPr>
        <w:tab/>
      </w:r>
      <w:r>
        <w:rPr>
          <w:rFonts w:ascii="Europa" w:hAnsi="Europa" w:cs="Arial"/>
          <w:sz w:val="24"/>
        </w:rPr>
        <w:tab/>
      </w:r>
      <w:r>
        <w:rPr>
          <w:rFonts w:ascii="Europa" w:hAnsi="Europa" w:cs="Arial"/>
          <w:sz w:val="24"/>
        </w:rPr>
        <w:tab/>
      </w:r>
      <w:r>
        <w:rPr>
          <w:rFonts w:ascii="Europa" w:hAnsi="Europa" w:cs="Arial"/>
          <w:sz w:val="24"/>
        </w:rPr>
        <w:tab/>
      </w:r>
      <w:r w:rsidR="00E92C74" w:rsidRPr="005A7885">
        <w:rPr>
          <w:rFonts w:ascii="Europa" w:hAnsi="Europa" w:cs="Arial"/>
          <w:sz w:val="24"/>
        </w:rPr>
        <w:t>Position</w:t>
      </w:r>
      <w:r w:rsidR="00690553" w:rsidRPr="005A7885">
        <w:rPr>
          <w:rFonts w:ascii="Europa" w:hAnsi="Europa" w:cs="Arial"/>
          <w:sz w:val="24"/>
        </w:rPr>
        <w:t xml:space="preserve"> </w:t>
      </w:r>
      <w:r w:rsidR="005A7885">
        <w:rPr>
          <w:rFonts w:ascii="Europa" w:hAnsi="Europa" w:cs="Arial"/>
          <w:sz w:val="24"/>
        </w:rPr>
        <w:t>4</w:t>
      </w:r>
    </w:p>
    <w:p w:rsidR="005E13FB" w:rsidRPr="005A7885" w:rsidRDefault="005E13FB" w:rsidP="00177C14">
      <w:pPr>
        <w:rPr>
          <w:rFonts w:ascii="Europa" w:hAnsi="Europa" w:cs="Arial"/>
          <w:sz w:val="20"/>
          <w:szCs w:val="20"/>
        </w:rPr>
      </w:pPr>
    </w:p>
    <w:p w:rsidR="00B352DD" w:rsidRPr="00317082" w:rsidRDefault="00B91538" w:rsidP="00B352DD">
      <w:p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 xml:space="preserve">The hosts </w:t>
      </w:r>
      <w:r w:rsidR="00452BBB">
        <w:rPr>
          <w:rFonts w:ascii="Europa" w:hAnsi="Europa" w:cs="Arial"/>
          <w:sz w:val="24"/>
        </w:rPr>
        <w:t>are drawn into the position corresponding to</w:t>
      </w:r>
      <w:r w:rsidR="004811C7">
        <w:rPr>
          <w:rFonts w:ascii="Europa" w:hAnsi="Europa" w:cs="Arial"/>
          <w:sz w:val="24"/>
        </w:rPr>
        <w:t xml:space="preserve"> their coefficient ranking. </w:t>
      </w:r>
      <w:r w:rsidR="00B352DD">
        <w:rPr>
          <w:rFonts w:ascii="Europa" w:hAnsi="Europa" w:cs="Arial"/>
          <w:sz w:val="24"/>
        </w:rPr>
        <w:t xml:space="preserve">In case the host </w:t>
      </w:r>
      <w:r w:rsidR="004811C7">
        <w:rPr>
          <w:rFonts w:ascii="Europa" w:hAnsi="Europa" w:cs="Arial"/>
          <w:sz w:val="24"/>
        </w:rPr>
        <w:t xml:space="preserve">to be placed </w:t>
      </w:r>
      <w:r w:rsidR="00B352DD">
        <w:rPr>
          <w:rFonts w:ascii="Europa" w:hAnsi="Europa" w:cs="Arial"/>
          <w:sz w:val="24"/>
        </w:rPr>
        <w:t>in position 4</w:t>
      </w:r>
      <w:r w:rsidR="00CA52E5">
        <w:rPr>
          <w:rFonts w:ascii="Europa" w:hAnsi="Europa" w:cs="Arial"/>
          <w:sz w:val="24"/>
        </w:rPr>
        <w:t xml:space="preserve"> (</w:t>
      </w:r>
      <w:r w:rsidR="00C02B03" w:rsidRPr="00161A0E">
        <w:rPr>
          <w:rFonts w:ascii="Europa" w:hAnsi="Europa" w:cs="Arial"/>
          <w:sz w:val="24"/>
        </w:rPr>
        <w:t>Lynx FC</w:t>
      </w:r>
      <w:r w:rsidR="00CA52E5">
        <w:rPr>
          <w:rFonts w:ascii="Europa" w:hAnsi="Europa" w:cs="Arial"/>
          <w:sz w:val="24"/>
        </w:rPr>
        <w:t>)</w:t>
      </w:r>
      <w:r w:rsidR="00B352DD">
        <w:rPr>
          <w:rFonts w:ascii="Europa" w:hAnsi="Europa" w:cs="Arial"/>
          <w:sz w:val="24"/>
        </w:rPr>
        <w:t xml:space="preserve"> is not drawn amongst the first </w:t>
      </w:r>
      <w:r w:rsidR="00EC5DFB">
        <w:rPr>
          <w:rFonts w:ascii="Europa" w:hAnsi="Europa" w:cs="Arial"/>
          <w:sz w:val="24"/>
        </w:rPr>
        <w:t>five</w:t>
      </w:r>
      <w:r w:rsidR="00B352DD">
        <w:rPr>
          <w:rFonts w:ascii="Europa" w:hAnsi="Europa" w:cs="Arial"/>
          <w:sz w:val="24"/>
        </w:rPr>
        <w:t xml:space="preserve"> balls, the </w:t>
      </w:r>
      <w:r w:rsidR="00EC5DFB">
        <w:rPr>
          <w:rFonts w:ascii="Europa" w:hAnsi="Europa" w:cs="Arial"/>
          <w:sz w:val="24"/>
        </w:rPr>
        <w:t>three</w:t>
      </w:r>
      <w:r w:rsidR="00B352DD">
        <w:rPr>
          <w:rFonts w:ascii="Europa" w:hAnsi="Europa" w:cs="Arial"/>
          <w:sz w:val="24"/>
        </w:rPr>
        <w:t xml:space="preserve"> other remaining hosts w</w:t>
      </w:r>
      <w:r w:rsidR="00865919">
        <w:rPr>
          <w:rFonts w:ascii="Europa" w:hAnsi="Europa" w:cs="Arial"/>
          <w:sz w:val="24"/>
        </w:rPr>
        <w:t>ill</w:t>
      </w:r>
      <w:r w:rsidR="00B352DD">
        <w:rPr>
          <w:rFonts w:ascii="Europa" w:hAnsi="Europa" w:cs="Arial"/>
          <w:sz w:val="24"/>
        </w:rPr>
        <w:t xml:space="preserve"> be allocated to the group </w:t>
      </w:r>
      <w:r w:rsidR="00EC5DFB">
        <w:rPr>
          <w:rFonts w:ascii="Europa" w:hAnsi="Europa" w:cs="Arial"/>
          <w:sz w:val="24"/>
        </w:rPr>
        <w:t xml:space="preserve">F, </w:t>
      </w:r>
      <w:r w:rsidR="00B352DD">
        <w:rPr>
          <w:rFonts w:ascii="Europa" w:hAnsi="Europa" w:cs="Arial"/>
          <w:sz w:val="24"/>
        </w:rPr>
        <w:t xml:space="preserve">G and H, thus leaving Group </w:t>
      </w:r>
      <w:r w:rsidR="00EC5DFB">
        <w:rPr>
          <w:rFonts w:ascii="Europa" w:hAnsi="Europa" w:cs="Arial"/>
          <w:sz w:val="24"/>
        </w:rPr>
        <w:t>E</w:t>
      </w:r>
      <w:r w:rsidR="00B352DD">
        <w:rPr>
          <w:rFonts w:ascii="Europa" w:hAnsi="Europa" w:cs="Arial"/>
          <w:sz w:val="24"/>
        </w:rPr>
        <w:t xml:space="preserve"> for the host in position 4.</w:t>
      </w:r>
    </w:p>
    <w:p w:rsidR="004151EB" w:rsidRPr="00CA52E5" w:rsidRDefault="004151EB" w:rsidP="00177C14">
      <w:pPr>
        <w:rPr>
          <w:rFonts w:ascii="Europa" w:hAnsi="Europa" w:cs="Arial"/>
          <w:sz w:val="24"/>
          <w:highlight w:val="yellow"/>
          <w:u w:val="single"/>
        </w:rPr>
      </w:pPr>
    </w:p>
    <w:p w:rsidR="005E13FB" w:rsidRPr="00317082" w:rsidRDefault="005E13FB" w:rsidP="00177C14">
      <w:pPr>
        <w:rPr>
          <w:rFonts w:ascii="Europa" w:hAnsi="Europa" w:cs="Arial"/>
          <w:sz w:val="24"/>
          <w:u w:val="single"/>
          <w:lang w:val="en-US"/>
        </w:rPr>
      </w:pPr>
      <w:r w:rsidRPr="00317082">
        <w:rPr>
          <w:rFonts w:ascii="Europa" w:hAnsi="Europa" w:cs="Arial"/>
          <w:sz w:val="24"/>
          <w:u w:val="single"/>
          <w:lang w:val="en-US"/>
        </w:rPr>
        <w:t xml:space="preserve">Pot </w:t>
      </w:r>
      <w:r w:rsidR="00026AD1">
        <w:rPr>
          <w:rFonts w:ascii="Europa" w:hAnsi="Europa" w:cs="Arial"/>
          <w:sz w:val="24"/>
          <w:u w:val="single"/>
          <w:lang w:val="en-US"/>
        </w:rPr>
        <w:t>2</w:t>
      </w:r>
      <w:r w:rsidRPr="00317082">
        <w:rPr>
          <w:rFonts w:ascii="Europa" w:hAnsi="Europa" w:cs="Arial"/>
          <w:sz w:val="24"/>
          <w:u w:val="single"/>
          <w:lang w:val="en-US"/>
        </w:rPr>
        <w:t xml:space="preserve">: teams ranked </w:t>
      </w:r>
      <w:r w:rsidR="00EC5DFB">
        <w:rPr>
          <w:rFonts w:ascii="Europa" w:hAnsi="Europa" w:cs="Arial"/>
          <w:sz w:val="24"/>
          <w:u w:val="single"/>
          <w:lang w:val="en-US"/>
        </w:rPr>
        <w:t>49</w:t>
      </w:r>
      <w:r w:rsidRPr="00317082">
        <w:rPr>
          <w:rFonts w:ascii="Europa" w:hAnsi="Europa" w:cs="Arial"/>
          <w:sz w:val="24"/>
          <w:u w:val="single"/>
          <w:lang w:val="en-US"/>
        </w:rPr>
        <w:t xml:space="preserve"> to </w:t>
      </w:r>
      <w:r w:rsidR="00431897">
        <w:rPr>
          <w:rFonts w:ascii="Europa" w:hAnsi="Europa" w:cs="Arial"/>
          <w:sz w:val="24"/>
          <w:u w:val="single"/>
          <w:lang w:val="en-US"/>
        </w:rPr>
        <w:t>4</w:t>
      </w:r>
      <w:r w:rsidR="00EC5DFB">
        <w:rPr>
          <w:rFonts w:ascii="Europa" w:hAnsi="Europa" w:cs="Arial"/>
          <w:sz w:val="24"/>
          <w:u w:val="single"/>
          <w:lang w:val="en-US"/>
        </w:rPr>
        <w:t>5</w:t>
      </w:r>
      <w:r w:rsidRPr="00317082">
        <w:rPr>
          <w:rFonts w:ascii="Europa" w:hAnsi="Europa" w:cs="Arial"/>
          <w:sz w:val="24"/>
          <w:u w:val="single"/>
          <w:lang w:val="en-US"/>
        </w:rPr>
        <w:t xml:space="preserve">, position </w:t>
      </w:r>
      <w:r w:rsidR="004079C3" w:rsidRPr="00317082">
        <w:rPr>
          <w:rFonts w:ascii="Europa" w:hAnsi="Europa" w:cs="Arial"/>
          <w:sz w:val="24"/>
          <w:u w:val="single"/>
          <w:lang w:val="en-US"/>
        </w:rPr>
        <w:t>4</w:t>
      </w:r>
      <w:r w:rsidR="00431897">
        <w:rPr>
          <w:rFonts w:ascii="Europa" w:hAnsi="Europa" w:cs="Arial"/>
          <w:sz w:val="24"/>
          <w:u w:val="single"/>
          <w:lang w:val="en-US"/>
        </w:rPr>
        <w:t xml:space="preserve"> (less host)</w:t>
      </w:r>
      <w:r w:rsidR="00026AD1">
        <w:rPr>
          <w:rFonts w:ascii="Europa" w:hAnsi="Europa" w:cs="Arial"/>
          <w:sz w:val="24"/>
          <w:u w:val="single"/>
          <w:lang w:val="en-US"/>
        </w:rPr>
        <w:t xml:space="preserve"> </w:t>
      </w:r>
    </w:p>
    <w:p w:rsidR="005E13FB" w:rsidRPr="00317082" w:rsidRDefault="005E13FB" w:rsidP="00177C14">
      <w:pPr>
        <w:rPr>
          <w:rFonts w:ascii="Europa" w:hAnsi="Europa" w:cs="Arial"/>
          <w:sz w:val="24"/>
          <w:lang w:val="en-US"/>
        </w:rPr>
      </w:pPr>
    </w:p>
    <w:p w:rsidR="00D833D8" w:rsidRPr="00317082" w:rsidRDefault="00431897" w:rsidP="00D833D8">
      <w:pPr>
        <w:numPr>
          <w:ilvl w:val="0"/>
          <w:numId w:val="48"/>
        </w:num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Luxol Futsal (MLT</w:t>
      </w:r>
      <w:r w:rsidR="00D833D8" w:rsidRPr="00317082">
        <w:rPr>
          <w:rFonts w:ascii="Europa" w:hAnsi="Europa" w:cs="Arial"/>
          <w:sz w:val="24"/>
        </w:rPr>
        <w:t>)</w:t>
      </w:r>
    </w:p>
    <w:p w:rsidR="00D833D8" w:rsidRPr="00317082" w:rsidRDefault="00CD2DE4" w:rsidP="00D833D8">
      <w:pPr>
        <w:numPr>
          <w:ilvl w:val="0"/>
          <w:numId w:val="48"/>
        </w:numPr>
        <w:jc w:val="both"/>
        <w:rPr>
          <w:rFonts w:ascii="Europa" w:hAnsi="Europa" w:cs="Arial"/>
          <w:sz w:val="24"/>
        </w:rPr>
      </w:pPr>
      <w:r w:rsidRPr="00CD2DE4">
        <w:rPr>
          <w:rFonts w:ascii="Europa" w:hAnsi="Europa" w:cs="Arial"/>
          <w:sz w:val="24"/>
        </w:rPr>
        <w:lastRenderedPageBreak/>
        <w:t>FK Inkaras (LTU)</w:t>
      </w:r>
    </w:p>
    <w:p w:rsidR="00D833D8" w:rsidRPr="00317082" w:rsidRDefault="00431897" w:rsidP="00D833D8">
      <w:pPr>
        <w:numPr>
          <w:ilvl w:val="0"/>
          <w:numId w:val="48"/>
        </w:numPr>
        <w:jc w:val="both"/>
        <w:rPr>
          <w:rFonts w:ascii="Europa" w:hAnsi="Europa" w:cs="Arial"/>
          <w:sz w:val="24"/>
          <w:lang w:val="en-US"/>
        </w:rPr>
      </w:pPr>
      <w:r>
        <w:rPr>
          <w:rFonts w:ascii="Europa" w:hAnsi="Europa" w:cs="Arial"/>
          <w:sz w:val="24"/>
        </w:rPr>
        <w:t>Cardiff University Futsal Club (WAL</w:t>
      </w:r>
      <w:r w:rsidR="00A64D8D" w:rsidRPr="00317082">
        <w:rPr>
          <w:rFonts w:ascii="Europa" w:hAnsi="Europa" w:cs="Arial"/>
          <w:sz w:val="24"/>
          <w:lang w:val="en-US"/>
        </w:rPr>
        <w:t>)</w:t>
      </w:r>
    </w:p>
    <w:p w:rsidR="003046D3" w:rsidRPr="00431897" w:rsidRDefault="00431897" w:rsidP="00431897">
      <w:pPr>
        <w:numPr>
          <w:ilvl w:val="0"/>
          <w:numId w:val="48"/>
        </w:numPr>
        <w:jc w:val="both"/>
        <w:rPr>
          <w:rFonts w:ascii="Europa" w:hAnsi="Europa" w:cs="Arial"/>
          <w:sz w:val="24"/>
          <w:lang w:val="de-DE"/>
        </w:rPr>
      </w:pPr>
      <w:r>
        <w:rPr>
          <w:rFonts w:ascii="Europa" w:hAnsi="Europa" w:cs="Arial"/>
          <w:sz w:val="24"/>
          <w:lang w:val="de-DE"/>
        </w:rPr>
        <w:t>FC Differdange 03 (LUX)</w:t>
      </w:r>
    </w:p>
    <w:p w:rsidR="004151EB" w:rsidRPr="00431897" w:rsidRDefault="004151EB" w:rsidP="004151EB">
      <w:pPr>
        <w:jc w:val="both"/>
        <w:rPr>
          <w:rFonts w:ascii="Europa" w:hAnsi="Europa" w:cs="Arial"/>
          <w:sz w:val="24"/>
        </w:rPr>
      </w:pPr>
    </w:p>
    <w:p w:rsidR="004151EB" w:rsidRPr="004151EB" w:rsidRDefault="004151EB" w:rsidP="004151EB">
      <w:pPr>
        <w:jc w:val="both"/>
        <w:rPr>
          <w:rFonts w:ascii="Europa" w:hAnsi="Europa" w:cs="Arial"/>
          <w:sz w:val="24"/>
        </w:rPr>
      </w:pPr>
      <w:r w:rsidRPr="004151EB">
        <w:rPr>
          <w:rFonts w:ascii="Europa" w:hAnsi="Europa" w:cs="Arial"/>
          <w:sz w:val="24"/>
        </w:rPr>
        <w:t xml:space="preserve">The </w:t>
      </w:r>
      <w:r w:rsidR="00431897">
        <w:rPr>
          <w:rFonts w:ascii="Europa" w:hAnsi="Europa" w:cs="Arial"/>
          <w:sz w:val="24"/>
        </w:rPr>
        <w:t xml:space="preserve">5 </w:t>
      </w:r>
      <w:r w:rsidRPr="004151EB">
        <w:rPr>
          <w:rFonts w:ascii="Europa" w:hAnsi="Europa" w:cs="Arial"/>
          <w:sz w:val="24"/>
        </w:rPr>
        <w:t xml:space="preserve">teams are drawn </w:t>
      </w:r>
      <w:r w:rsidR="00026AD1">
        <w:rPr>
          <w:rFonts w:ascii="Europa" w:hAnsi="Europa" w:cs="Arial"/>
          <w:sz w:val="24"/>
        </w:rPr>
        <w:t xml:space="preserve">into position 4 in groups A to </w:t>
      </w:r>
      <w:r w:rsidR="00431897">
        <w:rPr>
          <w:rFonts w:ascii="Europa" w:hAnsi="Europa" w:cs="Arial"/>
          <w:sz w:val="24"/>
        </w:rPr>
        <w:t xml:space="preserve">F, </w:t>
      </w:r>
      <w:r w:rsidR="00431897" w:rsidRPr="004151EB">
        <w:rPr>
          <w:rFonts w:ascii="Europa" w:hAnsi="Europa" w:cs="Arial"/>
          <w:sz w:val="24"/>
        </w:rPr>
        <w:t>missing out the group which already ha</w:t>
      </w:r>
      <w:r w:rsidR="00452BBB">
        <w:rPr>
          <w:rFonts w:ascii="Europa" w:hAnsi="Europa" w:cs="Arial"/>
          <w:sz w:val="24"/>
        </w:rPr>
        <w:t>s</w:t>
      </w:r>
      <w:r w:rsidR="00431897" w:rsidRPr="004151EB">
        <w:rPr>
          <w:rFonts w:ascii="Europa" w:hAnsi="Europa" w:cs="Arial"/>
          <w:sz w:val="24"/>
        </w:rPr>
        <w:t xml:space="preserve"> a host assigned to that position</w:t>
      </w:r>
    </w:p>
    <w:p w:rsidR="005E13FB" w:rsidRPr="00317082" w:rsidRDefault="005E13FB" w:rsidP="00177C14">
      <w:pPr>
        <w:rPr>
          <w:rFonts w:ascii="Europa" w:hAnsi="Europa" w:cs="Arial"/>
          <w:sz w:val="24"/>
        </w:rPr>
      </w:pPr>
    </w:p>
    <w:p w:rsidR="005E13FB" w:rsidRPr="00317082" w:rsidRDefault="005E13FB" w:rsidP="00177C14">
      <w:pPr>
        <w:rPr>
          <w:rFonts w:ascii="Europa" w:hAnsi="Europa" w:cs="Arial"/>
          <w:sz w:val="24"/>
          <w:u w:val="single"/>
        </w:rPr>
      </w:pPr>
      <w:r w:rsidRPr="00317082">
        <w:rPr>
          <w:rFonts w:ascii="Europa" w:hAnsi="Europa" w:cs="Arial"/>
          <w:sz w:val="24"/>
          <w:u w:val="single"/>
        </w:rPr>
        <w:t xml:space="preserve">Pot </w:t>
      </w:r>
      <w:r w:rsidR="00026AD1">
        <w:rPr>
          <w:rFonts w:ascii="Europa" w:hAnsi="Europa" w:cs="Arial"/>
          <w:sz w:val="24"/>
          <w:u w:val="single"/>
        </w:rPr>
        <w:t>3</w:t>
      </w:r>
      <w:r w:rsidRPr="00317082">
        <w:rPr>
          <w:rFonts w:ascii="Europa" w:hAnsi="Europa" w:cs="Arial"/>
          <w:sz w:val="24"/>
          <w:u w:val="single"/>
        </w:rPr>
        <w:t xml:space="preserve">: teams ranked </w:t>
      </w:r>
      <w:r w:rsidR="00FE1708">
        <w:rPr>
          <w:rFonts w:ascii="Europa" w:hAnsi="Europa" w:cs="Arial"/>
          <w:sz w:val="24"/>
          <w:u w:val="single"/>
        </w:rPr>
        <w:t>37</w:t>
      </w:r>
      <w:r w:rsidRPr="00317082">
        <w:rPr>
          <w:rFonts w:ascii="Europa" w:hAnsi="Europa" w:cs="Arial"/>
          <w:sz w:val="24"/>
          <w:u w:val="single"/>
        </w:rPr>
        <w:t xml:space="preserve"> to </w:t>
      </w:r>
      <w:r w:rsidR="00FE1708" w:rsidRPr="00FE1708">
        <w:rPr>
          <w:rFonts w:ascii="Europa" w:hAnsi="Europa" w:cs="Arial"/>
          <w:sz w:val="24"/>
          <w:u w:val="single"/>
        </w:rPr>
        <w:t>44</w:t>
      </w:r>
      <w:r w:rsidR="003046D3" w:rsidRPr="00FE1708">
        <w:rPr>
          <w:rFonts w:ascii="Europa" w:hAnsi="Europa" w:cs="Arial"/>
          <w:sz w:val="24"/>
          <w:u w:val="single"/>
        </w:rPr>
        <w:t xml:space="preserve"> </w:t>
      </w:r>
      <w:r w:rsidRPr="00FE1708">
        <w:rPr>
          <w:rFonts w:ascii="Europa" w:hAnsi="Europa" w:cs="Arial"/>
          <w:sz w:val="24"/>
          <w:u w:val="single"/>
        </w:rPr>
        <w:t>(less hosts</w:t>
      </w:r>
      <w:r w:rsidRPr="00317082">
        <w:rPr>
          <w:rFonts w:ascii="Europa" w:hAnsi="Europa" w:cs="Arial"/>
          <w:sz w:val="24"/>
          <w:u w:val="single"/>
        </w:rPr>
        <w:t>), position 3</w:t>
      </w:r>
    </w:p>
    <w:p w:rsidR="00D833D8" w:rsidRPr="00317082" w:rsidRDefault="00D833D8" w:rsidP="00BF0205">
      <w:pPr>
        <w:jc w:val="both"/>
        <w:rPr>
          <w:rFonts w:ascii="Europa" w:hAnsi="Europa" w:cs="Arial"/>
          <w:sz w:val="24"/>
        </w:rPr>
      </w:pPr>
    </w:p>
    <w:p w:rsidR="00846BD7" w:rsidRPr="00317082" w:rsidRDefault="00FE1708" w:rsidP="00846BD7">
      <w:pPr>
        <w:numPr>
          <w:ilvl w:val="0"/>
          <w:numId w:val="48"/>
        </w:num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JB Futsal Gentofte (DEN</w:t>
      </w:r>
      <w:r w:rsidR="00846BD7" w:rsidRPr="00317082">
        <w:rPr>
          <w:rFonts w:ascii="Europa" w:hAnsi="Europa" w:cs="Arial"/>
          <w:sz w:val="24"/>
        </w:rPr>
        <w:t>)</w:t>
      </w:r>
    </w:p>
    <w:p w:rsidR="00D833D8" w:rsidRPr="00317082" w:rsidRDefault="00FE1708" w:rsidP="00D833D8">
      <w:pPr>
        <w:numPr>
          <w:ilvl w:val="0"/>
          <w:numId w:val="48"/>
        </w:num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Istanbul Üniversitesi SK (TUR</w:t>
      </w:r>
      <w:r w:rsidR="00D833D8" w:rsidRPr="00317082">
        <w:rPr>
          <w:rFonts w:ascii="Europa" w:hAnsi="Europa" w:cs="Arial"/>
          <w:sz w:val="24"/>
        </w:rPr>
        <w:t>)</w:t>
      </w:r>
    </w:p>
    <w:p w:rsidR="00F40728" w:rsidRPr="00317082" w:rsidRDefault="00FE1708" w:rsidP="00D833D8">
      <w:pPr>
        <w:numPr>
          <w:ilvl w:val="0"/>
          <w:numId w:val="48"/>
        </w:num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SK Augur Tallin (EST</w:t>
      </w:r>
      <w:r w:rsidR="00F40728" w:rsidRPr="00317082">
        <w:rPr>
          <w:rFonts w:ascii="Europa" w:hAnsi="Europa" w:cs="Arial"/>
          <w:sz w:val="24"/>
        </w:rPr>
        <w:t>)</w:t>
      </w:r>
    </w:p>
    <w:p w:rsidR="00BF0205" w:rsidRDefault="00FE1708" w:rsidP="00BF0205">
      <w:pPr>
        <w:numPr>
          <w:ilvl w:val="0"/>
          <w:numId w:val="48"/>
        </w:num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ASUE Yerevan (ARM</w:t>
      </w:r>
      <w:r w:rsidR="00D53FA5" w:rsidRPr="00317082">
        <w:rPr>
          <w:rFonts w:ascii="Europa" w:hAnsi="Europa" w:cs="Arial"/>
          <w:sz w:val="24"/>
        </w:rPr>
        <w:t>)</w:t>
      </w:r>
      <w:r w:rsidR="00E02897" w:rsidRPr="00E02897">
        <w:rPr>
          <w:rFonts w:ascii="Europa" w:hAnsi="Europa" w:cs="Arial"/>
          <w:sz w:val="24"/>
        </w:rPr>
        <w:t xml:space="preserve"> </w:t>
      </w:r>
    </w:p>
    <w:p w:rsidR="00E02897" w:rsidRPr="00BF0205" w:rsidRDefault="00BF0205" w:rsidP="00BF0205">
      <w:pPr>
        <w:numPr>
          <w:ilvl w:val="0"/>
          <w:numId w:val="48"/>
        </w:num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FC Santos Perth (SCO</w:t>
      </w:r>
      <w:r w:rsidRPr="00082CBF">
        <w:rPr>
          <w:rFonts w:ascii="Europa" w:hAnsi="Europa" w:cs="Arial"/>
          <w:sz w:val="24"/>
        </w:rPr>
        <w:t>)</w:t>
      </w:r>
    </w:p>
    <w:p w:rsidR="004151EB" w:rsidRDefault="004151EB" w:rsidP="004151EB">
      <w:pPr>
        <w:jc w:val="both"/>
        <w:rPr>
          <w:rFonts w:ascii="Europa" w:hAnsi="Europa" w:cs="Arial"/>
          <w:sz w:val="24"/>
        </w:rPr>
      </w:pPr>
    </w:p>
    <w:p w:rsidR="004151EB" w:rsidRPr="004151EB" w:rsidRDefault="004151EB" w:rsidP="004151EB">
      <w:pPr>
        <w:jc w:val="both"/>
        <w:rPr>
          <w:rFonts w:ascii="Europa" w:hAnsi="Europa" w:cs="Arial"/>
          <w:sz w:val="24"/>
        </w:rPr>
      </w:pPr>
      <w:r w:rsidRPr="004151EB">
        <w:rPr>
          <w:rFonts w:ascii="Europa" w:hAnsi="Europa" w:cs="Arial"/>
          <w:sz w:val="24"/>
        </w:rPr>
        <w:t xml:space="preserve">The </w:t>
      </w:r>
      <w:r w:rsidR="00FE1708">
        <w:rPr>
          <w:rFonts w:ascii="Europa" w:hAnsi="Europa" w:cs="Arial"/>
          <w:sz w:val="24"/>
        </w:rPr>
        <w:t>5</w:t>
      </w:r>
      <w:r w:rsidRPr="004151EB">
        <w:rPr>
          <w:rFonts w:ascii="Europa" w:hAnsi="Europa" w:cs="Arial"/>
          <w:sz w:val="24"/>
        </w:rPr>
        <w:t xml:space="preserve"> teams are drawn into position 3 in groups A to </w:t>
      </w:r>
      <w:r w:rsidR="00FE1708">
        <w:rPr>
          <w:rFonts w:ascii="Europa" w:hAnsi="Europa" w:cs="Arial"/>
          <w:sz w:val="24"/>
        </w:rPr>
        <w:t>H</w:t>
      </w:r>
      <w:r w:rsidRPr="004151EB">
        <w:rPr>
          <w:rFonts w:ascii="Europa" w:hAnsi="Europa" w:cs="Arial"/>
          <w:sz w:val="24"/>
        </w:rPr>
        <w:t xml:space="preserve"> missing out the </w:t>
      </w:r>
      <w:r w:rsidR="00FE1708">
        <w:rPr>
          <w:rFonts w:ascii="Europa" w:hAnsi="Europa" w:cs="Arial"/>
          <w:sz w:val="24"/>
        </w:rPr>
        <w:t>3</w:t>
      </w:r>
      <w:r w:rsidRPr="004151EB">
        <w:rPr>
          <w:rFonts w:ascii="Europa" w:hAnsi="Europa" w:cs="Arial"/>
          <w:sz w:val="24"/>
        </w:rPr>
        <w:t xml:space="preserve"> group</w:t>
      </w:r>
      <w:r w:rsidRPr="00FE1708">
        <w:rPr>
          <w:rFonts w:ascii="Europa" w:hAnsi="Europa" w:cs="Arial"/>
          <w:sz w:val="24"/>
        </w:rPr>
        <w:t>s</w:t>
      </w:r>
      <w:r w:rsidRPr="004151EB">
        <w:rPr>
          <w:rFonts w:ascii="Europa" w:hAnsi="Europa" w:cs="Arial"/>
          <w:sz w:val="24"/>
        </w:rPr>
        <w:t xml:space="preserve"> which already have a host assigned to that position.</w:t>
      </w:r>
    </w:p>
    <w:p w:rsidR="005E13FB" w:rsidRPr="00317082" w:rsidRDefault="005E13FB" w:rsidP="00177C14">
      <w:pPr>
        <w:rPr>
          <w:rFonts w:ascii="Europa" w:hAnsi="Europa" w:cs="Arial"/>
          <w:sz w:val="24"/>
        </w:rPr>
      </w:pPr>
    </w:p>
    <w:p w:rsidR="005E13FB" w:rsidRPr="00317082" w:rsidRDefault="004B0DAD" w:rsidP="00177C14">
      <w:pPr>
        <w:rPr>
          <w:rFonts w:ascii="Europa" w:hAnsi="Europa" w:cs="Arial"/>
          <w:sz w:val="24"/>
          <w:u w:val="single"/>
        </w:rPr>
      </w:pPr>
      <w:r w:rsidRPr="00317082">
        <w:rPr>
          <w:rFonts w:ascii="Europa" w:hAnsi="Europa" w:cs="Arial"/>
          <w:sz w:val="24"/>
          <w:u w:val="single"/>
        </w:rPr>
        <w:t xml:space="preserve">Pot </w:t>
      </w:r>
      <w:r w:rsidR="00026AD1">
        <w:rPr>
          <w:rFonts w:ascii="Europa" w:hAnsi="Europa" w:cs="Arial"/>
          <w:sz w:val="24"/>
          <w:u w:val="single"/>
        </w:rPr>
        <w:t>4</w:t>
      </w:r>
      <w:r w:rsidR="005E13FB" w:rsidRPr="00317082">
        <w:rPr>
          <w:rFonts w:ascii="Europa" w:hAnsi="Europa" w:cs="Arial"/>
          <w:sz w:val="24"/>
          <w:u w:val="single"/>
        </w:rPr>
        <w:t xml:space="preserve">: teams ranked </w:t>
      </w:r>
      <w:r w:rsidR="00FE1708">
        <w:rPr>
          <w:rFonts w:ascii="Europa" w:hAnsi="Europa" w:cs="Arial"/>
          <w:sz w:val="24"/>
          <w:u w:val="single"/>
        </w:rPr>
        <w:t xml:space="preserve">29 </w:t>
      </w:r>
      <w:r w:rsidR="005E13FB" w:rsidRPr="00317082">
        <w:rPr>
          <w:rFonts w:ascii="Europa" w:hAnsi="Europa" w:cs="Arial"/>
          <w:sz w:val="24"/>
          <w:u w:val="single"/>
        </w:rPr>
        <w:t xml:space="preserve">to </w:t>
      </w:r>
      <w:r w:rsidR="00FE1708" w:rsidRPr="00FE1708">
        <w:rPr>
          <w:rFonts w:ascii="Europa" w:hAnsi="Europa" w:cs="Arial"/>
          <w:sz w:val="24"/>
          <w:u w:val="single"/>
        </w:rPr>
        <w:t>36</w:t>
      </w:r>
      <w:r w:rsidR="003046D3" w:rsidRPr="00FE1708">
        <w:rPr>
          <w:rFonts w:ascii="Europa" w:hAnsi="Europa" w:cs="Arial"/>
          <w:sz w:val="24"/>
          <w:u w:val="single"/>
        </w:rPr>
        <w:t xml:space="preserve"> </w:t>
      </w:r>
      <w:r w:rsidR="005451DB" w:rsidRPr="00FE1708">
        <w:rPr>
          <w:rFonts w:ascii="Europa" w:hAnsi="Europa" w:cs="Arial"/>
          <w:sz w:val="24"/>
          <w:u w:val="single"/>
        </w:rPr>
        <w:t>(less host</w:t>
      </w:r>
      <w:r w:rsidR="004079C3" w:rsidRPr="00FE1708">
        <w:rPr>
          <w:rFonts w:ascii="Europa" w:hAnsi="Europa" w:cs="Arial"/>
          <w:sz w:val="24"/>
          <w:u w:val="single"/>
        </w:rPr>
        <w:t>s</w:t>
      </w:r>
      <w:r w:rsidR="005451DB" w:rsidRPr="00317082">
        <w:rPr>
          <w:rFonts w:ascii="Europa" w:hAnsi="Europa" w:cs="Arial"/>
          <w:sz w:val="24"/>
          <w:u w:val="single"/>
        </w:rPr>
        <w:t>)</w:t>
      </w:r>
      <w:r w:rsidR="005E13FB" w:rsidRPr="00317082">
        <w:rPr>
          <w:rFonts w:ascii="Europa" w:hAnsi="Europa" w:cs="Arial"/>
          <w:sz w:val="24"/>
          <w:u w:val="single"/>
        </w:rPr>
        <w:t>, position 2</w:t>
      </w:r>
    </w:p>
    <w:p w:rsidR="005E13FB" w:rsidRPr="00317082" w:rsidRDefault="005E13FB" w:rsidP="00177C14">
      <w:pPr>
        <w:rPr>
          <w:rFonts w:ascii="Europa" w:hAnsi="Europa" w:cs="Arial"/>
          <w:sz w:val="24"/>
        </w:rPr>
      </w:pPr>
    </w:p>
    <w:p w:rsidR="00D833D8" w:rsidRPr="00317082" w:rsidRDefault="00FE1708" w:rsidP="00D833D8">
      <w:pPr>
        <w:numPr>
          <w:ilvl w:val="0"/>
          <w:numId w:val="46"/>
        </w:num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Blue Magic FC Dublin (IRL</w:t>
      </w:r>
      <w:r w:rsidR="00D833D8" w:rsidRPr="00317082">
        <w:rPr>
          <w:rFonts w:ascii="Europa" w:hAnsi="Europa" w:cs="Arial"/>
          <w:sz w:val="24"/>
        </w:rPr>
        <w:t>)</w:t>
      </w:r>
    </w:p>
    <w:p w:rsidR="00F40728" w:rsidRPr="00317082" w:rsidRDefault="00FE1708" w:rsidP="00F40728">
      <w:pPr>
        <w:numPr>
          <w:ilvl w:val="0"/>
          <w:numId w:val="46"/>
        </w:num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Asa Ben Gurion (ISR</w:t>
      </w:r>
      <w:r w:rsidR="00F40728" w:rsidRPr="00317082">
        <w:rPr>
          <w:rFonts w:ascii="Europa" w:hAnsi="Europa" w:cs="Arial"/>
          <w:sz w:val="24"/>
        </w:rPr>
        <w:t>)</w:t>
      </w:r>
    </w:p>
    <w:p w:rsidR="00D833D8" w:rsidRPr="00317082" w:rsidRDefault="00FE1708" w:rsidP="00D833D8">
      <w:pPr>
        <w:numPr>
          <w:ilvl w:val="0"/>
          <w:numId w:val="46"/>
        </w:numPr>
        <w:jc w:val="both"/>
        <w:rPr>
          <w:rFonts w:ascii="Europa" w:hAnsi="Europa" w:cs="Arial"/>
          <w:sz w:val="24"/>
          <w:lang w:val="pt-PT"/>
        </w:rPr>
      </w:pPr>
      <w:r>
        <w:rPr>
          <w:rFonts w:ascii="Europa" w:hAnsi="Europa" w:cs="Arial"/>
          <w:sz w:val="24"/>
          <w:lang w:val="pt-PT"/>
        </w:rPr>
        <w:t>Futsal Club Göteborg (SWE</w:t>
      </w:r>
      <w:r w:rsidR="00F40728" w:rsidRPr="00317082">
        <w:rPr>
          <w:rFonts w:ascii="Europa" w:hAnsi="Europa" w:cs="Arial"/>
          <w:sz w:val="24"/>
          <w:lang w:val="pt-PT"/>
        </w:rPr>
        <w:t>)</w:t>
      </w:r>
    </w:p>
    <w:p w:rsidR="00BF0205" w:rsidRDefault="00FE1708" w:rsidP="00D833D8">
      <w:pPr>
        <w:numPr>
          <w:ilvl w:val="0"/>
          <w:numId w:val="46"/>
        </w:numPr>
        <w:jc w:val="both"/>
        <w:rPr>
          <w:rFonts w:ascii="Europa" w:hAnsi="Europa" w:cs="Arial"/>
          <w:sz w:val="24"/>
          <w:lang w:val="it-IT"/>
        </w:rPr>
      </w:pPr>
      <w:r w:rsidRPr="00BF0205">
        <w:rPr>
          <w:rFonts w:ascii="Europa" w:hAnsi="Europa" w:cs="Arial"/>
          <w:sz w:val="24"/>
          <w:lang w:val="it-IT"/>
        </w:rPr>
        <w:t>Sievi Futsal (FIN)</w:t>
      </w:r>
      <w:r w:rsidR="00D833D8" w:rsidRPr="00BF0205">
        <w:rPr>
          <w:rFonts w:ascii="Europa" w:hAnsi="Europa" w:cs="Arial"/>
          <w:sz w:val="24"/>
          <w:lang w:val="it-IT"/>
        </w:rPr>
        <w:t xml:space="preserve"> </w:t>
      </w:r>
    </w:p>
    <w:p w:rsidR="00D833D8" w:rsidRPr="00BF0205" w:rsidRDefault="00BF0205" w:rsidP="00D833D8">
      <w:pPr>
        <w:numPr>
          <w:ilvl w:val="0"/>
          <w:numId w:val="46"/>
        </w:numPr>
        <w:jc w:val="both"/>
        <w:rPr>
          <w:rFonts w:ascii="Europa" w:hAnsi="Europa" w:cs="Arial"/>
          <w:sz w:val="24"/>
          <w:lang w:val="it-IT"/>
        </w:rPr>
      </w:pPr>
      <w:r w:rsidRPr="00BF0205">
        <w:rPr>
          <w:rFonts w:ascii="Europa" w:hAnsi="Europa" w:cs="Arial"/>
          <w:sz w:val="24"/>
          <w:lang w:val="it-IT"/>
        </w:rPr>
        <w:t>KF Flamurtari Vlorë (ALB)</w:t>
      </w:r>
    </w:p>
    <w:p w:rsidR="004151EB" w:rsidRPr="00BF0205" w:rsidRDefault="004151EB" w:rsidP="004151EB">
      <w:pPr>
        <w:rPr>
          <w:rFonts w:ascii="Europa" w:hAnsi="Europa" w:cs="Arial"/>
          <w:sz w:val="24"/>
          <w:lang w:val="it-IT"/>
        </w:rPr>
      </w:pPr>
    </w:p>
    <w:p w:rsidR="005E13FB" w:rsidRPr="004151EB" w:rsidRDefault="00647AA3" w:rsidP="004151EB">
      <w:pPr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 xml:space="preserve">The </w:t>
      </w:r>
      <w:r w:rsidR="00FE1708">
        <w:rPr>
          <w:rFonts w:ascii="Europa" w:hAnsi="Europa" w:cs="Arial"/>
          <w:sz w:val="24"/>
        </w:rPr>
        <w:t>5</w:t>
      </w:r>
      <w:r w:rsidR="004151EB">
        <w:rPr>
          <w:rFonts w:ascii="Europa" w:hAnsi="Europa" w:cs="Arial"/>
          <w:sz w:val="24"/>
        </w:rPr>
        <w:t xml:space="preserve"> teams are drawn into position 2 in groups A to </w:t>
      </w:r>
      <w:r w:rsidR="00FE1708">
        <w:rPr>
          <w:rFonts w:ascii="Europa" w:hAnsi="Europa" w:cs="Arial"/>
          <w:sz w:val="24"/>
        </w:rPr>
        <w:t>H</w:t>
      </w:r>
      <w:r w:rsidR="004151EB" w:rsidRPr="00317082">
        <w:rPr>
          <w:rFonts w:ascii="Europa" w:hAnsi="Europa" w:cs="Arial"/>
          <w:sz w:val="24"/>
        </w:rPr>
        <w:t xml:space="preserve"> missing out the </w:t>
      </w:r>
      <w:r w:rsidR="00FE1708">
        <w:rPr>
          <w:rFonts w:ascii="Europa" w:hAnsi="Europa" w:cs="Arial"/>
          <w:sz w:val="24"/>
        </w:rPr>
        <w:t>3</w:t>
      </w:r>
      <w:r>
        <w:rPr>
          <w:rFonts w:ascii="Europa" w:hAnsi="Europa" w:cs="Arial"/>
          <w:sz w:val="24"/>
        </w:rPr>
        <w:t xml:space="preserve"> </w:t>
      </w:r>
      <w:r w:rsidR="004151EB" w:rsidRPr="00317082">
        <w:rPr>
          <w:rFonts w:ascii="Europa" w:hAnsi="Europa" w:cs="Arial"/>
          <w:sz w:val="24"/>
        </w:rPr>
        <w:t>grou</w:t>
      </w:r>
      <w:r w:rsidR="004151EB" w:rsidRPr="00FE1708">
        <w:rPr>
          <w:rFonts w:ascii="Europa" w:hAnsi="Europa" w:cs="Arial"/>
          <w:sz w:val="24"/>
        </w:rPr>
        <w:t>p</w:t>
      </w:r>
      <w:r w:rsidR="00115699" w:rsidRPr="00FE1708">
        <w:rPr>
          <w:rFonts w:ascii="Europa" w:hAnsi="Europa" w:cs="Arial"/>
          <w:sz w:val="24"/>
        </w:rPr>
        <w:t>s</w:t>
      </w:r>
      <w:r w:rsidR="004151EB" w:rsidRPr="00317082">
        <w:rPr>
          <w:rFonts w:ascii="Europa" w:hAnsi="Europa" w:cs="Arial"/>
          <w:sz w:val="24"/>
        </w:rPr>
        <w:t xml:space="preserve"> which already have a host assigned to that position.</w:t>
      </w:r>
    </w:p>
    <w:p w:rsidR="008E647E" w:rsidRDefault="008E647E" w:rsidP="00177C14">
      <w:pPr>
        <w:rPr>
          <w:rFonts w:ascii="Europa" w:hAnsi="Europa" w:cs="Arial"/>
          <w:sz w:val="24"/>
          <w:u w:val="single"/>
        </w:rPr>
      </w:pPr>
    </w:p>
    <w:p w:rsidR="005E13FB" w:rsidRPr="00317082" w:rsidRDefault="005E13FB" w:rsidP="00177C14">
      <w:pPr>
        <w:rPr>
          <w:rFonts w:ascii="Europa" w:hAnsi="Europa" w:cs="Arial"/>
          <w:sz w:val="24"/>
          <w:u w:val="single"/>
        </w:rPr>
      </w:pPr>
      <w:r w:rsidRPr="00317082">
        <w:rPr>
          <w:rFonts w:ascii="Europa" w:hAnsi="Europa" w:cs="Arial"/>
          <w:sz w:val="24"/>
          <w:u w:val="single"/>
        </w:rPr>
        <w:t xml:space="preserve">Pot </w:t>
      </w:r>
      <w:r w:rsidR="00026AD1">
        <w:rPr>
          <w:rFonts w:ascii="Europa" w:hAnsi="Europa" w:cs="Arial"/>
          <w:sz w:val="24"/>
          <w:u w:val="single"/>
        </w:rPr>
        <w:t>5</w:t>
      </w:r>
      <w:r w:rsidRPr="00317082">
        <w:rPr>
          <w:rFonts w:ascii="Europa" w:hAnsi="Europa" w:cs="Arial"/>
          <w:sz w:val="24"/>
          <w:u w:val="single"/>
        </w:rPr>
        <w:t xml:space="preserve">: teams ranked </w:t>
      </w:r>
      <w:r w:rsidR="00FE1708">
        <w:rPr>
          <w:rFonts w:ascii="Europa" w:hAnsi="Europa" w:cs="Arial"/>
          <w:sz w:val="24"/>
          <w:u w:val="single"/>
        </w:rPr>
        <w:t>21</w:t>
      </w:r>
      <w:r w:rsidRPr="00317082">
        <w:rPr>
          <w:rFonts w:ascii="Europa" w:hAnsi="Europa" w:cs="Arial"/>
          <w:sz w:val="24"/>
          <w:u w:val="single"/>
        </w:rPr>
        <w:t xml:space="preserve"> to </w:t>
      </w:r>
      <w:r w:rsidR="00FE1708" w:rsidRPr="00FE1708">
        <w:rPr>
          <w:rFonts w:ascii="Europa" w:hAnsi="Europa" w:cs="Arial"/>
          <w:sz w:val="24"/>
          <w:u w:val="single"/>
        </w:rPr>
        <w:t>28 (less host</w:t>
      </w:r>
      <w:r w:rsidRPr="00FE1708">
        <w:rPr>
          <w:rFonts w:ascii="Europa" w:hAnsi="Europa" w:cs="Arial"/>
          <w:sz w:val="24"/>
          <w:u w:val="single"/>
        </w:rPr>
        <w:t>),</w:t>
      </w:r>
      <w:r w:rsidRPr="00317082">
        <w:rPr>
          <w:rFonts w:ascii="Europa" w:hAnsi="Europa" w:cs="Arial"/>
          <w:sz w:val="24"/>
          <w:u w:val="single"/>
        </w:rPr>
        <w:t xml:space="preserve"> position 1</w:t>
      </w:r>
    </w:p>
    <w:p w:rsidR="005E13FB" w:rsidRPr="00317082" w:rsidRDefault="005E13FB" w:rsidP="00177C14">
      <w:pPr>
        <w:rPr>
          <w:rFonts w:ascii="Europa" w:hAnsi="Europa" w:cs="Arial"/>
          <w:sz w:val="24"/>
        </w:rPr>
      </w:pPr>
    </w:p>
    <w:p w:rsidR="00D833D8" w:rsidRPr="00317082" w:rsidRDefault="00FE1708" w:rsidP="00D833D8">
      <w:pPr>
        <w:numPr>
          <w:ilvl w:val="0"/>
          <w:numId w:val="46"/>
        </w:num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Kremlin-Bicêtre United (FRA</w:t>
      </w:r>
      <w:r w:rsidR="00D833D8" w:rsidRPr="00317082">
        <w:rPr>
          <w:rFonts w:ascii="Europa" w:hAnsi="Europa" w:cs="Arial"/>
          <w:sz w:val="24"/>
        </w:rPr>
        <w:t>)</w:t>
      </w:r>
    </w:p>
    <w:p w:rsidR="00D833D8" w:rsidRPr="00317082" w:rsidRDefault="00FE1708" w:rsidP="00D833D8">
      <w:pPr>
        <w:numPr>
          <w:ilvl w:val="0"/>
          <w:numId w:val="46"/>
        </w:num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MNK Nacional Zagreb (CRO</w:t>
      </w:r>
      <w:r w:rsidR="00D833D8" w:rsidRPr="00317082">
        <w:rPr>
          <w:rFonts w:ascii="Europa" w:hAnsi="Europa" w:cs="Arial"/>
          <w:sz w:val="24"/>
        </w:rPr>
        <w:t xml:space="preserve">) </w:t>
      </w:r>
    </w:p>
    <w:p w:rsidR="00D833D8" w:rsidRPr="00317082" w:rsidRDefault="00D31C2A" w:rsidP="00D833D8">
      <w:pPr>
        <w:numPr>
          <w:ilvl w:val="0"/>
          <w:numId w:val="46"/>
        </w:num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ASD Pescara (ITA</w:t>
      </w:r>
      <w:r w:rsidR="00D833D8" w:rsidRPr="00317082">
        <w:rPr>
          <w:rFonts w:ascii="Europa" w:hAnsi="Europa" w:cs="Arial"/>
          <w:sz w:val="24"/>
        </w:rPr>
        <w:t>)</w:t>
      </w:r>
    </w:p>
    <w:p w:rsidR="00F40728" w:rsidRPr="00317082" w:rsidRDefault="00D31C2A" w:rsidP="00D833D8">
      <w:pPr>
        <w:numPr>
          <w:ilvl w:val="0"/>
          <w:numId w:val="46"/>
        </w:num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FP Halle-Gooik (BEL</w:t>
      </w:r>
      <w:r w:rsidR="00F40728" w:rsidRPr="00317082">
        <w:rPr>
          <w:rFonts w:ascii="Europa" w:hAnsi="Europa" w:cs="Arial"/>
          <w:sz w:val="24"/>
        </w:rPr>
        <w:t>)</w:t>
      </w:r>
    </w:p>
    <w:p w:rsidR="00D833D8" w:rsidRDefault="00D31C2A" w:rsidP="00D833D8">
      <w:pPr>
        <w:numPr>
          <w:ilvl w:val="0"/>
          <w:numId w:val="46"/>
        </w:num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MNK Centar Sarajevo (BIH</w:t>
      </w:r>
      <w:r w:rsidR="00F40728" w:rsidRPr="00317082">
        <w:rPr>
          <w:rFonts w:ascii="Europa" w:hAnsi="Europa" w:cs="Arial"/>
          <w:sz w:val="24"/>
        </w:rPr>
        <w:t>)</w:t>
      </w:r>
    </w:p>
    <w:p w:rsidR="00D31C2A" w:rsidRDefault="00D31C2A" w:rsidP="00D833D8">
      <w:pPr>
        <w:numPr>
          <w:ilvl w:val="0"/>
          <w:numId w:val="46"/>
        </w:num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Hamburg Panthers (GER)</w:t>
      </w:r>
    </w:p>
    <w:p w:rsidR="00D31C2A" w:rsidRPr="00BF0205" w:rsidRDefault="00BF0205" w:rsidP="00BF0205">
      <w:pPr>
        <w:numPr>
          <w:ilvl w:val="0"/>
          <w:numId w:val="46"/>
        </w:numPr>
        <w:jc w:val="both"/>
        <w:rPr>
          <w:rFonts w:ascii="Europa" w:hAnsi="Europa" w:cs="Arial"/>
          <w:sz w:val="24"/>
        </w:rPr>
      </w:pPr>
      <w:r w:rsidRPr="00BF0205">
        <w:rPr>
          <w:rFonts w:ascii="Europa" w:hAnsi="Europa" w:cs="Arial"/>
          <w:sz w:val="24"/>
        </w:rPr>
        <w:t>Grorud IL (NOR</w:t>
      </w:r>
      <w:r>
        <w:rPr>
          <w:rFonts w:ascii="Europa" w:hAnsi="Europa" w:cs="Arial"/>
          <w:sz w:val="24"/>
        </w:rPr>
        <w:t>)</w:t>
      </w:r>
    </w:p>
    <w:p w:rsidR="004151EB" w:rsidRDefault="004151EB" w:rsidP="004151EB">
      <w:pPr>
        <w:jc w:val="both"/>
        <w:rPr>
          <w:rFonts w:ascii="Europa" w:hAnsi="Europa" w:cs="Arial"/>
          <w:sz w:val="24"/>
        </w:rPr>
      </w:pPr>
    </w:p>
    <w:p w:rsidR="001B42F3" w:rsidRPr="00317082" w:rsidRDefault="004151EB" w:rsidP="00BE231F">
      <w:p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 xml:space="preserve">The </w:t>
      </w:r>
      <w:r w:rsidR="00452BBB">
        <w:rPr>
          <w:rFonts w:ascii="Europa" w:hAnsi="Europa" w:cs="Arial"/>
          <w:sz w:val="24"/>
        </w:rPr>
        <w:t>7</w:t>
      </w:r>
      <w:r>
        <w:rPr>
          <w:rFonts w:ascii="Europa" w:hAnsi="Europa" w:cs="Arial"/>
          <w:sz w:val="24"/>
        </w:rPr>
        <w:t xml:space="preserve"> teams are drawn into position 1 in groups A to </w:t>
      </w:r>
      <w:r w:rsidRPr="00D31C2A">
        <w:rPr>
          <w:rFonts w:ascii="Europa" w:hAnsi="Europa" w:cs="Arial"/>
          <w:sz w:val="24"/>
        </w:rPr>
        <w:t>H</w:t>
      </w:r>
      <w:r w:rsidRPr="004151EB">
        <w:rPr>
          <w:rFonts w:ascii="Europa" w:hAnsi="Europa" w:cs="Arial"/>
          <w:sz w:val="24"/>
        </w:rPr>
        <w:t xml:space="preserve"> missing out the group which already have a</w:t>
      </w:r>
      <w:r w:rsidR="00BE231F">
        <w:rPr>
          <w:rFonts w:ascii="Europa" w:hAnsi="Europa" w:cs="Arial"/>
          <w:sz w:val="24"/>
        </w:rPr>
        <w:t xml:space="preserve"> host assigned to that position</w:t>
      </w:r>
    </w:p>
    <w:p w:rsidR="00082CBF" w:rsidRDefault="00082CBF" w:rsidP="004151EB">
      <w:pPr>
        <w:jc w:val="both"/>
        <w:rPr>
          <w:rFonts w:ascii="Europa" w:hAnsi="Europa" w:cs="Arial"/>
          <w:sz w:val="24"/>
        </w:rPr>
      </w:pPr>
    </w:p>
    <w:p w:rsidR="00026AD1" w:rsidRPr="00BE231F" w:rsidRDefault="004151EB" w:rsidP="00BE231F">
      <w:pPr>
        <w:jc w:val="both"/>
        <w:rPr>
          <w:rFonts w:ascii="Europa" w:hAnsi="Europa" w:cs="Arial"/>
          <w:sz w:val="24"/>
        </w:rPr>
      </w:pPr>
      <w:r w:rsidRPr="00317082">
        <w:rPr>
          <w:rFonts w:ascii="Europa" w:hAnsi="Europa" w:cs="Arial"/>
          <w:sz w:val="24"/>
        </w:rPr>
        <w:t>All matches must be completed by 3</w:t>
      </w:r>
      <w:r w:rsidR="00647AA3">
        <w:rPr>
          <w:rFonts w:ascii="Europa" w:hAnsi="Europa" w:cs="Arial"/>
          <w:sz w:val="24"/>
        </w:rPr>
        <w:t>0 August 2015</w:t>
      </w:r>
      <w:r w:rsidRPr="00317082">
        <w:rPr>
          <w:rFonts w:ascii="Europa" w:hAnsi="Europa" w:cs="Arial"/>
          <w:sz w:val="24"/>
        </w:rPr>
        <w:t xml:space="preserve"> at the latest.</w:t>
      </w:r>
    </w:p>
    <w:p w:rsidR="005E13FB" w:rsidRPr="00203FD3" w:rsidRDefault="001D50DE" w:rsidP="001D50DE">
      <w:pPr>
        <w:pStyle w:val="Heading1"/>
        <w:jc w:val="center"/>
        <w:rPr>
          <w:rFonts w:ascii="Europa Headline" w:hAnsi="Europa Headline" w:cs="Arial"/>
          <w:sz w:val="24"/>
        </w:rPr>
      </w:pPr>
      <w:r w:rsidRPr="00203FD3">
        <w:rPr>
          <w:rFonts w:ascii="Europa Headline" w:hAnsi="Europa Headline"/>
          <w:sz w:val="32"/>
          <w:szCs w:val="32"/>
        </w:rPr>
        <w:t>Main Round</w:t>
      </w:r>
    </w:p>
    <w:p w:rsidR="005E13FB" w:rsidRPr="00317082" w:rsidRDefault="00026AD1" w:rsidP="00FF6BC1">
      <w:p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The main r</w:t>
      </w:r>
      <w:r w:rsidRPr="00317082">
        <w:rPr>
          <w:rFonts w:ascii="Europa" w:hAnsi="Europa" w:cs="Arial"/>
          <w:sz w:val="24"/>
        </w:rPr>
        <w:t>ound is composed of 6 groups of 4 teams</w:t>
      </w:r>
      <w:r>
        <w:rPr>
          <w:rFonts w:ascii="Europa" w:hAnsi="Europa" w:cs="Arial"/>
          <w:sz w:val="24"/>
        </w:rPr>
        <w:t xml:space="preserve"> </w:t>
      </w:r>
      <w:r w:rsidR="00452BBB">
        <w:rPr>
          <w:rFonts w:ascii="Europa" w:hAnsi="Europa" w:cs="Arial"/>
          <w:sz w:val="24"/>
        </w:rPr>
        <w:t>with</w:t>
      </w:r>
      <w:r>
        <w:rPr>
          <w:rFonts w:ascii="Europa" w:hAnsi="Europa" w:cs="Arial"/>
          <w:sz w:val="24"/>
        </w:rPr>
        <w:t xml:space="preserve"> </w:t>
      </w:r>
      <w:r w:rsidRPr="00D31C2A">
        <w:rPr>
          <w:rFonts w:ascii="Europa" w:hAnsi="Europa" w:cs="Arial"/>
          <w:sz w:val="24"/>
        </w:rPr>
        <w:t>16</w:t>
      </w:r>
      <w:r>
        <w:rPr>
          <w:rFonts w:ascii="Europa" w:hAnsi="Europa" w:cs="Arial"/>
          <w:sz w:val="24"/>
        </w:rPr>
        <w:t xml:space="preserve"> clubs </w:t>
      </w:r>
      <w:r w:rsidR="00865919">
        <w:rPr>
          <w:rFonts w:ascii="Europa" w:hAnsi="Europa" w:cs="Arial"/>
          <w:sz w:val="24"/>
        </w:rPr>
        <w:t xml:space="preserve">ranked 5 to 20 </w:t>
      </w:r>
      <w:r w:rsidR="00452BBB">
        <w:rPr>
          <w:rFonts w:ascii="Europa" w:hAnsi="Europa" w:cs="Arial"/>
          <w:sz w:val="24"/>
        </w:rPr>
        <w:t xml:space="preserve">in the coefficient ranking who begin the competition at this stage </w:t>
      </w:r>
      <w:r w:rsidR="005E13FB" w:rsidRPr="00317082">
        <w:rPr>
          <w:rFonts w:ascii="Europa" w:hAnsi="Europa" w:cs="Arial"/>
          <w:sz w:val="24"/>
        </w:rPr>
        <w:t xml:space="preserve">plus the </w:t>
      </w:r>
      <w:r w:rsidR="00D31C2A">
        <w:rPr>
          <w:rFonts w:ascii="Europa" w:hAnsi="Europa" w:cs="Arial"/>
          <w:sz w:val="24"/>
        </w:rPr>
        <w:t>8</w:t>
      </w:r>
      <w:r w:rsidR="00FF6BC1">
        <w:rPr>
          <w:rFonts w:ascii="Europa" w:hAnsi="Europa" w:cs="Arial"/>
          <w:sz w:val="24"/>
        </w:rPr>
        <w:t xml:space="preserve"> preliminary r</w:t>
      </w:r>
      <w:r w:rsidR="005E13FB" w:rsidRPr="00317082">
        <w:rPr>
          <w:rFonts w:ascii="Europa" w:hAnsi="Europa" w:cs="Arial"/>
          <w:sz w:val="24"/>
        </w:rPr>
        <w:t xml:space="preserve">ound group winners, </w:t>
      </w:r>
      <w:r w:rsidR="00452BBB">
        <w:rPr>
          <w:rFonts w:ascii="Europa" w:hAnsi="Europa" w:cs="Arial"/>
          <w:sz w:val="24"/>
        </w:rPr>
        <w:t>thus</w:t>
      </w:r>
      <w:r w:rsidR="005E13FB" w:rsidRPr="00317082">
        <w:rPr>
          <w:rFonts w:ascii="Europa" w:hAnsi="Europa" w:cs="Arial"/>
          <w:sz w:val="24"/>
        </w:rPr>
        <w:t xml:space="preserve"> 24 </w:t>
      </w:r>
      <w:r w:rsidR="005E13FB" w:rsidRPr="00317082">
        <w:rPr>
          <w:rFonts w:ascii="Europa" w:hAnsi="Europa" w:cs="Arial"/>
          <w:sz w:val="24"/>
        </w:rPr>
        <w:lastRenderedPageBreak/>
        <w:t>clubs</w:t>
      </w:r>
      <w:r w:rsidR="00452BBB">
        <w:rPr>
          <w:rFonts w:ascii="Europa" w:hAnsi="Europa" w:cs="Arial"/>
          <w:sz w:val="24"/>
        </w:rPr>
        <w:t xml:space="preserve"> in total</w:t>
      </w:r>
      <w:r w:rsidR="005E13FB" w:rsidRPr="00317082">
        <w:rPr>
          <w:rFonts w:ascii="Europa" w:hAnsi="Europa" w:cs="Arial"/>
          <w:sz w:val="24"/>
        </w:rPr>
        <w:t>.</w:t>
      </w:r>
      <w:r w:rsidR="00FF6BC1">
        <w:rPr>
          <w:rFonts w:ascii="Europa" w:hAnsi="Europa" w:cs="Arial"/>
          <w:sz w:val="24"/>
        </w:rPr>
        <w:t xml:space="preserve"> </w:t>
      </w:r>
      <w:r w:rsidR="005E13FB" w:rsidRPr="00317082">
        <w:rPr>
          <w:rFonts w:ascii="Europa" w:hAnsi="Europa" w:cs="Arial"/>
          <w:sz w:val="24"/>
        </w:rPr>
        <w:t xml:space="preserve">Teams are allocated into Group 1 to 6 </w:t>
      </w:r>
      <w:r w:rsidR="00256D64">
        <w:rPr>
          <w:rFonts w:ascii="Europa" w:hAnsi="Europa" w:cs="Arial"/>
          <w:sz w:val="24"/>
        </w:rPr>
        <w:t xml:space="preserve">in ascending order </w:t>
      </w:r>
      <w:r w:rsidR="005E13FB" w:rsidRPr="00317082">
        <w:rPr>
          <w:rFonts w:ascii="Europa" w:hAnsi="Europa" w:cs="Arial"/>
          <w:sz w:val="24"/>
        </w:rPr>
        <w:t>and their position in the group is determined by their coeff</w:t>
      </w:r>
      <w:r w:rsidR="00FF6BC1">
        <w:rPr>
          <w:rFonts w:ascii="Europa" w:hAnsi="Europa" w:cs="Arial"/>
          <w:sz w:val="24"/>
        </w:rPr>
        <w:t>icient ranking:</w:t>
      </w:r>
    </w:p>
    <w:p w:rsidR="00CA5C80" w:rsidRPr="00317082" w:rsidRDefault="00CA5C80" w:rsidP="00CA5C80">
      <w:pPr>
        <w:ind w:left="1140"/>
        <w:jc w:val="both"/>
        <w:rPr>
          <w:rFonts w:ascii="Europa" w:hAnsi="Europa" w:cs="Arial"/>
          <w:sz w:val="24"/>
        </w:rPr>
      </w:pPr>
    </w:p>
    <w:p w:rsidR="005E13FB" w:rsidRPr="00317082" w:rsidRDefault="005E13FB" w:rsidP="005E13FB">
      <w:pPr>
        <w:numPr>
          <w:ilvl w:val="0"/>
          <w:numId w:val="49"/>
        </w:numPr>
        <w:jc w:val="both"/>
        <w:rPr>
          <w:rFonts w:ascii="Europa" w:hAnsi="Europa" w:cs="Arial"/>
          <w:sz w:val="24"/>
        </w:rPr>
      </w:pPr>
      <w:r w:rsidRPr="00317082">
        <w:rPr>
          <w:rFonts w:ascii="Europa" w:hAnsi="Europa" w:cs="Arial"/>
          <w:sz w:val="24"/>
        </w:rPr>
        <w:t>Position 1: teams ranked 5 to 10</w:t>
      </w:r>
    </w:p>
    <w:p w:rsidR="00CA5C80" w:rsidRPr="00317082" w:rsidRDefault="005E13FB" w:rsidP="00485BC3">
      <w:pPr>
        <w:numPr>
          <w:ilvl w:val="0"/>
          <w:numId w:val="49"/>
        </w:numPr>
        <w:jc w:val="both"/>
        <w:rPr>
          <w:rFonts w:ascii="Europa" w:hAnsi="Europa" w:cs="Arial"/>
          <w:sz w:val="24"/>
        </w:rPr>
      </w:pPr>
      <w:r w:rsidRPr="00317082">
        <w:rPr>
          <w:rFonts w:ascii="Europa" w:hAnsi="Europa" w:cs="Arial"/>
          <w:sz w:val="24"/>
        </w:rPr>
        <w:t>Position 2: teams ranked 11 to 16</w:t>
      </w:r>
    </w:p>
    <w:p w:rsidR="005E13FB" w:rsidRPr="00317082" w:rsidRDefault="005E13FB" w:rsidP="005E13FB">
      <w:pPr>
        <w:numPr>
          <w:ilvl w:val="0"/>
          <w:numId w:val="49"/>
        </w:numPr>
        <w:jc w:val="both"/>
        <w:rPr>
          <w:rFonts w:ascii="Europa" w:hAnsi="Europa" w:cs="Arial"/>
          <w:sz w:val="24"/>
        </w:rPr>
      </w:pPr>
      <w:r w:rsidRPr="00317082">
        <w:rPr>
          <w:rFonts w:ascii="Europa" w:hAnsi="Europa" w:cs="Arial"/>
          <w:sz w:val="24"/>
        </w:rPr>
        <w:t xml:space="preserve">Position 3: teams ranked 17 to </w:t>
      </w:r>
      <w:r w:rsidRPr="00D31C2A">
        <w:rPr>
          <w:rFonts w:ascii="Europa" w:hAnsi="Europa" w:cs="Arial"/>
          <w:sz w:val="24"/>
        </w:rPr>
        <w:t>2</w:t>
      </w:r>
      <w:r w:rsidR="00AF6776" w:rsidRPr="00D31C2A">
        <w:rPr>
          <w:rFonts w:ascii="Europa" w:hAnsi="Europa" w:cs="Arial"/>
          <w:sz w:val="24"/>
        </w:rPr>
        <w:t>0</w:t>
      </w:r>
      <w:r w:rsidRPr="00317082">
        <w:rPr>
          <w:rFonts w:ascii="Europa" w:hAnsi="Europa" w:cs="Arial"/>
          <w:sz w:val="24"/>
        </w:rPr>
        <w:t xml:space="preserve"> and </w:t>
      </w:r>
      <w:r w:rsidR="00256D64">
        <w:rPr>
          <w:rFonts w:ascii="Europa" w:hAnsi="Europa" w:cs="Arial"/>
          <w:sz w:val="24"/>
        </w:rPr>
        <w:t>2</w:t>
      </w:r>
      <w:r w:rsidR="00FF6BC1">
        <w:rPr>
          <w:rFonts w:ascii="Europa" w:hAnsi="Europa" w:cs="Arial"/>
          <w:sz w:val="24"/>
        </w:rPr>
        <w:t xml:space="preserve"> preliminary r</w:t>
      </w:r>
      <w:r w:rsidRPr="00317082">
        <w:rPr>
          <w:rFonts w:ascii="Europa" w:hAnsi="Europa" w:cs="Arial"/>
          <w:sz w:val="24"/>
        </w:rPr>
        <w:t>ound group winner</w:t>
      </w:r>
      <w:r w:rsidR="00AF6776" w:rsidRPr="00317082">
        <w:rPr>
          <w:rFonts w:ascii="Europa" w:hAnsi="Europa" w:cs="Arial"/>
          <w:sz w:val="24"/>
        </w:rPr>
        <w:t>s</w:t>
      </w:r>
      <w:r w:rsidR="00D22FE3">
        <w:rPr>
          <w:rFonts w:ascii="Europa" w:hAnsi="Europa" w:cs="Arial"/>
          <w:sz w:val="24"/>
        </w:rPr>
        <w:t>*</w:t>
      </w:r>
    </w:p>
    <w:p w:rsidR="005E13FB" w:rsidRPr="00317082" w:rsidRDefault="005E13FB" w:rsidP="005E13FB">
      <w:pPr>
        <w:numPr>
          <w:ilvl w:val="0"/>
          <w:numId w:val="49"/>
        </w:numPr>
        <w:jc w:val="both"/>
        <w:rPr>
          <w:rFonts w:ascii="Europa" w:hAnsi="Europa" w:cs="Arial"/>
          <w:sz w:val="24"/>
        </w:rPr>
      </w:pPr>
      <w:r w:rsidRPr="00317082">
        <w:rPr>
          <w:rFonts w:ascii="Europa" w:hAnsi="Europa" w:cs="Arial"/>
          <w:sz w:val="24"/>
        </w:rPr>
        <w:t xml:space="preserve">Position 4: </w:t>
      </w:r>
      <w:r w:rsidR="00256D64">
        <w:rPr>
          <w:rFonts w:ascii="Europa" w:hAnsi="Europa" w:cs="Arial"/>
          <w:sz w:val="24"/>
        </w:rPr>
        <w:t>6</w:t>
      </w:r>
      <w:r w:rsidR="00FF6BC1">
        <w:rPr>
          <w:rFonts w:ascii="Europa" w:hAnsi="Europa" w:cs="Arial"/>
          <w:sz w:val="24"/>
        </w:rPr>
        <w:t xml:space="preserve"> p</w:t>
      </w:r>
      <w:r w:rsidRPr="00317082">
        <w:rPr>
          <w:rFonts w:ascii="Europa" w:hAnsi="Europa" w:cs="Arial"/>
          <w:sz w:val="24"/>
        </w:rPr>
        <w:t xml:space="preserve">reliminary </w:t>
      </w:r>
      <w:r w:rsidR="00FF6BC1">
        <w:rPr>
          <w:rFonts w:ascii="Europa" w:hAnsi="Europa" w:cs="Arial"/>
          <w:sz w:val="24"/>
        </w:rPr>
        <w:t xml:space="preserve">round </w:t>
      </w:r>
      <w:r w:rsidRPr="00317082">
        <w:rPr>
          <w:rFonts w:ascii="Europa" w:hAnsi="Europa" w:cs="Arial"/>
          <w:sz w:val="24"/>
        </w:rPr>
        <w:t>group winners*</w:t>
      </w:r>
    </w:p>
    <w:p w:rsidR="005E13FB" w:rsidRPr="00317082" w:rsidRDefault="005E13FB" w:rsidP="00E22E96">
      <w:pPr>
        <w:ind w:left="780"/>
        <w:jc w:val="both"/>
        <w:rPr>
          <w:rFonts w:ascii="Europa" w:hAnsi="Europa" w:cs="Arial"/>
          <w:sz w:val="24"/>
        </w:rPr>
      </w:pPr>
    </w:p>
    <w:p w:rsidR="006069FE" w:rsidRDefault="005E13FB" w:rsidP="00E22E96">
      <w:pPr>
        <w:jc w:val="both"/>
        <w:rPr>
          <w:rFonts w:ascii="Europa" w:hAnsi="Europa" w:cs="Arial"/>
          <w:sz w:val="24"/>
        </w:rPr>
      </w:pPr>
      <w:r w:rsidRPr="00317082">
        <w:rPr>
          <w:rFonts w:ascii="Europa" w:hAnsi="Europa" w:cs="Arial"/>
          <w:sz w:val="24"/>
        </w:rPr>
        <w:t xml:space="preserve">*Note: </w:t>
      </w:r>
      <w:r w:rsidRPr="00D31C2A">
        <w:rPr>
          <w:rFonts w:ascii="Europa" w:hAnsi="Europa" w:cs="Arial"/>
          <w:sz w:val="24"/>
        </w:rPr>
        <w:t>As ther</w:t>
      </w:r>
      <w:r w:rsidR="005F6F4F" w:rsidRPr="00D31C2A">
        <w:rPr>
          <w:rFonts w:ascii="Europa" w:hAnsi="Europa" w:cs="Arial"/>
          <w:sz w:val="24"/>
        </w:rPr>
        <w:t xml:space="preserve">e are </w:t>
      </w:r>
      <w:r w:rsidR="00AF6776" w:rsidRPr="00D31C2A">
        <w:rPr>
          <w:rFonts w:ascii="Europa" w:hAnsi="Europa" w:cs="Arial"/>
          <w:sz w:val="24"/>
        </w:rPr>
        <w:t>eight</w:t>
      </w:r>
      <w:r w:rsidR="00FF6BC1" w:rsidRPr="00D31C2A">
        <w:rPr>
          <w:rFonts w:ascii="Europa" w:hAnsi="Europa" w:cs="Arial"/>
          <w:sz w:val="24"/>
        </w:rPr>
        <w:t xml:space="preserve"> preliminary r</w:t>
      </w:r>
      <w:r w:rsidRPr="00D31C2A">
        <w:rPr>
          <w:rFonts w:ascii="Europa" w:hAnsi="Europa" w:cs="Arial"/>
          <w:sz w:val="24"/>
        </w:rPr>
        <w:t xml:space="preserve">ound </w:t>
      </w:r>
      <w:r w:rsidR="00400B72" w:rsidRPr="00D31C2A">
        <w:rPr>
          <w:rFonts w:ascii="Europa" w:hAnsi="Europa" w:cs="Arial"/>
          <w:sz w:val="24"/>
        </w:rPr>
        <w:t xml:space="preserve">group </w:t>
      </w:r>
      <w:r w:rsidRPr="00D31C2A">
        <w:rPr>
          <w:rFonts w:ascii="Europa" w:hAnsi="Europa" w:cs="Arial"/>
          <w:sz w:val="24"/>
        </w:rPr>
        <w:t xml:space="preserve">winners to be allocated into 6 groups, the </w:t>
      </w:r>
      <w:r w:rsidR="00F308A0" w:rsidRPr="00D31C2A">
        <w:rPr>
          <w:rFonts w:ascii="Europa" w:hAnsi="Europa" w:cs="Arial"/>
          <w:sz w:val="24"/>
        </w:rPr>
        <w:t>last two group winners to be drawn</w:t>
      </w:r>
      <w:r w:rsidRPr="00D31C2A">
        <w:rPr>
          <w:rFonts w:ascii="Europa" w:hAnsi="Europa" w:cs="Arial"/>
          <w:sz w:val="24"/>
        </w:rPr>
        <w:t xml:space="preserve"> will be allocated into the first available </w:t>
      </w:r>
      <w:r w:rsidR="00400B72" w:rsidRPr="00D31C2A">
        <w:rPr>
          <w:rFonts w:ascii="Europa" w:hAnsi="Europa" w:cs="Arial"/>
          <w:sz w:val="24"/>
        </w:rPr>
        <w:t xml:space="preserve">slots in </w:t>
      </w:r>
      <w:r w:rsidRPr="00D31C2A">
        <w:rPr>
          <w:rFonts w:ascii="Europa" w:hAnsi="Europa" w:cs="Arial"/>
          <w:sz w:val="24"/>
        </w:rPr>
        <w:t>position 3</w:t>
      </w:r>
      <w:r w:rsidR="009502F2" w:rsidRPr="00D31C2A">
        <w:rPr>
          <w:rFonts w:ascii="Europa" w:hAnsi="Europa" w:cs="Arial"/>
          <w:sz w:val="24"/>
        </w:rPr>
        <w:t>.</w:t>
      </w:r>
      <w:r w:rsidRPr="00D31C2A">
        <w:rPr>
          <w:rFonts w:ascii="Europa" w:hAnsi="Europa" w:cs="Arial"/>
          <w:sz w:val="24"/>
        </w:rPr>
        <w:t xml:space="preserve"> </w:t>
      </w:r>
      <w:r w:rsidR="00400B72" w:rsidRPr="00D31C2A">
        <w:rPr>
          <w:rFonts w:ascii="Europa" w:hAnsi="Europa" w:cs="Arial"/>
          <w:sz w:val="24"/>
        </w:rPr>
        <w:t xml:space="preserve">This means that </w:t>
      </w:r>
      <w:r w:rsidR="009F37F7" w:rsidRPr="00D31C2A">
        <w:rPr>
          <w:rFonts w:ascii="Europa" w:hAnsi="Europa" w:cs="Arial"/>
          <w:sz w:val="24"/>
        </w:rPr>
        <w:t>two groups will contain two</w:t>
      </w:r>
      <w:r w:rsidR="00400B72" w:rsidRPr="00D31C2A">
        <w:rPr>
          <w:rFonts w:ascii="Europa" w:hAnsi="Europa" w:cs="Arial"/>
          <w:sz w:val="24"/>
        </w:rPr>
        <w:t xml:space="preserve"> preliminary r</w:t>
      </w:r>
      <w:r w:rsidRPr="00D31C2A">
        <w:rPr>
          <w:rFonts w:ascii="Europa" w:hAnsi="Europa" w:cs="Arial"/>
          <w:sz w:val="24"/>
        </w:rPr>
        <w:t>ound group winners.</w:t>
      </w:r>
      <w:r w:rsidRPr="00317082">
        <w:rPr>
          <w:rFonts w:ascii="Europa" w:hAnsi="Europa" w:cs="Arial"/>
          <w:sz w:val="24"/>
        </w:rPr>
        <w:t xml:space="preserve"> </w:t>
      </w:r>
    </w:p>
    <w:p w:rsidR="006069FE" w:rsidRPr="00317082" w:rsidRDefault="006069FE" w:rsidP="00E22E96">
      <w:pPr>
        <w:jc w:val="both"/>
        <w:rPr>
          <w:rFonts w:ascii="Europa" w:hAnsi="Europa" w:cs="Arial"/>
          <w:sz w:val="24"/>
        </w:rPr>
      </w:pPr>
    </w:p>
    <w:p w:rsidR="005E13FB" w:rsidRPr="00317082" w:rsidRDefault="001D50DE" w:rsidP="00E22E96">
      <w:pPr>
        <w:jc w:val="both"/>
        <w:rPr>
          <w:rFonts w:ascii="Europa" w:hAnsi="Europa" w:cs="Arial"/>
          <w:b/>
          <w:i/>
          <w:sz w:val="24"/>
          <w:u w:val="single"/>
        </w:rPr>
      </w:pPr>
      <w:r w:rsidRPr="00317082">
        <w:rPr>
          <w:rFonts w:ascii="Europa" w:hAnsi="Europa" w:cs="Arial"/>
          <w:sz w:val="24"/>
        </w:rPr>
        <w:t xml:space="preserve">The </w:t>
      </w:r>
      <w:r w:rsidR="005E13FB" w:rsidRPr="00317082">
        <w:rPr>
          <w:rFonts w:ascii="Europa" w:hAnsi="Europa" w:cs="Arial"/>
          <w:sz w:val="24"/>
        </w:rPr>
        <w:t xml:space="preserve">winner and </w:t>
      </w:r>
      <w:r w:rsidR="00400B72">
        <w:rPr>
          <w:rFonts w:ascii="Europa" w:hAnsi="Europa" w:cs="Arial"/>
          <w:sz w:val="24"/>
        </w:rPr>
        <w:t>runner-up of each group in the main r</w:t>
      </w:r>
      <w:r w:rsidR="005E13FB" w:rsidRPr="00317082">
        <w:rPr>
          <w:rFonts w:ascii="Europa" w:hAnsi="Europa" w:cs="Arial"/>
          <w:sz w:val="24"/>
        </w:rPr>
        <w:t>ound qualif</w:t>
      </w:r>
      <w:r w:rsidR="00400B72">
        <w:rPr>
          <w:rFonts w:ascii="Europa" w:hAnsi="Europa" w:cs="Arial"/>
          <w:sz w:val="24"/>
        </w:rPr>
        <w:t>ies</w:t>
      </w:r>
      <w:r w:rsidR="005E13FB" w:rsidRPr="00317082">
        <w:rPr>
          <w:rFonts w:ascii="Europa" w:hAnsi="Europa" w:cs="Arial"/>
          <w:sz w:val="24"/>
        </w:rPr>
        <w:t xml:space="preserve"> for the Elite Round</w:t>
      </w:r>
      <w:r w:rsidRPr="00317082">
        <w:rPr>
          <w:rFonts w:ascii="Europa" w:hAnsi="Europa" w:cs="Arial"/>
          <w:sz w:val="24"/>
        </w:rPr>
        <w:t xml:space="preserve"> (</w:t>
      </w:r>
      <w:r w:rsidR="00AF6776" w:rsidRPr="00317082">
        <w:rPr>
          <w:rFonts w:ascii="Europa" w:hAnsi="Europa" w:cs="Arial"/>
          <w:sz w:val="24"/>
        </w:rPr>
        <w:t>1</w:t>
      </w:r>
      <w:r w:rsidR="006B2AAB">
        <w:rPr>
          <w:rFonts w:ascii="Europa" w:hAnsi="Europa" w:cs="Arial"/>
          <w:sz w:val="24"/>
        </w:rPr>
        <w:t>0</w:t>
      </w:r>
      <w:r w:rsidRPr="00317082">
        <w:rPr>
          <w:rFonts w:ascii="Europa" w:hAnsi="Europa" w:cs="Arial"/>
          <w:sz w:val="24"/>
        </w:rPr>
        <w:t>-</w:t>
      </w:r>
      <w:r w:rsidR="006B2AAB">
        <w:rPr>
          <w:rFonts w:ascii="Europa" w:hAnsi="Europa" w:cs="Arial"/>
          <w:sz w:val="24"/>
        </w:rPr>
        <w:t>15</w:t>
      </w:r>
      <w:r w:rsidRPr="00317082">
        <w:rPr>
          <w:rFonts w:ascii="Europa" w:hAnsi="Europa" w:cs="Arial"/>
          <w:sz w:val="24"/>
        </w:rPr>
        <w:t xml:space="preserve"> </w:t>
      </w:r>
      <w:r w:rsidR="00AF6776" w:rsidRPr="00317082">
        <w:rPr>
          <w:rFonts w:ascii="Europa" w:hAnsi="Europa" w:cs="Arial"/>
          <w:sz w:val="24"/>
        </w:rPr>
        <w:t>Novemb</w:t>
      </w:r>
      <w:r w:rsidRPr="00317082">
        <w:rPr>
          <w:rFonts w:ascii="Europa" w:hAnsi="Europa" w:cs="Arial"/>
          <w:sz w:val="24"/>
        </w:rPr>
        <w:t>er 201</w:t>
      </w:r>
      <w:r w:rsidR="006B2AAB">
        <w:rPr>
          <w:rFonts w:ascii="Europa" w:hAnsi="Europa" w:cs="Arial"/>
          <w:sz w:val="24"/>
        </w:rPr>
        <w:t>5</w:t>
      </w:r>
      <w:r w:rsidRPr="00317082">
        <w:rPr>
          <w:rFonts w:ascii="Europa" w:hAnsi="Europa" w:cs="Arial"/>
          <w:sz w:val="24"/>
        </w:rPr>
        <w:t>)</w:t>
      </w:r>
      <w:r w:rsidR="00400B72">
        <w:rPr>
          <w:rFonts w:ascii="Europa" w:hAnsi="Europa" w:cs="Arial"/>
          <w:sz w:val="24"/>
        </w:rPr>
        <w:t>, together with the top four</w:t>
      </w:r>
      <w:r w:rsidR="005E13FB" w:rsidRPr="00317082">
        <w:rPr>
          <w:rFonts w:ascii="Europa" w:hAnsi="Europa" w:cs="Arial"/>
          <w:sz w:val="24"/>
        </w:rPr>
        <w:t xml:space="preserve"> clubs in </w:t>
      </w:r>
      <w:r w:rsidR="00256D64">
        <w:rPr>
          <w:rFonts w:ascii="Europa" w:hAnsi="Europa" w:cs="Arial"/>
          <w:sz w:val="24"/>
        </w:rPr>
        <w:t>the coefficient ranking</w:t>
      </w:r>
      <w:r w:rsidR="005E13FB" w:rsidRPr="00317082">
        <w:rPr>
          <w:rFonts w:ascii="Europa" w:hAnsi="Europa" w:cs="Arial"/>
          <w:sz w:val="24"/>
        </w:rPr>
        <w:t xml:space="preserve">, i.e. </w:t>
      </w:r>
      <w:r w:rsidR="00AF6776" w:rsidRPr="00317082">
        <w:rPr>
          <w:rFonts w:ascii="Europa" w:hAnsi="Europa" w:cs="Arial"/>
          <w:sz w:val="24"/>
        </w:rPr>
        <w:t xml:space="preserve">title-holder </w:t>
      </w:r>
      <w:r w:rsidR="006B2AAB" w:rsidRPr="00317082">
        <w:rPr>
          <w:rFonts w:ascii="Europa" w:hAnsi="Europa" w:cs="Arial"/>
          <w:sz w:val="24"/>
        </w:rPr>
        <w:t>Kairat Almaty (Kazakhstan),</w:t>
      </w:r>
      <w:r w:rsidR="00097124">
        <w:rPr>
          <w:rFonts w:ascii="Europa" w:hAnsi="Europa" w:cs="Arial"/>
          <w:sz w:val="24"/>
        </w:rPr>
        <w:t xml:space="preserve"> </w:t>
      </w:r>
      <w:r w:rsidR="00D31C2A">
        <w:rPr>
          <w:rFonts w:ascii="Europa" w:hAnsi="Europa" w:cs="Arial"/>
          <w:sz w:val="24"/>
        </w:rPr>
        <w:t>Inter FS (ESP</w:t>
      </w:r>
      <w:r w:rsidR="00485BC3" w:rsidRPr="00317082">
        <w:rPr>
          <w:rFonts w:ascii="Europa" w:hAnsi="Europa" w:cs="Arial"/>
          <w:sz w:val="24"/>
        </w:rPr>
        <w:t xml:space="preserve">), </w:t>
      </w:r>
      <w:r w:rsidR="00D31C2A">
        <w:rPr>
          <w:rFonts w:ascii="Europa" w:hAnsi="Europa" w:cs="Arial"/>
          <w:sz w:val="24"/>
        </w:rPr>
        <w:t>Tulpar Karagandy (KAZ</w:t>
      </w:r>
      <w:r w:rsidR="00485BC3" w:rsidRPr="00317082">
        <w:rPr>
          <w:rFonts w:ascii="Europa" w:hAnsi="Europa" w:cs="Arial"/>
          <w:sz w:val="24"/>
        </w:rPr>
        <w:t>) and</w:t>
      </w:r>
      <w:r w:rsidR="00AF6776" w:rsidRPr="00317082">
        <w:rPr>
          <w:rFonts w:ascii="Europa" w:hAnsi="Europa" w:cs="Arial"/>
          <w:sz w:val="24"/>
        </w:rPr>
        <w:t xml:space="preserve"> </w:t>
      </w:r>
      <w:r w:rsidR="00D31C2A">
        <w:rPr>
          <w:rFonts w:ascii="Europa" w:hAnsi="Europa" w:cs="Arial"/>
          <w:sz w:val="24"/>
        </w:rPr>
        <w:t>KMF Ekonomac Kragujevac (SRB</w:t>
      </w:r>
      <w:r w:rsidR="00AF6776" w:rsidRPr="00317082">
        <w:rPr>
          <w:rFonts w:ascii="Europa" w:hAnsi="Europa" w:cs="Arial"/>
          <w:sz w:val="24"/>
        </w:rPr>
        <w:t>)</w:t>
      </w:r>
      <w:r w:rsidR="005E13FB" w:rsidRPr="00317082">
        <w:rPr>
          <w:rFonts w:ascii="Europa" w:hAnsi="Europa" w:cs="Arial"/>
          <w:sz w:val="24"/>
        </w:rPr>
        <w:t>.</w:t>
      </w:r>
    </w:p>
    <w:p w:rsidR="00BE231F" w:rsidRDefault="00BE231F" w:rsidP="00E22E96">
      <w:pPr>
        <w:jc w:val="both"/>
        <w:rPr>
          <w:rFonts w:ascii="Europa" w:hAnsi="Europa" w:cs="Arial"/>
          <w:b/>
          <w:i/>
          <w:sz w:val="24"/>
          <w:u w:val="single"/>
        </w:rPr>
      </w:pPr>
    </w:p>
    <w:p w:rsidR="005E13FB" w:rsidRPr="00317082" w:rsidRDefault="005E13FB" w:rsidP="00E22E96">
      <w:pPr>
        <w:jc w:val="both"/>
        <w:rPr>
          <w:rFonts w:ascii="Europa" w:hAnsi="Europa" w:cs="Arial"/>
          <w:sz w:val="24"/>
          <w:u w:val="single"/>
        </w:rPr>
      </w:pPr>
      <w:r w:rsidRPr="00317082">
        <w:rPr>
          <w:rFonts w:ascii="Europa" w:hAnsi="Europa" w:cs="Arial"/>
          <w:sz w:val="24"/>
          <w:u w:val="single"/>
        </w:rPr>
        <w:t xml:space="preserve">Pot </w:t>
      </w:r>
      <w:r w:rsidR="00026AD1">
        <w:rPr>
          <w:rFonts w:ascii="Europa" w:hAnsi="Europa" w:cs="Arial"/>
          <w:sz w:val="24"/>
          <w:u w:val="single"/>
        </w:rPr>
        <w:t>6</w:t>
      </w:r>
      <w:r w:rsidRPr="00317082">
        <w:rPr>
          <w:rFonts w:ascii="Europa" w:hAnsi="Europa" w:cs="Arial"/>
          <w:sz w:val="24"/>
          <w:u w:val="single"/>
        </w:rPr>
        <w:t>:  Hosts</w:t>
      </w:r>
    </w:p>
    <w:p w:rsidR="005E13FB" w:rsidRPr="00317082" w:rsidRDefault="005E13FB" w:rsidP="00E22E96">
      <w:pPr>
        <w:jc w:val="both"/>
        <w:rPr>
          <w:rFonts w:ascii="Europa" w:hAnsi="Europa" w:cs="Arial"/>
          <w:sz w:val="24"/>
          <w:u w:val="single"/>
        </w:rPr>
      </w:pPr>
    </w:p>
    <w:p w:rsidR="005E13FB" w:rsidRPr="00317082" w:rsidRDefault="00D31C2A" w:rsidP="00E22E96">
      <w:pPr>
        <w:numPr>
          <w:ilvl w:val="0"/>
          <w:numId w:val="47"/>
        </w:num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Slov-Matic Bratislava (SVK</w:t>
      </w:r>
      <w:r w:rsidR="008316A3" w:rsidRPr="00317082">
        <w:rPr>
          <w:rFonts w:ascii="Europa" w:hAnsi="Europa" w:cs="Arial"/>
          <w:sz w:val="24"/>
        </w:rPr>
        <w:t>)</w:t>
      </w:r>
      <w:r w:rsidR="001D50DE" w:rsidRPr="00317082">
        <w:rPr>
          <w:rFonts w:ascii="Europa" w:hAnsi="Europa" w:cs="Arial"/>
          <w:sz w:val="24"/>
        </w:rPr>
        <w:tab/>
      </w:r>
      <w:r w:rsidR="008316A3" w:rsidRPr="00317082">
        <w:rPr>
          <w:rFonts w:ascii="Europa" w:hAnsi="Europa" w:cs="Arial"/>
          <w:sz w:val="24"/>
        </w:rPr>
        <w:tab/>
      </w:r>
      <w:r w:rsidR="00097124">
        <w:rPr>
          <w:rFonts w:ascii="Europa" w:hAnsi="Europa" w:cs="Arial"/>
          <w:sz w:val="24"/>
        </w:rPr>
        <w:tab/>
      </w:r>
      <w:r w:rsidR="008316A3" w:rsidRPr="00317082">
        <w:rPr>
          <w:rFonts w:ascii="Europa" w:hAnsi="Europa" w:cs="Arial"/>
          <w:sz w:val="24"/>
        </w:rPr>
        <w:t xml:space="preserve">Position </w:t>
      </w:r>
      <w:r w:rsidR="00846144">
        <w:rPr>
          <w:rFonts w:ascii="Europa" w:hAnsi="Europa" w:cs="Arial"/>
          <w:sz w:val="24"/>
        </w:rPr>
        <w:t>1</w:t>
      </w:r>
    </w:p>
    <w:p w:rsidR="005E13FB" w:rsidRPr="00317082" w:rsidRDefault="00846144" w:rsidP="00E22E96">
      <w:pPr>
        <w:numPr>
          <w:ilvl w:val="0"/>
          <w:numId w:val="47"/>
        </w:numPr>
        <w:jc w:val="both"/>
        <w:rPr>
          <w:rFonts w:ascii="Europa" w:hAnsi="Europa" w:cs="Arial"/>
          <w:sz w:val="24"/>
          <w:lang w:val="sv-SE"/>
        </w:rPr>
      </w:pPr>
      <w:r>
        <w:rPr>
          <w:rFonts w:ascii="Europa" w:hAnsi="Europa" w:cs="Arial"/>
          <w:sz w:val="24"/>
          <w:lang w:val="sv-SE"/>
        </w:rPr>
        <w:t>ETO Futsal Györ (HUN</w:t>
      </w:r>
      <w:r w:rsidR="005E13FB" w:rsidRPr="00317082">
        <w:rPr>
          <w:rFonts w:ascii="Europa" w:hAnsi="Europa" w:cs="Arial"/>
          <w:sz w:val="24"/>
          <w:lang w:val="sv-SE"/>
        </w:rPr>
        <w:t>)</w:t>
      </w:r>
      <w:r w:rsidR="005E13FB" w:rsidRPr="00317082">
        <w:rPr>
          <w:rFonts w:ascii="Europa" w:hAnsi="Europa" w:cs="Arial"/>
          <w:sz w:val="24"/>
          <w:lang w:val="sv-SE"/>
        </w:rPr>
        <w:tab/>
      </w:r>
      <w:r w:rsidR="005E13FB" w:rsidRPr="00317082">
        <w:rPr>
          <w:rFonts w:ascii="Europa" w:hAnsi="Europa" w:cs="Arial"/>
          <w:sz w:val="24"/>
          <w:lang w:val="sv-SE"/>
        </w:rPr>
        <w:tab/>
      </w:r>
      <w:r w:rsidR="005E13FB" w:rsidRPr="00317082">
        <w:rPr>
          <w:rFonts w:ascii="Europa" w:hAnsi="Europa" w:cs="Arial"/>
          <w:sz w:val="24"/>
          <w:lang w:val="sv-SE"/>
        </w:rPr>
        <w:tab/>
      </w:r>
      <w:r>
        <w:rPr>
          <w:rFonts w:ascii="Europa" w:hAnsi="Europa" w:cs="Arial"/>
          <w:sz w:val="24"/>
          <w:lang w:val="sv-SE"/>
        </w:rPr>
        <w:tab/>
      </w:r>
      <w:r w:rsidR="009502F2" w:rsidRPr="00317082">
        <w:rPr>
          <w:rFonts w:ascii="Europa" w:hAnsi="Europa" w:cs="Arial"/>
          <w:sz w:val="24"/>
          <w:lang w:val="sv-SE"/>
        </w:rPr>
        <w:t xml:space="preserve">Position </w:t>
      </w:r>
      <w:r>
        <w:rPr>
          <w:rFonts w:ascii="Europa" w:hAnsi="Europa" w:cs="Arial"/>
          <w:sz w:val="24"/>
          <w:lang w:val="sv-SE"/>
        </w:rPr>
        <w:t>1</w:t>
      </w:r>
    </w:p>
    <w:p w:rsidR="00177C14" w:rsidRPr="00317082" w:rsidRDefault="00846144" w:rsidP="00177C14">
      <w:pPr>
        <w:numPr>
          <w:ilvl w:val="0"/>
          <w:numId w:val="47"/>
        </w:numPr>
        <w:jc w:val="both"/>
        <w:rPr>
          <w:rFonts w:ascii="Europa" w:hAnsi="Europa" w:cs="Arial"/>
          <w:sz w:val="24"/>
          <w:lang w:val="sv-SE"/>
        </w:rPr>
      </w:pPr>
      <w:r>
        <w:rPr>
          <w:rFonts w:ascii="Europa" w:hAnsi="Europa" w:cs="Arial"/>
          <w:sz w:val="24"/>
          <w:lang w:val="sv-SE"/>
        </w:rPr>
        <w:t>FK Nikars Riga (LVA</w:t>
      </w:r>
      <w:r w:rsidR="00177C14" w:rsidRPr="00317082">
        <w:rPr>
          <w:rFonts w:ascii="Europa" w:hAnsi="Europa" w:cs="Arial"/>
          <w:sz w:val="24"/>
          <w:lang w:val="sv-SE"/>
        </w:rPr>
        <w:t>)</w:t>
      </w:r>
      <w:r w:rsidR="009502F2" w:rsidRPr="00317082">
        <w:rPr>
          <w:rFonts w:ascii="Europa" w:hAnsi="Europa" w:cs="Arial"/>
          <w:sz w:val="24"/>
          <w:lang w:val="sv-SE"/>
        </w:rPr>
        <w:t xml:space="preserve"> </w:t>
      </w:r>
      <w:r w:rsidR="009502F2" w:rsidRPr="00317082">
        <w:rPr>
          <w:rFonts w:ascii="Europa" w:hAnsi="Europa" w:cs="Arial"/>
          <w:sz w:val="24"/>
          <w:lang w:val="sv-SE"/>
        </w:rPr>
        <w:tab/>
      </w:r>
      <w:r w:rsidR="009502F2" w:rsidRPr="00317082">
        <w:rPr>
          <w:rFonts w:ascii="Europa" w:hAnsi="Europa" w:cs="Arial"/>
          <w:sz w:val="24"/>
          <w:lang w:val="sv-SE"/>
        </w:rPr>
        <w:tab/>
      </w:r>
      <w:r w:rsidR="009502F2" w:rsidRPr="00317082">
        <w:rPr>
          <w:rFonts w:ascii="Europa" w:hAnsi="Europa" w:cs="Arial"/>
          <w:sz w:val="24"/>
          <w:lang w:val="sv-SE"/>
        </w:rPr>
        <w:tab/>
      </w:r>
      <w:r>
        <w:rPr>
          <w:rFonts w:ascii="Europa" w:hAnsi="Europa" w:cs="Arial"/>
          <w:sz w:val="24"/>
          <w:lang w:val="sv-SE"/>
        </w:rPr>
        <w:tab/>
      </w:r>
      <w:r w:rsidR="009502F2" w:rsidRPr="00317082">
        <w:rPr>
          <w:rFonts w:ascii="Europa" w:hAnsi="Europa" w:cs="Arial"/>
          <w:sz w:val="24"/>
          <w:lang w:val="sv-SE"/>
        </w:rPr>
        <w:t xml:space="preserve">Position </w:t>
      </w:r>
      <w:r>
        <w:rPr>
          <w:rFonts w:ascii="Europa" w:hAnsi="Europa" w:cs="Arial"/>
          <w:sz w:val="24"/>
          <w:lang w:val="sv-SE"/>
        </w:rPr>
        <w:t>2</w:t>
      </w:r>
    </w:p>
    <w:p w:rsidR="008316A3" w:rsidRPr="00317082" w:rsidRDefault="00846144" w:rsidP="00E22E96">
      <w:pPr>
        <w:numPr>
          <w:ilvl w:val="0"/>
          <w:numId w:val="47"/>
        </w:numPr>
        <w:jc w:val="both"/>
        <w:rPr>
          <w:rFonts w:ascii="Europa" w:hAnsi="Europa" w:cs="Arial"/>
          <w:sz w:val="24"/>
          <w:lang w:val="sv-SE"/>
        </w:rPr>
      </w:pPr>
      <w:r>
        <w:rPr>
          <w:rFonts w:ascii="Europa" w:hAnsi="Europa" w:cs="Arial"/>
          <w:sz w:val="24"/>
          <w:lang w:val="sv-SE"/>
        </w:rPr>
        <w:t>City ’US Targu Mures (ROU</w:t>
      </w:r>
      <w:r w:rsidR="008316A3" w:rsidRPr="00317082">
        <w:rPr>
          <w:rFonts w:ascii="Europa" w:hAnsi="Europa" w:cs="Arial"/>
          <w:sz w:val="24"/>
          <w:lang w:val="sv-SE"/>
        </w:rPr>
        <w:t xml:space="preserve">) </w:t>
      </w:r>
      <w:r w:rsidR="008316A3" w:rsidRPr="00317082">
        <w:rPr>
          <w:rFonts w:ascii="Europa" w:hAnsi="Europa" w:cs="Arial"/>
          <w:sz w:val="24"/>
          <w:lang w:val="sv-SE"/>
        </w:rPr>
        <w:tab/>
      </w:r>
      <w:r w:rsidR="008316A3" w:rsidRPr="00317082">
        <w:rPr>
          <w:rFonts w:ascii="Europa" w:hAnsi="Europa" w:cs="Arial"/>
          <w:sz w:val="24"/>
          <w:lang w:val="sv-SE"/>
        </w:rPr>
        <w:tab/>
      </w:r>
      <w:r w:rsidR="008316A3" w:rsidRPr="00317082">
        <w:rPr>
          <w:rFonts w:ascii="Europa" w:hAnsi="Europa" w:cs="Arial"/>
          <w:sz w:val="24"/>
          <w:lang w:val="sv-SE"/>
        </w:rPr>
        <w:tab/>
        <w:t xml:space="preserve">Position </w:t>
      </w:r>
      <w:r>
        <w:rPr>
          <w:rFonts w:ascii="Europa" w:hAnsi="Europa" w:cs="Arial"/>
          <w:sz w:val="24"/>
          <w:lang w:val="sv-SE"/>
        </w:rPr>
        <w:t>2</w:t>
      </w:r>
    </w:p>
    <w:p w:rsidR="005E13FB" w:rsidRPr="00317082" w:rsidRDefault="00846144" w:rsidP="00E22E96">
      <w:pPr>
        <w:numPr>
          <w:ilvl w:val="0"/>
          <w:numId w:val="47"/>
        </w:numPr>
        <w:jc w:val="both"/>
        <w:rPr>
          <w:rFonts w:ascii="Europa" w:hAnsi="Europa" w:cs="Arial"/>
          <w:sz w:val="24"/>
          <w:lang w:val="sv-SE"/>
        </w:rPr>
      </w:pPr>
      <w:r>
        <w:rPr>
          <w:rFonts w:ascii="Europa" w:hAnsi="Europa" w:cs="Arial"/>
          <w:sz w:val="24"/>
          <w:lang w:val="sv-SE"/>
        </w:rPr>
        <w:t>KMN Dobovec (SVN</w:t>
      </w:r>
      <w:r w:rsidR="005E13FB" w:rsidRPr="00317082">
        <w:rPr>
          <w:rFonts w:ascii="Europa" w:hAnsi="Europa" w:cs="Arial"/>
          <w:sz w:val="24"/>
          <w:lang w:val="sv-SE"/>
        </w:rPr>
        <w:t>)</w:t>
      </w:r>
      <w:r w:rsidR="005E13FB" w:rsidRPr="00317082">
        <w:rPr>
          <w:rFonts w:ascii="Europa" w:hAnsi="Europa" w:cs="Arial"/>
          <w:sz w:val="24"/>
          <w:lang w:val="sv-SE"/>
        </w:rPr>
        <w:tab/>
      </w:r>
      <w:r w:rsidR="005E13FB" w:rsidRPr="00317082">
        <w:rPr>
          <w:rFonts w:ascii="Europa" w:hAnsi="Europa" w:cs="Arial"/>
          <w:sz w:val="24"/>
          <w:lang w:val="sv-SE"/>
        </w:rPr>
        <w:tab/>
      </w:r>
      <w:r w:rsidR="001D50DE" w:rsidRPr="00317082">
        <w:rPr>
          <w:rFonts w:ascii="Europa" w:hAnsi="Europa" w:cs="Arial"/>
          <w:sz w:val="24"/>
          <w:lang w:val="sv-SE"/>
        </w:rPr>
        <w:tab/>
      </w:r>
      <w:r>
        <w:rPr>
          <w:rFonts w:ascii="Europa" w:hAnsi="Europa" w:cs="Arial"/>
          <w:sz w:val="24"/>
          <w:lang w:val="sv-SE"/>
        </w:rPr>
        <w:tab/>
      </w:r>
      <w:r w:rsidR="005E13FB" w:rsidRPr="00317082">
        <w:rPr>
          <w:rFonts w:ascii="Europa" w:hAnsi="Europa" w:cs="Arial"/>
          <w:sz w:val="24"/>
          <w:lang w:val="sv-SE"/>
        </w:rPr>
        <w:t xml:space="preserve">Position </w:t>
      </w:r>
      <w:r>
        <w:rPr>
          <w:rFonts w:ascii="Europa" w:hAnsi="Europa" w:cs="Arial"/>
          <w:sz w:val="24"/>
          <w:lang w:val="sv-SE"/>
        </w:rPr>
        <w:t>3</w:t>
      </w:r>
    </w:p>
    <w:p w:rsidR="005E13FB" w:rsidRPr="00317082" w:rsidRDefault="00846144" w:rsidP="00E22E96">
      <w:pPr>
        <w:numPr>
          <w:ilvl w:val="0"/>
          <w:numId w:val="47"/>
        </w:numPr>
        <w:jc w:val="both"/>
        <w:rPr>
          <w:rFonts w:ascii="Europa" w:hAnsi="Europa" w:cs="Arial"/>
          <w:sz w:val="24"/>
          <w:lang w:val="sv-SE"/>
        </w:rPr>
      </w:pPr>
      <w:r>
        <w:rPr>
          <w:rFonts w:ascii="Europa" w:hAnsi="Europa" w:cs="Arial"/>
          <w:sz w:val="24"/>
          <w:lang w:val="sv-SE"/>
        </w:rPr>
        <w:t>FC APOEL Nicosia (CYP</w:t>
      </w:r>
      <w:r w:rsidR="005E13FB" w:rsidRPr="00317082">
        <w:rPr>
          <w:rFonts w:ascii="Europa" w:hAnsi="Europa" w:cs="Arial"/>
          <w:sz w:val="24"/>
          <w:lang w:val="sv-SE"/>
        </w:rPr>
        <w:t>)</w:t>
      </w:r>
      <w:r w:rsidR="007D52FF" w:rsidRPr="00317082">
        <w:rPr>
          <w:rFonts w:ascii="Europa" w:hAnsi="Europa" w:cs="Arial"/>
          <w:sz w:val="24"/>
          <w:lang w:val="sv-SE"/>
        </w:rPr>
        <w:tab/>
      </w:r>
      <w:r w:rsidR="00AF6776" w:rsidRPr="00317082">
        <w:rPr>
          <w:rFonts w:ascii="Europa" w:hAnsi="Europa" w:cs="Arial"/>
          <w:sz w:val="24"/>
          <w:lang w:val="sv-SE"/>
        </w:rPr>
        <w:tab/>
      </w:r>
      <w:r w:rsidR="005E13FB" w:rsidRPr="00317082">
        <w:rPr>
          <w:rFonts w:ascii="Europa" w:hAnsi="Europa" w:cs="Arial"/>
          <w:sz w:val="24"/>
          <w:lang w:val="sv-SE"/>
        </w:rPr>
        <w:tab/>
      </w:r>
      <w:r>
        <w:rPr>
          <w:rFonts w:ascii="Europa" w:hAnsi="Europa" w:cs="Arial"/>
          <w:sz w:val="24"/>
          <w:lang w:val="sv-SE"/>
        </w:rPr>
        <w:tab/>
      </w:r>
      <w:r w:rsidR="00097124">
        <w:rPr>
          <w:rFonts w:ascii="Europa" w:hAnsi="Europa" w:cs="Arial"/>
          <w:sz w:val="24"/>
          <w:lang w:val="sv-SE"/>
        </w:rPr>
        <w:t xml:space="preserve">Position </w:t>
      </w:r>
      <w:r>
        <w:rPr>
          <w:rFonts w:ascii="Europa" w:hAnsi="Europa" w:cs="Arial"/>
          <w:sz w:val="24"/>
          <w:lang w:val="sv-SE"/>
        </w:rPr>
        <w:t>3</w:t>
      </w:r>
    </w:p>
    <w:p w:rsidR="005E13FB" w:rsidRDefault="005E13FB" w:rsidP="00E22E96">
      <w:pPr>
        <w:jc w:val="both"/>
        <w:rPr>
          <w:rFonts w:ascii="Europa" w:hAnsi="Europa" w:cs="Arial"/>
          <w:sz w:val="24"/>
          <w:lang w:val="sv-SE"/>
        </w:rPr>
      </w:pPr>
    </w:p>
    <w:p w:rsidR="00400B72" w:rsidRDefault="00400B72" w:rsidP="00E22E96">
      <w:pPr>
        <w:jc w:val="both"/>
        <w:rPr>
          <w:rFonts w:ascii="Europa" w:hAnsi="Europa" w:cs="Arial"/>
          <w:sz w:val="24"/>
        </w:rPr>
      </w:pPr>
      <w:r w:rsidRPr="004151EB">
        <w:rPr>
          <w:rFonts w:ascii="Europa" w:hAnsi="Europa" w:cs="Arial"/>
          <w:sz w:val="24"/>
        </w:rPr>
        <w:t xml:space="preserve">The hosts are drawn into groups </w:t>
      </w:r>
      <w:r>
        <w:rPr>
          <w:rFonts w:ascii="Europa" w:hAnsi="Europa" w:cs="Arial"/>
          <w:sz w:val="24"/>
        </w:rPr>
        <w:t>1</w:t>
      </w:r>
      <w:r w:rsidRPr="004151EB">
        <w:rPr>
          <w:rFonts w:ascii="Europa" w:hAnsi="Europa" w:cs="Arial"/>
          <w:sz w:val="24"/>
        </w:rPr>
        <w:t xml:space="preserve"> to </w:t>
      </w:r>
      <w:r>
        <w:rPr>
          <w:rFonts w:ascii="Europa" w:hAnsi="Europa" w:cs="Arial"/>
          <w:sz w:val="24"/>
        </w:rPr>
        <w:t>6</w:t>
      </w:r>
      <w:r w:rsidRPr="004151EB">
        <w:rPr>
          <w:rFonts w:ascii="Europa" w:hAnsi="Europa" w:cs="Arial"/>
          <w:sz w:val="24"/>
        </w:rPr>
        <w:t xml:space="preserve"> </w:t>
      </w:r>
      <w:r w:rsidR="00B902B3">
        <w:rPr>
          <w:rFonts w:ascii="Europa" w:hAnsi="Europa" w:cs="Arial"/>
          <w:sz w:val="24"/>
        </w:rPr>
        <w:t>and placed in</w:t>
      </w:r>
      <w:r w:rsidR="00256D64">
        <w:rPr>
          <w:rFonts w:ascii="Europa" w:hAnsi="Europa" w:cs="Arial"/>
          <w:sz w:val="24"/>
        </w:rPr>
        <w:t xml:space="preserve"> the position corresponding</w:t>
      </w:r>
      <w:r w:rsidRPr="004151EB">
        <w:rPr>
          <w:rFonts w:ascii="Europa" w:hAnsi="Europa" w:cs="Arial"/>
          <w:sz w:val="24"/>
        </w:rPr>
        <w:t xml:space="preserve"> to their coefficient ranking</w:t>
      </w:r>
      <w:r>
        <w:rPr>
          <w:rFonts w:ascii="Europa" w:hAnsi="Europa" w:cs="Arial"/>
          <w:sz w:val="24"/>
        </w:rPr>
        <w:t>.</w:t>
      </w:r>
    </w:p>
    <w:p w:rsidR="00400B72" w:rsidRPr="00317082" w:rsidRDefault="00400B72" w:rsidP="00E22E96">
      <w:pPr>
        <w:jc w:val="both"/>
        <w:rPr>
          <w:rFonts w:ascii="Europa" w:hAnsi="Europa" w:cs="Arial"/>
          <w:sz w:val="24"/>
          <w:lang w:val="sv-SE"/>
        </w:rPr>
      </w:pPr>
    </w:p>
    <w:p w:rsidR="005E13FB" w:rsidRPr="00317082" w:rsidRDefault="005E13FB" w:rsidP="00E22E96">
      <w:pPr>
        <w:jc w:val="both"/>
        <w:rPr>
          <w:rFonts w:ascii="Europa" w:hAnsi="Europa" w:cs="Arial"/>
          <w:sz w:val="24"/>
          <w:u w:val="single"/>
          <w:lang w:val="sv-SE"/>
        </w:rPr>
      </w:pPr>
      <w:r w:rsidRPr="00317082">
        <w:rPr>
          <w:rFonts w:ascii="Europa" w:hAnsi="Europa" w:cs="Arial"/>
          <w:sz w:val="24"/>
          <w:u w:val="single"/>
          <w:lang w:val="sv-SE"/>
        </w:rPr>
        <w:t xml:space="preserve">Pot </w:t>
      </w:r>
      <w:r w:rsidR="00026AD1">
        <w:rPr>
          <w:rFonts w:ascii="Europa" w:hAnsi="Europa" w:cs="Arial"/>
          <w:sz w:val="24"/>
          <w:u w:val="single"/>
          <w:lang w:val="sv-SE"/>
        </w:rPr>
        <w:t>7</w:t>
      </w:r>
      <w:r w:rsidRPr="00317082">
        <w:rPr>
          <w:rFonts w:ascii="Europa" w:hAnsi="Europa" w:cs="Arial"/>
          <w:sz w:val="24"/>
          <w:u w:val="single"/>
          <w:lang w:val="sv-SE"/>
        </w:rPr>
        <w:t xml:space="preserve">:  </w:t>
      </w:r>
      <w:r w:rsidR="00846144">
        <w:rPr>
          <w:rFonts w:ascii="Europa" w:hAnsi="Europa" w:cs="Arial"/>
          <w:sz w:val="24"/>
          <w:u w:val="single"/>
          <w:lang w:val="sv-SE"/>
        </w:rPr>
        <w:t>8</w:t>
      </w:r>
      <w:r w:rsidRPr="00317082">
        <w:rPr>
          <w:rFonts w:ascii="Europa" w:hAnsi="Europa" w:cs="Arial"/>
          <w:sz w:val="24"/>
          <w:u w:val="single"/>
          <w:lang w:val="sv-SE"/>
        </w:rPr>
        <w:t xml:space="preserve"> winners from the Preliminary Round</w:t>
      </w:r>
    </w:p>
    <w:p w:rsidR="005E13FB" w:rsidRPr="00317082" w:rsidRDefault="005E13FB" w:rsidP="00E22E96">
      <w:pPr>
        <w:jc w:val="both"/>
        <w:rPr>
          <w:rFonts w:ascii="Europa" w:hAnsi="Europa" w:cs="Arial"/>
          <w:sz w:val="24"/>
          <w:lang w:val="sv-SE"/>
        </w:rPr>
      </w:pPr>
    </w:p>
    <w:p w:rsidR="005E13FB" w:rsidRPr="00317082" w:rsidRDefault="005E13FB" w:rsidP="00E22E96">
      <w:pPr>
        <w:numPr>
          <w:ilvl w:val="0"/>
          <w:numId w:val="48"/>
        </w:numPr>
        <w:jc w:val="both"/>
        <w:rPr>
          <w:rFonts w:ascii="Europa" w:hAnsi="Europa" w:cs="Arial"/>
          <w:sz w:val="24"/>
        </w:rPr>
      </w:pPr>
      <w:r w:rsidRPr="00317082">
        <w:rPr>
          <w:rFonts w:ascii="Europa" w:hAnsi="Europa" w:cs="Arial"/>
          <w:sz w:val="24"/>
        </w:rPr>
        <w:t>Preliminary Round Winner Group A</w:t>
      </w:r>
    </w:p>
    <w:p w:rsidR="005E13FB" w:rsidRPr="00317082" w:rsidRDefault="005E13FB" w:rsidP="00E22E96">
      <w:pPr>
        <w:numPr>
          <w:ilvl w:val="0"/>
          <w:numId w:val="48"/>
        </w:numPr>
        <w:jc w:val="both"/>
        <w:rPr>
          <w:rFonts w:ascii="Europa" w:hAnsi="Europa" w:cs="Arial"/>
          <w:sz w:val="24"/>
        </w:rPr>
      </w:pPr>
      <w:r w:rsidRPr="00317082">
        <w:rPr>
          <w:rFonts w:ascii="Europa" w:hAnsi="Europa" w:cs="Arial"/>
          <w:sz w:val="24"/>
        </w:rPr>
        <w:t>Preliminary Round Winner Group B</w:t>
      </w:r>
    </w:p>
    <w:p w:rsidR="005E13FB" w:rsidRPr="00317082" w:rsidRDefault="005E13FB" w:rsidP="00E22E96">
      <w:pPr>
        <w:numPr>
          <w:ilvl w:val="0"/>
          <w:numId w:val="48"/>
        </w:numPr>
        <w:jc w:val="both"/>
        <w:rPr>
          <w:rFonts w:ascii="Europa" w:hAnsi="Europa" w:cs="Arial"/>
          <w:sz w:val="24"/>
          <w:lang w:val="sv-SE"/>
        </w:rPr>
      </w:pPr>
      <w:r w:rsidRPr="00317082">
        <w:rPr>
          <w:rFonts w:ascii="Europa" w:hAnsi="Europa" w:cs="Arial"/>
          <w:sz w:val="24"/>
        </w:rPr>
        <w:t>Preliminary Round Winner Group</w:t>
      </w:r>
      <w:r w:rsidRPr="00317082">
        <w:rPr>
          <w:rFonts w:ascii="Europa" w:hAnsi="Europa" w:cs="Arial"/>
          <w:sz w:val="24"/>
          <w:lang w:val="sv-SE"/>
        </w:rPr>
        <w:t xml:space="preserve"> C</w:t>
      </w:r>
    </w:p>
    <w:p w:rsidR="005E13FB" w:rsidRPr="00317082" w:rsidRDefault="005E13FB" w:rsidP="00E22E96">
      <w:pPr>
        <w:numPr>
          <w:ilvl w:val="0"/>
          <w:numId w:val="48"/>
        </w:numPr>
        <w:jc w:val="both"/>
        <w:rPr>
          <w:rFonts w:ascii="Europa" w:hAnsi="Europa" w:cs="Arial"/>
          <w:sz w:val="24"/>
          <w:lang w:val="sv-SE"/>
        </w:rPr>
      </w:pPr>
      <w:r w:rsidRPr="00317082">
        <w:rPr>
          <w:rFonts w:ascii="Europa" w:hAnsi="Europa" w:cs="Arial"/>
          <w:sz w:val="24"/>
        </w:rPr>
        <w:t>Preliminary Round Winner Group D</w:t>
      </w:r>
    </w:p>
    <w:p w:rsidR="005E13FB" w:rsidRPr="00317082" w:rsidRDefault="005E13FB" w:rsidP="00E22E96">
      <w:pPr>
        <w:numPr>
          <w:ilvl w:val="0"/>
          <w:numId w:val="48"/>
        </w:numPr>
        <w:jc w:val="both"/>
        <w:rPr>
          <w:rFonts w:ascii="Europa" w:hAnsi="Europa" w:cs="Arial"/>
          <w:sz w:val="24"/>
          <w:lang w:val="sv-SE"/>
        </w:rPr>
      </w:pPr>
      <w:r w:rsidRPr="00317082">
        <w:rPr>
          <w:rFonts w:ascii="Europa" w:hAnsi="Europa" w:cs="Arial"/>
          <w:sz w:val="24"/>
        </w:rPr>
        <w:t>Preliminary Round Winner Group E</w:t>
      </w:r>
    </w:p>
    <w:p w:rsidR="005E13FB" w:rsidRPr="00317082" w:rsidRDefault="005E13FB" w:rsidP="00E22E96">
      <w:pPr>
        <w:numPr>
          <w:ilvl w:val="0"/>
          <w:numId w:val="48"/>
        </w:numPr>
        <w:jc w:val="both"/>
        <w:rPr>
          <w:rFonts w:ascii="Europa" w:hAnsi="Europa" w:cs="Arial"/>
          <w:sz w:val="24"/>
          <w:lang w:val="sv-SE"/>
        </w:rPr>
      </w:pPr>
      <w:r w:rsidRPr="00317082">
        <w:rPr>
          <w:rFonts w:ascii="Europa" w:hAnsi="Europa" w:cs="Arial"/>
          <w:sz w:val="24"/>
        </w:rPr>
        <w:t>Preliminary Round Winner Group F</w:t>
      </w:r>
    </w:p>
    <w:p w:rsidR="005E13FB" w:rsidRPr="00317082" w:rsidRDefault="005E13FB" w:rsidP="00E22E96">
      <w:pPr>
        <w:numPr>
          <w:ilvl w:val="0"/>
          <w:numId w:val="48"/>
        </w:numPr>
        <w:jc w:val="both"/>
        <w:rPr>
          <w:rFonts w:ascii="Europa" w:hAnsi="Europa" w:cs="Arial"/>
          <w:sz w:val="24"/>
          <w:lang w:val="sv-SE"/>
        </w:rPr>
      </w:pPr>
      <w:r w:rsidRPr="00317082">
        <w:rPr>
          <w:rFonts w:ascii="Europa" w:hAnsi="Europa" w:cs="Arial"/>
          <w:sz w:val="24"/>
        </w:rPr>
        <w:t>Preliminary Round Winner Group G</w:t>
      </w:r>
    </w:p>
    <w:p w:rsidR="00AF6776" w:rsidRPr="00317082" w:rsidRDefault="00AF6776" w:rsidP="00AF6776">
      <w:pPr>
        <w:numPr>
          <w:ilvl w:val="0"/>
          <w:numId w:val="48"/>
        </w:numPr>
        <w:jc w:val="both"/>
        <w:rPr>
          <w:rFonts w:ascii="Europa" w:hAnsi="Europa" w:cs="Arial"/>
          <w:sz w:val="24"/>
          <w:lang w:val="sv-SE"/>
        </w:rPr>
      </w:pPr>
      <w:r w:rsidRPr="00317082">
        <w:rPr>
          <w:rFonts w:ascii="Europa" w:hAnsi="Europa" w:cs="Arial"/>
          <w:sz w:val="24"/>
        </w:rPr>
        <w:t xml:space="preserve">Preliminary Round Winner Group </w:t>
      </w:r>
      <w:r w:rsidRPr="00846144">
        <w:rPr>
          <w:rFonts w:ascii="Europa" w:hAnsi="Europa" w:cs="Arial"/>
          <w:sz w:val="24"/>
        </w:rPr>
        <w:t>H</w:t>
      </w:r>
    </w:p>
    <w:p w:rsidR="00630D98" w:rsidRDefault="00630D98" w:rsidP="00400B72">
      <w:pPr>
        <w:jc w:val="both"/>
        <w:rPr>
          <w:rFonts w:ascii="Europa" w:hAnsi="Europa" w:cs="Arial"/>
          <w:sz w:val="24"/>
          <w:lang w:val="sv-SE"/>
        </w:rPr>
      </w:pPr>
    </w:p>
    <w:p w:rsidR="00400B72" w:rsidRDefault="00400B72" w:rsidP="00400B72">
      <w:pPr>
        <w:jc w:val="both"/>
        <w:rPr>
          <w:rFonts w:ascii="Europa" w:hAnsi="Europa" w:cs="Arial"/>
          <w:sz w:val="24"/>
          <w:lang w:val="sv-SE"/>
        </w:rPr>
      </w:pPr>
      <w:r>
        <w:rPr>
          <w:rFonts w:ascii="Europa" w:hAnsi="Europa" w:cs="Arial"/>
          <w:sz w:val="24"/>
          <w:lang w:val="sv-SE"/>
        </w:rPr>
        <w:t xml:space="preserve">The </w:t>
      </w:r>
      <w:r w:rsidR="00846144">
        <w:rPr>
          <w:rFonts w:ascii="Europa" w:hAnsi="Europa" w:cs="Arial"/>
          <w:sz w:val="24"/>
          <w:lang w:val="sv-SE"/>
        </w:rPr>
        <w:t>8</w:t>
      </w:r>
      <w:r>
        <w:rPr>
          <w:rFonts w:ascii="Europa" w:hAnsi="Europa" w:cs="Arial"/>
          <w:sz w:val="24"/>
          <w:lang w:val="sv-SE"/>
        </w:rPr>
        <w:t xml:space="preserve"> preliminary round group winners are drawn into position 4 in groups 1 to 6 and the remaining </w:t>
      </w:r>
      <w:r w:rsidR="00846144">
        <w:rPr>
          <w:rFonts w:ascii="Europa" w:hAnsi="Europa" w:cs="Arial"/>
          <w:sz w:val="24"/>
          <w:lang w:val="sv-SE"/>
        </w:rPr>
        <w:t>2 group winners</w:t>
      </w:r>
      <w:r>
        <w:rPr>
          <w:rFonts w:ascii="Europa" w:hAnsi="Europa" w:cs="Arial"/>
          <w:sz w:val="24"/>
          <w:lang w:val="sv-SE"/>
        </w:rPr>
        <w:t xml:space="preserve"> are drawn into the first available slots in position 3</w:t>
      </w:r>
      <w:r w:rsidR="00846144">
        <w:rPr>
          <w:rFonts w:ascii="Europa" w:hAnsi="Europa" w:cs="Arial"/>
          <w:sz w:val="24"/>
          <w:lang w:val="sv-SE"/>
        </w:rPr>
        <w:t xml:space="preserve"> in ascending order</w:t>
      </w:r>
      <w:r>
        <w:rPr>
          <w:rFonts w:ascii="Europa" w:hAnsi="Europa" w:cs="Arial"/>
          <w:sz w:val="24"/>
          <w:lang w:val="sv-SE"/>
        </w:rPr>
        <w:t>.</w:t>
      </w:r>
    </w:p>
    <w:p w:rsidR="00400B72" w:rsidRPr="00400B72" w:rsidRDefault="00400B72" w:rsidP="00400B72">
      <w:pPr>
        <w:jc w:val="both"/>
        <w:rPr>
          <w:rFonts w:ascii="Europa" w:hAnsi="Europa" w:cs="Arial"/>
          <w:sz w:val="24"/>
        </w:rPr>
      </w:pPr>
    </w:p>
    <w:p w:rsidR="005E13FB" w:rsidRPr="00317082" w:rsidRDefault="005E13FB" w:rsidP="00E22E96">
      <w:pPr>
        <w:jc w:val="both"/>
        <w:rPr>
          <w:rFonts w:ascii="Europa" w:hAnsi="Europa" w:cs="Arial"/>
          <w:sz w:val="24"/>
          <w:u w:val="single"/>
        </w:rPr>
      </w:pPr>
      <w:r w:rsidRPr="00317082">
        <w:rPr>
          <w:rFonts w:ascii="Europa" w:hAnsi="Europa" w:cs="Arial"/>
          <w:sz w:val="24"/>
          <w:u w:val="single"/>
        </w:rPr>
        <w:t xml:space="preserve">Pot </w:t>
      </w:r>
      <w:r w:rsidR="00026AD1">
        <w:rPr>
          <w:rFonts w:ascii="Europa" w:hAnsi="Europa" w:cs="Arial"/>
          <w:sz w:val="24"/>
          <w:u w:val="single"/>
        </w:rPr>
        <w:t>8</w:t>
      </w:r>
      <w:r w:rsidRPr="00317082">
        <w:rPr>
          <w:rFonts w:ascii="Europa" w:hAnsi="Europa" w:cs="Arial"/>
          <w:sz w:val="24"/>
          <w:u w:val="single"/>
        </w:rPr>
        <w:t xml:space="preserve">: teams ranked </w:t>
      </w:r>
      <w:r w:rsidR="00846144">
        <w:rPr>
          <w:rFonts w:ascii="Europa" w:hAnsi="Europa" w:cs="Arial"/>
          <w:sz w:val="24"/>
          <w:u w:val="single"/>
        </w:rPr>
        <w:t>17</w:t>
      </w:r>
      <w:r w:rsidRPr="00317082">
        <w:rPr>
          <w:rFonts w:ascii="Europa" w:hAnsi="Europa" w:cs="Arial"/>
          <w:sz w:val="24"/>
          <w:u w:val="single"/>
        </w:rPr>
        <w:t xml:space="preserve"> to </w:t>
      </w:r>
      <w:r w:rsidR="00846144">
        <w:rPr>
          <w:rFonts w:ascii="Europa" w:hAnsi="Europa" w:cs="Arial"/>
          <w:sz w:val="24"/>
          <w:u w:val="single"/>
        </w:rPr>
        <w:t>20</w:t>
      </w:r>
      <w:r w:rsidRPr="00317082">
        <w:rPr>
          <w:rFonts w:ascii="Europa" w:hAnsi="Europa" w:cs="Arial"/>
          <w:sz w:val="24"/>
          <w:u w:val="single"/>
        </w:rPr>
        <w:t xml:space="preserve"> </w:t>
      </w:r>
      <w:r w:rsidRPr="00846144">
        <w:rPr>
          <w:rFonts w:ascii="Europa" w:hAnsi="Europa" w:cs="Arial"/>
          <w:sz w:val="24"/>
          <w:u w:val="single"/>
        </w:rPr>
        <w:t>(less Group</w:t>
      </w:r>
      <w:r w:rsidR="0069477F" w:rsidRPr="00846144">
        <w:rPr>
          <w:rFonts w:ascii="Europa" w:hAnsi="Europa" w:cs="Arial"/>
          <w:sz w:val="24"/>
          <w:u w:val="single"/>
        </w:rPr>
        <w:t xml:space="preserve"> with PR group winner</w:t>
      </w:r>
      <w:r w:rsidR="009F37F7" w:rsidRPr="00846144">
        <w:rPr>
          <w:rFonts w:ascii="Europa" w:hAnsi="Europa" w:cs="Arial"/>
          <w:sz w:val="24"/>
          <w:u w:val="single"/>
        </w:rPr>
        <w:t>s</w:t>
      </w:r>
      <w:r w:rsidR="0069477F" w:rsidRPr="00846144">
        <w:rPr>
          <w:rFonts w:ascii="Europa" w:hAnsi="Europa" w:cs="Arial"/>
          <w:sz w:val="24"/>
          <w:u w:val="single"/>
        </w:rPr>
        <w:t xml:space="preserve"> and</w:t>
      </w:r>
      <w:r w:rsidRPr="00846144">
        <w:rPr>
          <w:rFonts w:ascii="Europa" w:hAnsi="Europa" w:cs="Arial"/>
          <w:sz w:val="24"/>
          <w:u w:val="single"/>
        </w:rPr>
        <w:t xml:space="preserve"> hosts),</w:t>
      </w:r>
      <w:r w:rsidRPr="00317082">
        <w:rPr>
          <w:rFonts w:ascii="Europa" w:hAnsi="Europa" w:cs="Arial"/>
          <w:sz w:val="24"/>
          <w:u w:val="single"/>
        </w:rPr>
        <w:t xml:space="preserve"> position 3</w:t>
      </w:r>
    </w:p>
    <w:p w:rsidR="005E13FB" w:rsidRPr="00317082" w:rsidRDefault="005E13FB" w:rsidP="00E22E96">
      <w:pPr>
        <w:jc w:val="both"/>
        <w:rPr>
          <w:rFonts w:ascii="Europa" w:hAnsi="Europa" w:cs="Arial"/>
          <w:sz w:val="24"/>
        </w:rPr>
      </w:pPr>
    </w:p>
    <w:p w:rsidR="00F3750F" w:rsidRPr="00317082" w:rsidRDefault="00846144" w:rsidP="00177C14">
      <w:pPr>
        <w:numPr>
          <w:ilvl w:val="0"/>
          <w:numId w:val="47"/>
        </w:numPr>
        <w:jc w:val="both"/>
        <w:rPr>
          <w:rFonts w:ascii="Europa" w:hAnsi="Europa" w:cs="Arial"/>
          <w:sz w:val="24"/>
          <w:lang w:val="sv-SE"/>
        </w:rPr>
      </w:pPr>
      <w:r>
        <w:rPr>
          <w:rFonts w:ascii="Europa" w:hAnsi="Europa" w:cs="Arial"/>
          <w:sz w:val="24"/>
          <w:lang w:val="sv-SE"/>
        </w:rPr>
        <w:t>LSM Lida (BLR)</w:t>
      </w:r>
      <w:r w:rsidR="00F3750F" w:rsidRPr="00317082">
        <w:rPr>
          <w:rFonts w:ascii="Europa" w:hAnsi="Europa" w:cs="Arial"/>
          <w:sz w:val="24"/>
          <w:lang w:val="sv-SE"/>
        </w:rPr>
        <w:tab/>
      </w:r>
    </w:p>
    <w:p w:rsidR="005E13FB" w:rsidRPr="00846144" w:rsidRDefault="00846144" w:rsidP="00846144">
      <w:pPr>
        <w:numPr>
          <w:ilvl w:val="0"/>
          <w:numId w:val="47"/>
        </w:numPr>
        <w:jc w:val="both"/>
        <w:rPr>
          <w:rFonts w:ascii="Europa" w:hAnsi="Europa" w:cs="Arial"/>
          <w:sz w:val="24"/>
          <w:lang w:val="sv-SE"/>
        </w:rPr>
      </w:pPr>
      <w:r>
        <w:rPr>
          <w:rFonts w:ascii="Europa" w:hAnsi="Europa" w:cs="Arial"/>
          <w:sz w:val="24"/>
        </w:rPr>
        <w:t>Athina ’90 (GRE</w:t>
      </w:r>
      <w:r w:rsidR="005F465F" w:rsidRPr="00317082">
        <w:rPr>
          <w:rFonts w:ascii="Europa" w:hAnsi="Europa" w:cs="Arial"/>
          <w:sz w:val="24"/>
        </w:rPr>
        <w:t>)</w:t>
      </w:r>
      <w:r w:rsidR="005F465F" w:rsidRPr="00317082">
        <w:rPr>
          <w:rFonts w:ascii="Europa" w:hAnsi="Europa" w:cs="Arial"/>
          <w:sz w:val="24"/>
        </w:rPr>
        <w:tab/>
      </w:r>
      <w:r w:rsidR="00177C14" w:rsidRPr="00846144">
        <w:rPr>
          <w:rFonts w:ascii="Europa" w:hAnsi="Europa" w:cs="Arial"/>
          <w:sz w:val="24"/>
          <w:lang w:val="sv-SE"/>
        </w:rPr>
        <w:tab/>
      </w:r>
      <w:r w:rsidR="00177C14" w:rsidRPr="00846144">
        <w:rPr>
          <w:rFonts w:ascii="Europa" w:hAnsi="Europa" w:cs="Arial"/>
          <w:sz w:val="24"/>
          <w:lang w:val="sv-SE"/>
        </w:rPr>
        <w:tab/>
      </w:r>
    </w:p>
    <w:p w:rsidR="00400B72" w:rsidRPr="009D47B5" w:rsidRDefault="00400B72" w:rsidP="00400B72">
      <w:pPr>
        <w:jc w:val="both"/>
        <w:rPr>
          <w:rFonts w:ascii="Europa" w:hAnsi="Europa" w:cs="Arial"/>
          <w:lang w:val="sv-SE"/>
        </w:rPr>
      </w:pPr>
    </w:p>
    <w:p w:rsidR="00400B72" w:rsidRPr="00400B72" w:rsidRDefault="00400B72" w:rsidP="00400B72">
      <w:p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lastRenderedPageBreak/>
        <w:t xml:space="preserve">The </w:t>
      </w:r>
      <w:r w:rsidR="00846144">
        <w:rPr>
          <w:rFonts w:ascii="Europa" w:hAnsi="Europa" w:cs="Arial"/>
          <w:sz w:val="24"/>
        </w:rPr>
        <w:t>two</w:t>
      </w:r>
      <w:r>
        <w:rPr>
          <w:rFonts w:ascii="Europa" w:hAnsi="Europa" w:cs="Arial"/>
          <w:sz w:val="24"/>
        </w:rPr>
        <w:t xml:space="preserve"> remaining teams are drawn into the position 3 slots</w:t>
      </w:r>
      <w:r w:rsidR="00B902B3">
        <w:rPr>
          <w:rFonts w:ascii="Europa" w:hAnsi="Europa" w:cs="Arial"/>
          <w:sz w:val="24"/>
        </w:rPr>
        <w:t xml:space="preserve"> in ascending order of the remaining groups</w:t>
      </w:r>
      <w:r w:rsidR="004D4E09">
        <w:rPr>
          <w:rFonts w:ascii="Europa" w:hAnsi="Europa" w:cs="Arial"/>
          <w:sz w:val="24"/>
        </w:rPr>
        <w:t>,</w:t>
      </w:r>
      <w:r>
        <w:rPr>
          <w:rFonts w:ascii="Europa" w:hAnsi="Europa" w:cs="Arial"/>
          <w:sz w:val="24"/>
        </w:rPr>
        <w:t xml:space="preserve"> i.e. missing out the groups which already have a host/preliminary round g</w:t>
      </w:r>
      <w:r w:rsidRPr="00400B72">
        <w:rPr>
          <w:rFonts w:ascii="Europa" w:hAnsi="Europa" w:cs="Arial"/>
          <w:sz w:val="24"/>
        </w:rPr>
        <w:t>roup winner assigned to that position</w:t>
      </w:r>
      <w:r>
        <w:rPr>
          <w:rFonts w:ascii="Europa" w:hAnsi="Europa" w:cs="Arial"/>
          <w:sz w:val="24"/>
        </w:rPr>
        <w:t>.</w:t>
      </w:r>
    </w:p>
    <w:p w:rsidR="005E13FB" w:rsidRPr="00317082" w:rsidRDefault="005E13FB" w:rsidP="00E22E96">
      <w:pPr>
        <w:ind w:left="360"/>
        <w:jc w:val="both"/>
        <w:rPr>
          <w:rFonts w:ascii="Europa" w:hAnsi="Europa" w:cs="Arial"/>
          <w:sz w:val="24"/>
        </w:rPr>
      </w:pPr>
    </w:p>
    <w:p w:rsidR="005E13FB" w:rsidRPr="00317082" w:rsidRDefault="005E13FB" w:rsidP="00E22E96">
      <w:pPr>
        <w:jc w:val="both"/>
        <w:rPr>
          <w:rFonts w:ascii="Europa" w:hAnsi="Europa" w:cs="Arial"/>
          <w:sz w:val="24"/>
          <w:u w:val="single"/>
        </w:rPr>
      </w:pPr>
      <w:r w:rsidRPr="00317082">
        <w:rPr>
          <w:rFonts w:ascii="Europa" w:hAnsi="Europa" w:cs="Arial"/>
          <w:sz w:val="24"/>
          <w:u w:val="single"/>
        </w:rPr>
        <w:t xml:space="preserve">Pot </w:t>
      </w:r>
      <w:r w:rsidR="00026AD1">
        <w:rPr>
          <w:rFonts w:ascii="Europa" w:hAnsi="Europa" w:cs="Arial"/>
          <w:sz w:val="24"/>
          <w:u w:val="single"/>
        </w:rPr>
        <w:t>9</w:t>
      </w:r>
      <w:r w:rsidRPr="00317082">
        <w:rPr>
          <w:rFonts w:ascii="Europa" w:hAnsi="Europa" w:cs="Arial"/>
          <w:sz w:val="24"/>
          <w:u w:val="single"/>
        </w:rPr>
        <w:t xml:space="preserve">: teams ranked </w:t>
      </w:r>
      <w:r w:rsidR="00846144">
        <w:rPr>
          <w:rFonts w:ascii="Europa" w:hAnsi="Europa" w:cs="Arial"/>
          <w:sz w:val="24"/>
          <w:u w:val="single"/>
        </w:rPr>
        <w:t>11</w:t>
      </w:r>
      <w:r w:rsidRPr="00317082">
        <w:rPr>
          <w:rFonts w:ascii="Europa" w:hAnsi="Europa" w:cs="Arial"/>
          <w:sz w:val="24"/>
          <w:u w:val="single"/>
        </w:rPr>
        <w:t xml:space="preserve"> to </w:t>
      </w:r>
      <w:r w:rsidR="00846144">
        <w:rPr>
          <w:rFonts w:ascii="Europa" w:hAnsi="Europa" w:cs="Arial"/>
          <w:sz w:val="24"/>
          <w:u w:val="single"/>
        </w:rPr>
        <w:t>16</w:t>
      </w:r>
      <w:r w:rsidRPr="00317082">
        <w:rPr>
          <w:rFonts w:ascii="Europa" w:hAnsi="Europa" w:cs="Arial"/>
          <w:sz w:val="24"/>
          <w:u w:val="single"/>
        </w:rPr>
        <w:t xml:space="preserve"> (</w:t>
      </w:r>
      <w:r w:rsidRPr="00846144">
        <w:rPr>
          <w:rFonts w:ascii="Europa" w:hAnsi="Europa" w:cs="Arial"/>
          <w:sz w:val="24"/>
          <w:u w:val="single"/>
        </w:rPr>
        <w:t>less host</w:t>
      </w:r>
      <w:r w:rsidR="007D52FF" w:rsidRPr="00846144">
        <w:rPr>
          <w:rFonts w:ascii="Europa" w:hAnsi="Europa" w:cs="Arial"/>
          <w:sz w:val="24"/>
          <w:u w:val="single"/>
        </w:rPr>
        <w:t>s</w:t>
      </w:r>
      <w:r w:rsidRPr="00317082">
        <w:rPr>
          <w:rFonts w:ascii="Europa" w:hAnsi="Europa" w:cs="Arial"/>
          <w:sz w:val="24"/>
          <w:u w:val="single"/>
        </w:rPr>
        <w:t>), position 2</w:t>
      </w:r>
    </w:p>
    <w:p w:rsidR="005E6A41" w:rsidRPr="00317082" w:rsidRDefault="005E6A41" w:rsidP="008E647E">
      <w:pPr>
        <w:jc w:val="both"/>
        <w:rPr>
          <w:rFonts w:ascii="Europa" w:hAnsi="Europa" w:cs="Arial"/>
          <w:sz w:val="24"/>
          <w:lang w:val="sv-SE"/>
        </w:rPr>
      </w:pPr>
      <w:r w:rsidRPr="00317082">
        <w:rPr>
          <w:rFonts w:ascii="Europa" w:hAnsi="Europa" w:cs="Arial"/>
          <w:sz w:val="24"/>
        </w:rPr>
        <w:tab/>
      </w:r>
      <w:r w:rsidRPr="00317082">
        <w:rPr>
          <w:rFonts w:ascii="Europa" w:hAnsi="Europa" w:cs="Arial"/>
          <w:sz w:val="24"/>
        </w:rPr>
        <w:tab/>
      </w:r>
    </w:p>
    <w:p w:rsidR="005E6A41" w:rsidRPr="00317082" w:rsidRDefault="00846144" w:rsidP="005E6A41">
      <w:pPr>
        <w:numPr>
          <w:ilvl w:val="0"/>
          <w:numId w:val="46"/>
        </w:numPr>
        <w:jc w:val="both"/>
        <w:rPr>
          <w:rFonts w:ascii="Europa" w:hAnsi="Europa" w:cs="Arial"/>
          <w:sz w:val="24"/>
          <w:lang w:val="sv-SE"/>
        </w:rPr>
      </w:pPr>
      <w:r>
        <w:rPr>
          <w:rFonts w:ascii="Europa" w:hAnsi="Europa" w:cs="Arial"/>
          <w:sz w:val="24"/>
          <w:lang w:val="sv-SE"/>
        </w:rPr>
        <w:t>Baku United London FC (ENG</w:t>
      </w:r>
      <w:r w:rsidR="00F3750F" w:rsidRPr="00317082">
        <w:rPr>
          <w:rFonts w:ascii="Europa" w:hAnsi="Europa" w:cs="Arial"/>
          <w:sz w:val="24"/>
          <w:lang w:val="sv-SE"/>
        </w:rPr>
        <w:t>)</w:t>
      </w:r>
    </w:p>
    <w:p w:rsidR="005E6A41" w:rsidRPr="00317082" w:rsidRDefault="00846144" w:rsidP="005E6A41">
      <w:pPr>
        <w:numPr>
          <w:ilvl w:val="0"/>
          <w:numId w:val="46"/>
        </w:num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  <w:lang w:val="sv-SE"/>
        </w:rPr>
        <w:t>Futsal Club Eindhoven (NED</w:t>
      </w:r>
      <w:r w:rsidR="005E6A41" w:rsidRPr="00317082">
        <w:rPr>
          <w:rFonts w:ascii="Europa" w:hAnsi="Europa" w:cs="Arial"/>
          <w:sz w:val="24"/>
        </w:rPr>
        <w:t>)</w:t>
      </w:r>
    </w:p>
    <w:p w:rsidR="006E0FAA" w:rsidRPr="00317082" w:rsidRDefault="00846144" w:rsidP="006E0FAA">
      <w:pPr>
        <w:numPr>
          <w:ilvl w:val="0"/>
          <w:numId w:val="47"/>
        </w:numPr>
        <w:jc w:val="both"/>
        <w:rPr>
          <w:rFonts w:ascii="Europa" w:hAnsi="Europa" w:cs="Arial"/>
          <w:sz w:val="24"/>
          <w:lang w:val="sv-SE"/>
        </w:rPr>
      </w:pPr>
      <w:r>
        <w:rPr>
          <w:rFonts w:ascii="Europa" w:hAnsi="Europa" w:cs="Arial"/>
          <w:sz w:val="24"/>
          <w:lang w:val="sv-SE"/>
        </w:rPr>
        <w:t>FC Grand Pro Varna (BUL</w:t>
      </w:r>
      <w:r w:rsidR="00F3750F" w:rsidRPr="00317082">
        <w:rPr>
          <w:rFonts w:ascii="Europa" w:hAnsi="Europa" w:cs="Arial"/>
          <w:sz w:val="24"/>
          <w:lang w:val="sv-SE"/>
        </w:rPr>
        <w:t>)</w:t>
      </w:r>
    </w:p>
    <w:p w:rsidR="005E13FB" w:rsidRPr="00317082" w:rsidRDefault="00846144" w:rsidP="007D52FF">
      <w:pPr>
        <w:numPr>
          <w:ilvl w:val="0"/>
          <w:numId w:val="47"/>
        </w:numPr>
        <w:jc w:val="both"/>
        <w:rPr>
          <w:rFonts w:ascii="Europa" w:hAnsi="Europa" w:cs="Arial"/>
          <w:sz w:val="24"/>
          <w:lang w:val="sv-SE"/>
        </w:rPr>
      </w:pPr>
      <w:r>
        <w:rPr>
          <w:rFonts w:ascii="Europa" w:hAnsi="Europa" w:cs="Arial"/>
          <w:sz w:val="24"/>
          <w:lang w:val="sv-SE"/>
        </w:rPr>
        <w:t>Georgians Tbilisi (GEO</w:t>
      </w:r>
      <w:r w:rsidR="006E0FAA" w:rsidRPr="00317082">
        <w:rPr>
          <w:rFonts w:ascii="Europa" w:hAnsi="Europa" w:cs="Arial"/>
          <w:sz w:val="24"/>
          <w:lang w:val="sv-SE"/>
        </w:rPr>
        <w:t>)</w:t>
      </w:r>
    </w:p>
    <w:p w:rsidR="00400B72" w:rsidRPr="009D47B5" w:rsidRDefault="00400B72" w:rsidP="00400B72">
      <w:pPr>
        <w:jc w:val="both"/>
        <w:rPr>
          <w:rFonts w:ascii="Europa" w:hAnsi="Europa" w:cs="Arial"/>
          <w:lang w:val="sv-SE"/>
        </w:rPr>
      </w:pPr>
    </w:p>
    <w:p w:rsidR="00400B72" w:rsidRPr="004151EB" w:rsidRDefault="00400B72" w:rsidP="00400B72">
      <w:pPr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The f</w:t>
      </w:r>
      <w:r w:rsidR="00115699">
        <w:rPr>
          <w:rFonts w:ascii="Europa" w:hAnsi="Europa" w:cs="Arial"/>
          <w:sz w:val="24"/>
        </w:rPr>
        <w:t>our</w:t>
      </w:r>
      <w:r>
        <w:rPr>
          <w:rFonts w:ascii="Europa" w:hAnsi="Europa" w:cs="Arial"/>
          <w:sz w:val="24"/>
        </w:rPr>
        <w:t xml:space="preserve"> teams are drawn into position 2 in groups </w:t>
      </w:r>
      <w:r w:rsidR="00115699">
        <w:rPr>
          <w:rFonts w:ascii="Europa" w:hAnsi="Europa" w:cs="Arial"/>
          <w:sz w:val="24"/>
        </w:rPr>
        <w:t>1</w:t>
      </w:r>
      <w:r>
        <w:rPr>
          <w:rFonts w:ascii="Europa" w:hAnsi="Europa" w:cs="Arial"/>
          <w:sz w:val="24"/>
        </w:rPr>
        <w:t xml:space="preserve"> to </w:t>
      </w:r>
      <w:r w:rsidR="00115699">
        <w:rPr>
          <w:rFonts w:ascii="Europa" w:hAnsi="Europa" w:cs="Arial"/>
          <w:sz w:val="24"/>
        </w:rPr>
        <w:t>6 missing out the two</w:t>
      </w:r>
      <w:r w:rsidRPr="00317082">
        <w:rPr>
          <w:rFonts w:ascii="Europa" w:hAnsi="Europa" w:cs="Arial"/>
          <w:sz w:val="24"/>
        </w:rPr>
        <w:t xml:space="preserve"> group</w:t>
      </w:r>
      <w:r w:rsidR="00115699">
        <w:rPr>
          <w:rFonts w:ascii="Europa" w:hAnsi="Europa" w:cs="Arial"/>
          <w:sz w:val="24"/>
        </w:rPr>
        <w:t>s</w:t>
      </w:r>
      <w:r w:rsidRPr="00317082">
        <w:rPr>
          <w:rFonts w:ascii="Europa" w:hAnsi="Europa" w:cs="Arial"/>
          <w:sz w:val="24"/>
        </w:rPr>
        <w:t xml:space="preserve"> which already have a host assigned to that position.</w:t>
      </w:r>
    </w:p>
    <w:p w:rsidR="00400B72" w:rsidRPr="00400B72" w:rsidRDefault="00400B72" w:rsidP="00400B72">
      <w:pPr>
        <w:jc w:val="both"/>
        <w:rPr>
          <w:rFonts w:ascii="Europa" w:hAnsi="Europa" w:cs="Arial"/>
          <w:sz w:val="24"/>
        </w:rPr>
      </w:pPr>
    </w:p>
    <w:p w:rsidR="005E13FB" w:rsidRPr="00317082" w:rsidRDefault="005E13FB" w:rsidP="00E22E96">
      <w:pPr>
        <w:jc w:val="both"/>
        <w:rPr>
          <w:rFonts w:ascii="Europa" w:hAnsi="Europa" w:cs="Arial"/>
          <w:sz w:val="24"/>
          <w:u w:val="single"/>
        </w:rPr>
      </w:pPr>
      <w:r w:rsidRPr="00317082">
        <w:rPr>
          <w:rFonts w:ascii="Europa" w:hAnsi="Europa" w:cs="Arial"/>
          <w:sz w:val="24"/>
          <w:u w:val="single"/>
        </w:rPr>
        <w:t>Pot 1</w:t>
      </w:r>
      <w:r w:rsidR="00026AD1">
        <w:rPr>
          <w:rFonts w:ascii="Europa" w:hAnsi="Europa" w:cs="Arial"/>
          <w:sz w:val="24"/>
          <w:u w:val="single"/>
        </w:rPr>
        <w:t>0</w:t>
      </w:r>
      <w:r w:rsidRPr="00317082">
        <w:rPr>
          <w:rFonts w:ascii="Europa" w:hAnsi="Europa" w:cs="Arial"/>
          <w:sz w:val="24"/>
          <w:u w:val="single"/>
        </w:rPr>
        <w:t xml:space="preserve">: teams ranked </w:t>
      </w:r>
      <w:r w:rsidR="00846144">
        <w:rPr>
          <w:rFonts w:ascii="Europa" w:hAnsi="Europa" w:cs="Arial"/>
          <w:sz w:val="24"/>
          <w:u w:val="single"/>
        </w:rPr>
        <w:t>5</w:t>
      </w:r>
      <w:r w:rsidRPr="00317082">
        <w:rPr>
          <w:rFonts w:ascii="Europa" w:hAnsi="Europa" w:cs="Arial"/>
          <w:sz w:val="24"/>
          <w:u w:val="single"/>
        </w:rPr>
        <w:t xml:space="preserve"> to </w:t>
      </w:r>
      <w:r w:rsidR="00846144">
        <w:rPr>
          <w:rFonts w:ascii="Europa" w:hAnsi="Europa" w:cs="Arial"/>
          <w:sz w:val="24"/>
          <w:u w:val="single"/>
        </w:rPr>
        <w:t>10</w:t>
      </w:r>
      <w:r w:rsidRPr="00317082">
        <w:rPr>
          <w:rFonts w:ascii="Europa" w:hAnsi="Europa" w:cs="Arial"/>
          <w:sz w:val="24"/>
          <w:u w:val="single"/>
        </w:rPr>
        <w:t xml:space="preserve"> (</w:t>
      </w:r>
      <w:r w:rsidRPr="00846144">
        <w:rPr>
          <w:rFonts w:ascii="Europa" w:hAnsi="Europa" w:cs="Arial"/>
          <w:sz w:val="24"/>
          <w:u w:val="single"/>
        </w:rPr>
        <w:t>less host</w:t>
      </w:r>
      <w:r w:rsidR="00846144" w:rsidRPr="00846144">
        <w:rPr>
          <w:rFonts w:ascii="Europa" w:hAnsi="Europa" w:cs="Arial"/>
          <w:sz w:val="24"/>
          <w:u w:val="single"/>
        </w:rPr>
        <w:t>s</w:t>
      </w:r>
      <w:r w:rsidRPr="00317082">
        <w:rPr>
          <w:rFonts w:ascii="Europa" w:hAnsi="Europa" w:cs="Arial"/>
          <w:sz w:val="24"/>
          <w:u w:val="single"/>
        </w:rPr>
        <w:t>), position 1</w:t>
      </w:r>
    </w:p>
    <w:p w:rsidR="005E13FB" w:rsidRPr="00317082" w:rsidRDefault="005E13FB" w:rsidP="00E22E96">
      <w:pPr>
        <w:jc w:val="both"/>
        <w:rPr>
          <w:rFonts w:ascii="Europa" w:hAnsi="Europa" w:cs="Arial"/>
          <w:sz w:val="24"/>
        </w:rPr>
      </w:pPr>
    </w:p>
    <w:p w:rsidR="007D52FF" w:rsidRPr="00317082" w:rsidRDefault="00846144" w:rsidP="00F3750F">
      <w:pPr>
        <w:numPr>
          <w:ilvl w:val="0"/>
          <w:numId w:val="46"/>
        </w:num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FK EP Chrudim (CZE</w:t>
      </w:r>
      <w:r w:rsidR="007D52FF" w:rsidRPr="00317082">
        <w:rPr>
          <w:rFonts w:ascii="Europa" w:hAnsi="Europa" w:cs="Arial"/>
          <w:sz w:val="24"/>
        </w:rPr>
        <w:t>)</w:t>
      </w:r>
    </w:p>
    <w:p w:rsidR="00F3750F" w:rsidRPr="00317082" w:rsidRDefault="00846144" w:rsidP="00F3750F">
      <w:pPr>
        <w:numPr>
          <w:ilvl w:val="0"/>
          <w:numId w:val="46"/>
        </w:numPr>
        <w:jc w:val="both"/>
        <w:rPr>
          <w:rFonts w:ascii="Europa" w:hAnsi="Europa" w:cs="Arial"/>
          <w:sz w:val="24"/>
        </w:rPr>
      </w:pPr>
      <w:r>
        <w:rPr>
          <w:rFonts w:ascii="Europa" w:hAnsi="Europa" w:cs="Arial"/>
          <w:sz w:val="24"/>
        </w:rPr>
        <w:t>TTG-Ugra Yugorsk (RUS</w:t>
      </w:r>
      <w:r w:rsidR="00F3750F" w:rsidRPr="00317082">
        <w:rPr>
          <w:rFonts w:ascii="Europa" w:hAnsi="Europa" w:cs="Arial"/>
          <w:sz w:val="24"/>
        </w:rPr>
        <w:t>)</w:t>
      </w:r>
    </w:p>
    <w:p w:rsidR="005E6A41" w:rsidRDefault="00AD1547" w:rsidP="005E6A41">
      <w:pPr>
        <w:numPr>
          <w:ilvl w:val="0"/>
          <w:numId w:val="46"/>
        </w:numPr>
        <w:jc w:val="both"/>
        <w:rPr>
          <w:rFonts w:ascii="Europa" w:hAnsi="Europa" w:cs="Arial"/>
          <w:sz w:val="24"/>
          <w:lang w:val="sv-SE"/>
        </w:rPr>
      </w:pPr>
      <w:r>
        <w:rPr>
          <w:rFonts w:ascii="Europa" w:hAnsi="Europa" w:cs="Arial"/>
          <w:sz w:val="24"/>
          <w:lang w:val="sv-SE"/>
        </w:rPr>
        <w:t>FC Lokomotiv Kharkov (UKR</w:t>
      </w:r>
      <w:r w:rsidR="005E6A41" w:rsidRPr="00317082">
        <w:rPr>
          <w:rFonts w:ascii="Europa" w:hAnsi="Europa" w:cs="Arial"/>
          <w:sz w:val="24"/>
          <w:lang w:val="sv-SE"/>
        </w:rPr>
        <w:t xml:space="preserve">) </w:t>
      </w:r>
    </w:p>
    <w:p w:rsidR="00AD1547" w:rsidRPr="00317082" w:rsidRDefault="00AD1547" w:rsidP="005E6A41">
      <w:pPr>
        <w:numPr>
          <w:ilvl w:val="0"/>
          <w:numId w:val="46"/>
        </w:numPr>
        <w:jc w:val="both"/>
        <w:rPr>
          <w:rFonts w:ascii="Europa" w:hAnsi="Europa" w:cs="Arial"/>
          <w:sz w:val="24"/>
          <w:lang w:val="sv-SE"/>
        </w:rPr>
      </w:pPr>
      <w:r>
        <w:rPr>
          <w:rFonts w:ascii="Europa" w:hAnsi="Europa" w:cs="Arial"/>
          <w:sz w:val="24"/>
          <w:lang w:val="sv-SE"/>
        </w:rPr>
        <w:t>SL Benfica (POR)</w:t>
      </w:r>
    </w:p>
    <w:p w:rsidR="005E13FB" w:rsidRPr="009D47B5" w:rsidRDefault="005E13FB" w:rsidP="004B0DAD">
      <w:pPr>
        <w:ind w:left="360"/>
        <w:jc w:val="both"/>
        <w:rPr>
          <w:rFonts w:ascii="Europa" w:hAnsi="Europa" w:cs="Arial"/>
          <w:b/>
          <w:u w:val="single"/>
        </w:rPr>
      </w:pPr>
    </w:p>
    <w:p w:rsidR="00115699" w:rsidRPr="00115699" w:rsidRDefault="00115699" w:rsidP="00115699">
      <w:pPr>
        <w:jc w:val="both"/>
        <w:rPr>
          <w:rFonts w:ascii="Europa" w:hAnsi="Europa" w:cs="Arial"/>
          <w:sz w:val="24"/>
        </w:rPr>
      </w:pPr>
      <w:r w:rsidRPr="00115699">
        <w:rPr>
          <w:rFonts w:ascii="Europa" w:hAnsi="Europa" w:cs="Arial"/>
          <w:sz w:val="24"/>
        </w:rPr>
        <w:t xml:space="preserve">The </w:t>
      </w:r>
      <w:r w:rsidR="00AD1547">
        <w:rPr>
          <w:rFonts w:ascii="Europa" w:hAnsi="Europa" w:cs="Arial"/>
          <w:sz w:val="24"/>
        </w:rPr>
        <w:t>four</w:t>
      </w:r>
      <w:r w:rsidRPr="00115699">
        <w:rPr>
          <w:rFonts w:ascii="Europa" w:hAnsi="Europa" w:cs="Arial"/>
          <w:sz w:val="24"/>
        </w:rPr>
        <w:t xml:space="preserve"> </w:t>
      </w:r>
      <w:r>
        <w:rPr>
          <w:rFonts w:ascii="Europa" w:hAnsi="Europa" w:cs="Arial"/>
          <w:sz w:val="24"/>
        </w:rPr>
        <w:t xml:space="preserve">remaining </w:t>
      </w:r>
      <w:r w:rsidRPr="00115699">
        <w:rPr>
          <w:rFonts w:ascii="Europa" w:hAnsi="Europa" w:cs="Arial"/>
          <w:sz w:val="24"/>
        </w:rPr>
        <w:t xml:space="preserve">teams are drawn into position 1 in groups </w:t>
      </w:r>
      <w:r>
        <w:rPr>
          <w:rFonts w:ascii="Europa" w:hAnsi="Europa" w:cs="Arial"/>
          <w:sz w:val="24"/>
        </w:rPr>
        <w:t>1</w:t>
      </w:r>
      <w:r w:rsidRPr="00115699">
        <w:rPr>
          <w:rFonts w:ascii="Europa" w:hAnsi="Europa" w:cs="Arial"/>
          <w:sz w:val="24"/>
        </w:rPr>
        <w:t xml:space="preserve"> to </w:t>
      </w:r>
      <w:r>
        <w:rPr>
          <w:rFonts w:ascii="Europa" w:hAnsi="Europa" w:cs="Arial"/>
          <w:sz w:val="24"/>
        </w:rPr>
        <w:t>6</w:t>
      </w:r>
      <w:r w:rsidRPr="00115699">
        <w:rPr>
          <w:rFonts w:ascii="Europa" w:hAnsi="Europa" w:cs="Arial"/>
          <w:sz w:val="24"/>
        </w:rPr>
        <w:t xml:space="preserve"> missing out the </w:t>
      </w:r>
      <w:r w:rsidR="00AD1547">
        <w:rPr>
          <w:rFonts w:ascii="Europa" w:hAnsi="Europa" w:cs="Arial"/>
          <w:sz w:val="24"/>
        </w:rPr>
        <w:t>two</w:t>
      </w:r>
      <w:r w:rsidRPr="00115699">
        <w:rPr>
          <w:rFonts w:ascii="Europa" w:hAnsi="Europa" w:cs="Arial"/>
          <w:sz w:val="24"/>
        </w:rPr>
        <w:t xml:space="preserve"> groups which already have a host assigned to that position</w:t>
      </w:r>
    </w:p>
    <w:p w:rsidR="00630D98" w:rsidRDefault="00630D98" w:rsidP="00115699">
      <w:pPr>
        <w:jc w:val="both"/>
        <w:rPr>
          <w:rFonts w:ascii="Europa" w:hAnsi="Europa" w:cs="Arial"/>
          <w:sz w:val="24"/>
        </w:rPr>
      </w:pPr>
    </w:p>
    <w:p w:rsidR="00115699" w:rsidRDefault="00115699" w:rsidP="00115699">
      <w:pPr>
        <w:jc w:val="both"/>
        <w:rPr>
          <w:rFonts w:ascii="Europa" w:hAnsi="Europa" w:cs="Arial"/>
          <w:sz w:val="24"/>
        </w:rPr>
      </w:pPr>
      <w:r w:rsidRPr="00317082">
        <w:rPr>
          <w:rFonts w:ascii="Europa" w:hAnsi="Europa" w:cs="Arial"/>
          <w:sz w:val="24"/>
        </w:rPr>
        <w:t xml:space="preserve">Please note that all matches must be completed by </w:t>
      </w:r>
      <w:r w:rsidR="00A93207">
        <w:rPr>
          <w:rFonts w:ascii="Europa" w:hAnsi="Europa" w:cs="Arial"/>
          <w:sz w:val="24"/>
        </w:rPr>
        <w:t>4 October 2015</w:t>
      </w:r>
      <w:r w:rsidRPr="00317082">
        <w:rPr>
          <w:rFonts w:ascii="Europa" w:hAnsi="Europa" w:cs="Arial"/>
          <w:sz w:val="24"/>
        </w:rPr>
        <w:t>.</w:t>
      </w:r>
    </w:p>
    <w:p w:rsidR="00BE231F" w:rsidRDefault="00BE231F" w:rsidP="00115699">
      <w:pPr>
        <w:jc w:val="both"/>
        <w:rPr>
          <w:rFonts w:ascii="Europa" w:hAnsi="Europa" w:cs="Arial"/>
          <w:sz w:val="24"/>
        </w:rPr>
      </w:pPr>
    </w:p>
    <w:p w:rsidR="00BE231F" w:rsidRDefault="00BE231F" w:rsidP="00115699">
      <w:pPr>
        <w:jc w:val="both"/>
        <w:rPr>
          <w:rFonts w:ascii="Europa" w:hAnsi="Europa" w:cs="Arial"/>
          <w:sz w:val="24"/>
        </w:rPr>
      </w:pPr>
    </w:p>
    <w:p w:rsidR="00BE231F" w:rsidRDefault="00BE231F" w:rsidP="00115699">
      <w:pPr>
        <w:jc w:val="both"/>
        <w:rPr>
          <w:rFonts w:ascii="Europa" w:hAnsi="Europa" w:cs="Arial"/>
          <w:sz w:val="24"/>
        </w:rPr>
      </w:pPr>
    </w:p>
    <w:p w:rsidR="00BE231F" w:rsidRDefault="00BE231F" w:rsidP="00115699">
      <w:pPr>
        <w:jc w:val="both"/>
        <w:rPr>
          <w:rFonts w:ascii="Europa" w:hAnsi="Europa" w:cs="Arial"/>
          <w:sz w:val="24"/>
        </w:rPr>
      </w:pPr>
    </w:p>
    <w:p w:rsidR="00C02B03" w:rsidRDefault="00C02B03" w:rsidP="00115699">
      <w:pPr>
        <w:jc w:val="both"/>
        <w:rPr>
          <w:rFonts w:ascii="Europa" w:hAnsi="Europa" w:cs="Arial"/>
          <w:sz w:val="24"/>
        </w:rPr>
      </w:pPr>
    </w:p>
    <w:p w:rsidR="00C02B03" w:rsidRDefault="00C02B03" w:rsidP="00115699">
      <w:pPr>
        <w:jc w:val="both"/>
        <w:rPr>
          <w:rFonts w:ascii="Europa" w:hAnsi="Europa" w:cs="Arial"/>
          <w:sz w:val="24"/>
        </w:rPr>
      </w:pPr>
    </w:p>
    <w:p w:rsidR="00C02B03" w:rsidRDefault="00C02B03" w:rsidP="00115699">
      <w:pPr>
        <w:jc w:val="both"/>
        <w:rPr>
          <w:rFonts w:ascii="Europa" w:hAnsi="Europa" w:cs="Arial"/>
          <w:sz w:val="24"/>
        </w:rPr>
      </w:pPr>
    </w:p>
    <w:p w:rsidR="00C02B03" w:rsidRDefault="00C02B03" w:rsidP="00115699">
      <w:pPr>
        <w:jc w:val="both"/>
        <w:rPr>
          <w:rFonts w:ascii="Europa" w:hAnsi="Europa" w:cs="Arial"/>
          <w:sz w:val="24"/>
        </w:rPr>
      </w:pPr>
    </w:p>
    <w:p w:rsidR="00C02B03" w:rsidRDefault="00C02B03" w:rsidP="00115699">
      <w:pPr>
        <w:jc w:val="both"/>
        <w:rPr>
          <w:rFonts w:ascii="Europa" w:hAnsi="Europa" w:cs="Arial"/>
          <w:sz w:val="24"/>
        </w:rPr>
      </w:pPr>
    </w:p>
    <w:p w:rsidR="00C02B03" w:rsidRDefault="00C02B03" w:rsidP="00115699">
      <w:pPr>
        <w:jc w:val="both"/>
        <w:rPr>
          <w:rFonts w:ascii="Europa" w:hAnsi="Europa" w:cs="Arial"/>
          <w:sz w:val="24"/>
        </w:rPr>
      </w:pPr>
    </w:p>
    <w:p w:rsidR="00C02B03" w:rsidRDefault="00C02B03" w:rsidP="00115699">
      <w:pPr>
        <w:jc w:val="both"/>
        <w:rPr>
          <w:rFonts w:ascii="Europa" w:hAnsi="Europa" w:cs="Arial"/>
          <w:sz w:val="24"/>
        </w:rPr>
      </w:pPr>
    </w:p>
    <w:p w:rsidR="00C02B03" w:rsidRDefault="00C02B03" w:rsidP="00115699">
      <w:pPr>
        <w:jc w:val="both"/>
        <w:rPr>
          <w:rFonts w:ascii="Europa" w:hAnsi="Europa" w:cs="Arial"/>
          <w:sz w:val="24"/>
        </w:rPr>
      </w:pPr>
    </w:p>
    <w:p w:rsidR="00BE231F" w:rsidRPr="00317082" w:rsidRDefault="00BE231F" w:rsidP="00115699">
      <w:pPr>
        <w:jc w:val="both"/>
        <w:rPr>
          <w:rFonts w:ascii="Europa" w:hAnsi="Europa"/>
          <w:sz w:val="24"/>
        </w:rPr>
      </w:pPr>
    </w:p>
    <w:p w:rsidR="00115699" w:rsidRPr="009D47B5" w:rsidRDefault="00115699" w:rsidP="00115699">
      <w:pPr>
        <w:jc w:val="center"/>
        <w:rPr>
          <w:rFonts w:ascii="Europa" w:hAnsi="Europa"/>
          <w:sz w:val="14"/>
        </w:rPr>
      </w:pPr>
    </w:p>
    <w:p w:rsidR="00082CBF" w:rsidRDefault="007C7632" w:rsidP="007C7632">
      <w:pPr>
        <w:spacing w:after="200" w:line="276" w:lineRule="auto"/>
        <w:jc w:val="center"/>
        <w:rPr>
          <w:rFonts w:ascii="Europa" w:hAnsi="Europa"/>
          <w:sz w:val="24"/>
        </w:rPr>
      </w:pPr>
      <w:r>
        <w:rPr>
          <w:rFonts w:ascii="Europa" w:hAnsi="Europa"/>
          <w:noProof/>
          <w:sz w:val="24"/>
        </w:rPr>
        <w:lastRenderedPageBreak/>
        <w:drawing>
          <wp:inline distT="0" distB="0" distL="0" distR="0">
            <wp:extent cx="2571750" cy="27675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606_New Futsal Cup Trophy.JPG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5968" cy="2782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31F" w:rsidRPr="00BE231F" w:rsidRDefault="00115699" w:rsidP="00BE231F">
      <w:pPr>
        <w:spacing w:after="200" w:line="276" w:lineRule="auto"/>
        <w:jc w:val="center"/>
        <w:rPr>
          <w:rFonts w:ascii="Europa Headline" w:hAnsi="Europa Headline"/>
          <w:sz w:val="28"/>
        </w:rPr>
      </w:pPr>
      <w:r w:rsidRPr="00082CBF">
        <w:rPr>
          <w:rFonts w:ascii="Europa Headline" w:hAnsi="Europa Headline"/>
          <w:sz w:val="28"/>
        </w:rPr>
        <w:t>GOOD LUCK TO ALL TEA</w:t>
      </w:r>
      <w:r w:rsidR="00BE231F">
        <w:rPr>
          <w:rFonts w:ascii="Europa Headline" w:hAnsi="Europa Headline"/>
          <w:sz w:val="28"/>
        </w:rPr>
        <w:t>MS !</w:t>
      </w:r>
    </w:p>
    <w:p w:rsidR="00BE231F" w:rsidRDefault="00BE231F" w:rsidP="00A361CE">
      <w:pPr>
        <w:spacing w:after="200" w:line="276" w:lineRule="auto"/>
        <w:rPr>
          <w:rFonts w:ascii="Europa" w:hAnsi="Europa" w:cs="Arial"/>
          <w:b/>
          <w:sz w:val="10"/>
          <w:szCs w:val="10"/>
          <w:u w:val="single"/>
        </w:rPr>
      </w:pPr>
    </w:p>
    <w:p w:rsidR="00BE231F" w:rsidRDefault="00BE231F" w:rsidP="00A361CE">
      <w:pPr>
        <w:spacing w:after="200" w:line="276" w:lineRule="auto"/>
        <w:rPr>
          <w:rFonts w:ascii="Europa" w:hAnsi="Europa" w:cs="Arial"/>
          <w:b/>
          <w:sz w:val="10"/>
          <w:szCs w:val="10"/>
          <w:u w:val="single"/>
        </w:rPr>
      </w:pPr>
    </w:p>
    <w:p w:rsidR="00BF0205" w:rsidRDefault="00BF0205" w:rsidP="00A361CE">
      <w:pPr>
        <w:spacing w:after="200" w:line="276" w:lineRule="auto"/>
        <w:rPr>
          <w:rFonts w:ascii="Europa" w:hAnsi="Europa" w:cs="Arial"/>
          <w:b/>
          <w:sz w:val="10"/>
          <w:szCs w:val="10"/>
          <w:u w:val="single"/>
        </w:rPr>
      </w:pPr>
    </w:p>
    <w:p w:rsidR="00BF0205" w:rsidRDefault="00BF0205" w:rsidP="00A361CE">
      <w:pPr>
        <w:spacing w:after="200" w:line="276" w:lineRule="auto"/>
        <w:rPr>
          <w:rFonts w:ascii="Europa" w:hAnsi="Europa" w:cs="Arial"/>
          <w:b/>
          <w:sz w:val="10"/>
          <w:szCs w:val="10"/>
          <w:u w:val="single"/>
        </w:rPr>
      </w:pPr>
    </w:p>
    <w:p w:rsidR="00BE231F" w:rsidRDefault="00BE231F" w:rsidP="00A361CE">
      <w:pPr>
        <w:spacing w:after="200" w:line="276" w:lineRule="auto"/>
        <w:rPr>
          <w:rFonts w:ascii="Europa" w:hAnsi="Europa" w:cs="Arial"/>
          <w:b/>
          <w:sz w:val="10"/>
          <w:szCs w:val="10"/>
          <w:u w:val="single"/>
        </w:rPr>
      </w:pPr>
    </w:p>
    <w:p w:rsidR="00BE231F" w:rsidRDefault="00BE231F" w:rsidP="00A361CE">
      <w:pPr>
        <w:spacing w:after="200" w:line="276" w:lineRule="auto"/>
        <w:rPr>
          <w:rFonts w:ascii="Europa" w:hAnsi="Europa" w:cs="Arial"/>
          <w:b/>
          <w:sz w:val="10"/>
          <w:szCs w:val="10"/>
          <w:u w:val="single"/>
        </w:rPr>
      </w:pPr>
    </w:p>
    <w:p w:rsidR="00074AA5" w:rsidRDefault="00074AA5" w:rsidP="00A361CE">
      <w:pPr>
        <w:spacing w:after="200" w:line="276" w:lineRule="auto"/>
        <w:rPr>
          <w:rFonts w:ascii="Europa" w:hAnsi="Europa" w:cs="Arial"/>
          <w:b/>
          <w:sz w:val="10"/>
          <w:szCs w:val="10"/>
          <w:u w:val="single"/>
        </w:rPr>
      </w:pPr>
    </w:p>
    <w:p w:rsidR="00BE231F" w:rsidRDefault="00BE231F" w:rsidP="00A361CE">
      <w:pPr>
        <w:spacing w:after="200" w:line="276" w:lineRule="auto"/>
        <w:rPr>
          <w:rFonts w:ascii="Europa" w:hAnsi="Europa" w:cs="Arial"/>
          <w:b/>
          <w:sz w:val="10"/>
          <w:szCs w:val="10"/>
          <w:u w:val="single"/>
        </w:rPr>
      </w:pPr>
    </w:p>
    <w:p w:rsidR="00BE231F" w:rsidRPr="007C7632" w:rsidRDefault="00BE231F" w:rsidP="00A361CE">
      <w:pPr>
        <w:spacing w:after="200" w:line="276" w:lineRule="auto"/>
        <w:rPr>
          <w:rFonts w:ascii="Europa" w:hAnsi="Europa" w:cs="Arial"/>
          <w:b/>
          <w:sz w:val="10"/>
          <w:szCs w:val="10"/>
          <w:u w:val="single"/>
        </w:rPr>
      </w:pPr>
    </w:p>
    <w:tbl>
      <w:tblPr>
        <w:tblW w:w="1037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6"/>
        <w:gridCol w:w="2271"/>
        <w:gridCol w:w="4678"/>
        <w:gridCol w:w="1276"/>
        <w:gridCol w:w="459"/>
        <w:gridCol w:w="533"/>
        <w:gridCol w:w="449"/>
      </w:tblGrid>
      <w:tr w:rsidR="00BE231F" w:rsidRPr="000576D1" w:rsidTr="00BE231F">
        <w:trPr>
          <w:trHeight w:val="322"/>
        </w:trPr>
        <w:tc>
          <w:tcPr>
            <w:tcW w:w="70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31F" w:rsidRPr="000576D1" w:rsidRDefault="00BE231F" w:rsidP="00DA709F">
            <w:pPr>
              <w:jc w:val="center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  <w:t>Rank</w:t>
            </w:r>
          </w:p>
        </w:tc>
        <w:tc>
          <w:tcPr>
            <w:tcW w:w="227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31F" w:rsidRPr="000576D1" w:rsidRDefault="00BE231F" w:rsidP="00DA709F">
            <w:pPr>
              <w:jc w:val="center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  <w:t>ASSOCIATION</w:t>
            </w:r>
          </w:p>
        </w:tc>
        <w:tc>
          <w:tcPr>
            <w:tcW w:w="467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31F" w:rsidRPr="000576D1" w:rsidRDefault="00BE231F" w:rsidP="00DA709F">
            <w:pPr>
              <w:jc w:val="center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  <w:t>CLUB (in bold, the hosts)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31F" w:rsidRPr="000576D1" w:rsidRDefault="00BE231F" w:rsidP="008E2D25">
            <w:pPr>
              <w:jc w:val="center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  <w:t>Coefficient Futsal Cup 201</w:t>
            </w:r>
            <w:r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  <w:t>4</w:t>
            </w:r>
            <w:r w:rsidRPr="000576D1"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  <w:t>/1</w:t>
            </w:r>
            <w:r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  <w:t>5</w:t>
            </w:r>
          </w:p>
        </w:tc>
        <w:tc>
          <w:tcPr>
            <w:tcW w:w="1441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31F" w:rsidRPr="000576D1" w:rsidRDefault="00BE231F" w:rsidP="00DA709F">
            <w:pPr>
              <w:jc w:val="center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  <w:t>Competition Phases</w:t>
            </w:r>
          </w:p>
        </w:tc>
      </w:tr>
      <w:tr w:rsidR="00BE231F" w:rsidRPr="000576D1" w:rsidTr="00BE231F">
        <w:trPr>
          <w:trHeight w:val="390"/>
        </w:trPr>
        <w:tc>
          <w:tcPr>
            <w:tcW w:w="70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E231F" w:rsidRPr="000576D1" w:rsidRDefault="00BE231F" w:rsidP="00DA709F">
            <w:pPr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227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E231F" w:rsidRPr="000576D1" w:rsidRDefault="00BE231F" w:rsidP="00DA709F">
            <w:pPr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467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E231F" w:rsidRPr="000576D1" w:rsidRDefault="00BE231F" w:rsidP="00DA709F">
            <w:pPr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E231F" w:rsidRPr="000576D1" w:rsidRDefault="00BE231F" w:rsidP="00DA709F">
            <w:pPr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1441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E231F" w:rsidRPr="000576D1" w:rsidRDefault="00BE231F" w:rsidP="00DA709F">
            <w:pPr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</w:pPr>
          </w:p>
        </w:tc>
      </w:tr>
      <w:tr w:rsidR="00BE231F" w:rsidRPr="000576D1" w:rsidTr="00BE231F">
        <w:trPr>
          <w:trHeight w:val="266"/>
        </w:trPr>
        <w:tc>
          <w:tcPr>
            <w:tcW w:w="70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E231F" w:rsidRPr="000576D1" w:rsidRDefault="00BE231F" w:rsidP="00DA709F">
            <w:pPr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227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E231F" w:rsidRPr="000576D1" w:rsidRDefault="00BE231F" w:rsidP="00DA709F">
            <w:pPr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467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E231F" w:rsidRPr="000576D1" w:rsidRDefault="00BE231F" w:rsidP="00DA709F">
            <w:pPr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E231F" w:rsidRPr="000576D1" w:rsidRDefault="00BE231F" w:rsidP="00DA709F">
            <w:pPr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1441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E231F" w:rsidRPr="000576D1" w:rsidRDefault="00BE231F" w:rsidP="00DA709F">
            <w:pPr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n-US" w:eastAsia="en-US"/>
              </w:rPr>
            </w:pP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Kazakhstan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Kairat Almaty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64.167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textDirection w:val="btLr"/>
            <w:vAlign w:val="center"/>
            <w:hideMark/>
          </w:tcPr>
          <w:p w:rsidR="00BE231F" w:rsidRPr="000576D1" w:rsidRDefault="00BE231F" w:rsidP="00AD1547">
            <w:pPr>
              <w:jc w:val="center"/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Elite Round</w:t>
            </w:r>
          </w:p>
        </w:tc>
      </w:tr>
      <w:tr w:rsidR="00BE231F" w:rsidRPr="000576D1" w:rsidTr="00BE231F">
        <w:trPr>
          <w:trHeight w:val="145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Spain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Inter FS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29.666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Kazakhstan 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Tulpar Karagandy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28.500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 xml:space="preserve">Serbia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KMF Ekonomac Kragujevac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21.000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Czech Republic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FK EP Chrudim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19.500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53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00CCFF"/>
            <w:textDirection w:val="btLr"/>
            <w:vAlign w:val="center"/>
            <w:hideMark/>
          </w:tcPr>
          <w:p w:rsidR="00BE231F" w:rsidRPr="000576D1" w:rsidRDefault="00BE231F" w:rsidP="00AD1547">
            <w:pPr>
              <w:jc w:val="center"/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Main round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Russia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TTG-Ugra Yugorsk (NEW)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18.500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00CCFF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sz w:val="18"/>
                <w:szCs w:val="18"/>
              </w:rPr>
              <w:t>Slovakia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Slov-Matic Bratislava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17.501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00CCFF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sz w:val="18"/>
                <w:szCs w:val="18"/>
              </w:rPr>
              <w:t xml:space="preserve">Hungary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E231F" w:rsidRPr="008165B4" w:rsidRDefault="006169F9" w:rsidP="00AD1547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hyperlink r:id="rId11" w:tooltip="Berettyóújfalu" w:history="1">
              <w:r w:rsidR="00BE231F" w:rsidRPr="008165B4">
                <w:rPr>
                  <w:rStyle w:val="Hyperlink"/>
                  <w:rFonts w:ascii="Segoe UI" w:hAnsi="Segoe UI" w:cs="Segoe UI"/>
                  <w:b/>
                  <w:bCs/>
                  <w:color w:val="auto"/>
                  <w:sz w:val="18"/>
                  <w:szCs w:val="18"/>
                  <w:u w:val="none"/>
                </w:rPr>
                <w:t>ETO Futsal Györ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16.167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00CCFF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Ukraine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Cs/>
                <w:sz w:val="18"/>
                <w:szCs w:val="18"/>
              </w:rPr>
              <w:t>FC Lokomotiv Kharkov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15.500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00CCFF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 xml:space="preserve">Portugal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SL Benfica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14.667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00CCFF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E231F" w:rsidRPr="009E4E46" w:rsidRDefault="00BE231F" w:rsidP="00AD1547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 w:rsidRPr="009E4E46">
              <w:rPr>
                <w:rFonts w:ascii="Segoe UI" w:hAnsi="Segoe UI" w:cs="Segoe UI"/>
                <w:b/>
                <w:sz w:val="18"/>
                <w:szCs w:val="18"/>
              </w:rPr>
              <w:t>Latvia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sz w:val="18"/>
                <w:szCs w:val="18"/>
              </w:rPr>
              <w:t xml:space="preserve">FK Nikars Riga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14.000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00CCFF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England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Baku United London FC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10.167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00CCFF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Netherlands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Futsal Club Eindhoven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8.000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00CCFF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sz w:val="18"/>
                <w:szCs w:val="18"/>
              </w:rPr>
              <w:t>Romania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City 'US Targu Mures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7.833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00CCFF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Bulgaria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FC Grand Pro Varna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7.374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00CCFF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Georgia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Georgians Tbilisi (NEW)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5.834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00CCFF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Belarus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LSM Lida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5.334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00CCFF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sz w:val="18"/>
                <w:szCs w:val="18"/>
              </w:rPr>
              <w:t>Slovenia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KMN Dobovec (NEW)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5.000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00CCFF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E231F" w:rsidRPr="005E641D" w:rsidRDefault="0041692E" w:rsidP="00AD1547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 w:rsidRPr="005E641D">
              <w:rPr>
                <w:rFonts w:ascii="Segoe UI" w:hAnsi="Segoe UI" w:cs="Segoe UI"/>
                <w:b/>
                <w:sz w:val="18"/>
                <w:szCs w:val="18"/>
              </w:rPr>
              <w:t>Cyprus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FC APOEL Nicosia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4.500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00CCFF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lastRenderedPageBreak/>
              <w:t>20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E231F" w:rsidRPr="005E641D" w:rsidRDefault="0041692E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5E641D">
              <w:rPr>
                <w:rFonts w:ascii="Segoe UI" w:hAnsi="Segoe UI" w:cs="Segoe UI"/>
                <w:sz w:val="18"/>
                <w:szCs w:val="18"/>
              </w:rPr>
              <w:t>Greece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Athina '90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4.500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c>
          <w:tcPr>
            <w:tcW w:w="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France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Kremlin-Bicêtre United (NEW)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4.417</w:t>
            </w:r>
          </w:p>
        </w:tc>
        <w:tc>
          <w:tcPr>
            <w:tcW w:w="459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00"/>
            <w:noWrap/>
            <w:textDirection w:val="btLr"/>
            <w:vAlign w:val="bottom"/>
            <w:hideMark/>
          </w:tcPr>
          <w:p w:rsidR="00BE231F" w:rsidRPr="006F712F" w:rsidRDefault="00BE231F" w:rsidP="00AD1547">
            <w:pPr>
              <w:jc w:val="center"/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Preliminary Round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Croatia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MNK Nacional Zagreb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4.167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noWrap/>
            <w:textDirection w:val="btLr"/>
            <w:vAlign w:val="center"/>
            <w:hideMark/>
          </w:tcPr>
          <w:p w:rsidR="00BE231F" w:rsidRPr="000576D1" w:rsidRDefault="00BE231F" w:rsidP="00AD1547">
            <w:pPr>
              <w:jc w:val="center"/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sz w:val="18"/>
                <w:szCs w:val="18"/>
              </w:rPr>
              <w:t>FYR Macedonia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KMF Zelezarec Skopje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3.750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 xml:space="preserve">Italy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ASD Pescara (NEW)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3.667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Belgium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Cs/>
                <w:sz w:val="18"/>
                <w:szCs w:val="18"/>
              </w:rPr>
              <w:t>FP Halle-Gooik (NEW)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3.250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Bosnia-Herzegovina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 xml:space="preserve">MNK Centar Sarajevo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3.167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BE231F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E231F" w:rsidRPr="00190D72" w:rsidRDefault="00BE231F" w:rsidP="00AD1547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Germany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231F" w:rsidRPr="00190D72" w:rsidRDefault="00BE231F" w:rsidP="00AD1547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Hamburg Panthers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E231F" w:rsidRPr="00190D72" w:rsidRDefault="00BE231F" w:rsidP="00AD1547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2.000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31F" w:rsidRPr="000576D1" w:rsidRDefault="00BE231F" w:rsidP="00AD1547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074AA5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Norway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Grorud IL (NEW)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1.833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074AA5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sz w:val="18"/>
                <w:szCs w:val="18"/>
              </w:rPr>
              <w:t>Moldova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FC Progress Chisinau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1.625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074AA5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sz w:val="18"/>
                <w:szCs w:val="18"/>
              </w:rPr>
              <w:t>Andorra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FC Encamp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1.499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074AA5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31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Republic of Ireland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Blue Magic FC Dublin</w:t>
            </w:r>
            <w:r w:rsidR="00870236">
              <w:rPr>
                <w:rFonts w:ascii="Segoe UI" w:hAnsi="Segoe UI" w:cs="Segoe UI"/>
                <w:sz w:val="18"/>
                <w:szCs w:val="18"/>
              </w:rPr>
              <w:t xml:space="preserve"> (NEW)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1.250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074AA5" w:rsidRPr="000576D1" w:rsidTr="002B6C65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Israel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Asa Ben Gurion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1.084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074AA5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33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sz w:val="18"/>
                <w:szCs w:val="18"/>
              </w:rPr>
              <w:t>Austria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74AA5" w:rsidRPr="00190D72" w:rsidRDefault="00074AA5" w:rsidP="00074AA5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sz w:val="18"/>
                <w:szCs w:val="18"/>
              </w:rPr>
              <w:t>Stella Rossa Wien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1.000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074AA5" w:rsidRPr="000576D1" w:rsidTr="002B6C65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34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Sweden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Futsal Club Göteborg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1.000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074AA5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Finland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Sievi Futsal (NEW)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0.917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074AA5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Albania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KF Flamurtari Vlorë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0.917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074AA5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37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Denmark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JB Futsal Gentofte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0.833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074AA5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38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sz w:val="18"/>
                <w:szCs w:val="18"/>
              </w:rPr>
              <w:t>Iceland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Vikingur Ólafsvík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0.750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074AA5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39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Turkey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Istanbul Üniversitesi SK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0.750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074AA5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sz w:val="18"/>
                <w:szCs w:val="18"/>
              </w:rPr>
              <w:t>Montenegro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KMF Titograd (NEW)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0.584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074AA5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41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sz w:val="18"/>
                <w:szCs w:val="18"/>
              </w:rPr>
              <w:t>Switzerland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Mobulu Futsal Uni Bern (NEW)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0.500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074AA5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42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Estonia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SK Augur Tallin (NEW)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0.500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074AA5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43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Armenia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ASUE Yerevan (NEW)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0.417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074AA5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44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Scotland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FC Santos Perth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0.251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</w:tr>
      <w:tr w:rsidR="00074AA5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45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Malta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Luxol Futsal (NEW)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0.250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074AA5" w:rsidRPr="000576D1" w:rsidTr="00BE231F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46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B26E20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B26E20">
              <w:rPr>
                <w:rFonts w:ascii="Segoe UI" w:hAnsi="Segoe UI" w:cs="Segoe UI"/>
                <w:sz w:val="18"/>
                <w:szCs w:val="18"/>
              </w:rPr>
              <w:t>Lithuania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4AA5" w:rsidRPr="00DB5051" w:rsidRDefault="00074AA5" w:rsidP="00074AA5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 w:rsidRPr="00DB5051">
              <w:rPr>
                <w:rFonts w:ascii="Segoe UI" w:hAnsi="Segoe UI" w:cs="Segoe UI"/>
                <w:bCs/>
                <w:sz w:val="18"/>
                <w:szCs w:val="18"/>
              </w:rPr>
              <w:t>FC Inkaras (NEW)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0.167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074AA5" w:rsidRPr="000576D1" w:rsidTr="002B6C65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47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B26E20" w:rsidRDefault="00074AA5" w:rsidP="00074AA5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 w:rsidRPr="00B26E20">
              <w:rPr>
                <w:rFonts w:ascii="Segoe UI" w:hAnsi="Segoe UI" w:cs="Segoe UI"/>
                <w:b/>
                <w:sz w:val="18"/>
                <w:szCs w:val="18"/>
              </w:rPr>
              <w:t>Gibraltar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74AA5" w:rsidRPr="00DB5051" w:rsidRDefault="00074AA5" w:rsidP="00074AA5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 w:rsidRPr="00DB5051">
              <w:rPr>
                <w:rFonts w:ascii="Segoe UI" w:hAnsi="Segoe UI" w:cs="Segoe UI"/>
                <w:b/>
                <w:sz w:val="18"/>
                <w:szCs w:val="18"/>
              </w:rPr>
              <w:t>Lynx FC (NEW)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0.084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074AA5" w:rsidRPr="000576D1" w:rsidTr="002B6C65">
        <w:trPr>
          <w:trHeight w:val="170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Wales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Cardiff University Futsal Club (NEW)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0.000</w:t>
            </w: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  <w:t> </w:t>
            </w:r>
          </w:p>
        </w:tc>
      </w:tr>
      <w:tr w:rsidR="00074AA5" w:rsidRPr="005E13FB" w:rsidTr="00BE231F">
        <w:trPr>
          <w:trHeight w:val="17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074AA5" w:rsidRPr="00190D72" w:rsidRDefault="00074AA5" w:rsidP="00074AA5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b/>
                <w:bCs/>
                <w:sz w:val="18"/>
                <w:szCs w:val="18"/>
              </w:rPr>
              <w:t>49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Luxembourg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(NEW)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74AA5" w:rsidRPr="00190D72" w:rsidRDefault="00074AA5" w:rsidP="00074AA5">
            <w:pPr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FC Differdange 03 (NEW)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4AA5" w:rsidRPr="00190D72" w:rsidRDefault="00074AA5" w:rsidP="00074AA5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190D72">
              <w:rPr>
                <w:rFonts w:ascii="Segoe UI" w:hAnsi="Segoe UI" w:cs="Segoe UI"/>
                <w:sz w:val="18"/>
                <w:szCs w:val="18"/>
              </w:rPr>
              <w:t>0.000</w:t>
            </w: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4AA5" w:rsidRPr="000576D1" w:rsidRDefault="00074AA5" w:rsidP="00074AA5">
            <w:pPr>
              <w:rPr>
                <w:rFonts w:ascii="Segoe UI" w:eastAsia="Times New Roman" w:hAnsi="Segoe UI" w:cs="Segoe UI"/>
                <w:sz w:val="18"/>
                <w:szCs w:val="18"/>
                <w:lang w:val="en-US" w:eastAsia="en-US"/>
              </w:rPr>
            </w:pPr>
            <w:r w:rsidRPr="000576D1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</w:tc>
      </w:tr>
    </w:tbl>
    <w:p w:rsidR="00A361CE" w:rsidRPr="002950D0" w:rsidRDefault="00A361CE" w:rsidP="000C482A">
      <w:pPr>
        <w:sectPr w:rsidR="00A361CE" w:rsidRPr="002950D0" w:rsidSect="00D4272E">
          <w:headerReference w:type="default" r:id="rId12"/>
          <w:footerReference w:type="default" r:id="rId13"/>
          <w:pgSz w:w="11907" w:h="16840" w:code="9"/>
          <w:pgMar w:top="1701" w:right="1077" w:bottom="567" w:left="1077" w:header="720" w:footer="720" w:gutter="0"/>
          <w:cols w:space="720"/>
        </w:sectPr>
      </w:pPr>
    </w:p>
    <w:p w:rsidR="008155C0" w:rsidRDefault="008155C0"/>
    <w:p w:rsidR="008155C0" w:rsidRPr="008155C0" w:rsidRDefault="008155C0" w:rsidP="008155C0"/>
    <w:p w:rsidR="008155C0" w:rsidRDefault="008155C0" w:rsidP="008155C0"/>
    <w:p w:rsidR="00E33A6C" w:rsidRPr="008155C0" w:rsidRDefault="008155C0" w:rsidP="008155C0">
      <w:pPr>
        <w:tabs>
          <w:tab w:val="left" w:pos="2085"/>
        </w:tabs>
      </w:pPr>
      <w:r>
        <w:tab/>
      </w:r>
    </w:p>
    <w:sectPr w:rsidR="00E33A6C" w:rsidRPr="008155C0" w:rsidSect="00D4272E">
      <w:headerReference w:type="default" r:id="rId14"/>
      <w:footerReference w:type="default" r:id="rId15"/>
      <w:pgSz w:w="11907" w:h="16840" w:code="9"/>
      <w:pgMar w:top="2410" w:right="1134" w:bottom="144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9F9" w:rsidRDefault="006169F9" w:rsidP="00E33A6C">
      <w:r>
        <w:separator/>
      </w:r>
    </w:p>
  </w:endnote>
  <w:endnote w:type="continuationSeparator" w:id="0">
    <w:p w:rsidR="006169F9" w:rsidRDefault="006169F9" w:rsidP="00E33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pa">
    <w:altName w:val="Corbel"/>
    <w:charset w:val="00"/>
    <w:family w:val="auto"/>
    <w:pitch w:val="variable"/>
    <w:sig w:usb0="00000001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uropa Headline">
    <w:altName w:val="Corbel"/>
    <w:charset w:val="00"/>
    <w:family w:val="auto"/>
    <w:pitch w:val="variable"/>
    <w:sig w:usb0="00000001" w:usb1="5000205B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C65" w:rsidRPr="00E33A6C" w:rsidRDefault="002B6C65" w:rsidP="00E33A6C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C65" w:rsidRPr="009C0E9C" w:rsidRDefault="002B6C65" w:rsidP="009C0E9C">
    <w:pPr>
      <w:pStyle w:val="Footer"/>
    </w:pPr>
    <w:r w:rsidRPr="009C0E9C">
      <w:tab/>
    </w:r>
    <w:sdt>
      <w:sdtPr>
        <w:id w:val="753243030"/>
        <w:docPartObj>
          <w:docPartGallery w:val="Page Numbers (Bottom of Page)"/>
          <w:docPartUnique/>
        </w:docPartObj>
      </w:sdtPr>
      <w:sdtEndPr/>
      <w:sdtContent>
        <w:r w:rsidRPr="009C0E9C">
          <w:fldChar w:fldCharType="begin"/>
        </w:r>
        <w:r w:rsidRPr="009C0E9C">
          <w:instrText xml:space="preserve"> PAGE   \* MERGEFORMAT </w:instrText>
        </w:r>
        <w:r w:rsidRPr="009C0E9C">
          <w:fldChar w:fldCharType="separate"/>
        </w:r>
        <w:r w:rsidR="00E315B7">
          <w:t>2</w:t>
        </w:r>
        <w:r w:rsidRPr="009C0E9C">
          <w:fldChar w:fldCharType="end"/>
        </w:r>
      </w:sdtContent>
    </w:sdt>
    <w:r w:rsidRPr="009C0E9C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C65" w:rsidRPr="00E33A6C" w:rsidRDefault="002B6C65" w:rsidP="00E33A6C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9F9" w:rsidRDefault="006169F9" w:rsidP="00E33A6C">
      <w:r>
        <w:separator/>
      </w:r>
    </w:p>
  </w:footnote>
  <w:footnote w:type="continuationSeparator" w:id="0">
    <w:p w:rsidR="006169F9" w:rsidRDefault="006169F9" w:rsidP="00E33A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C65" w:rsidRPr="00E33A6C" w:rsidRDefault="002B6C65" w:rsidP="00E33A6C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7A29168B" wp14:editId="1552DA0B">
          <wp:simplePos x="723900" y="457200"/>
          <wp:positionH relativeFrom="page">
            <wp:align>left</wp:align>
          </wp:positionH>
          <wp:positionV relativeFrom="page">
            <wp:align>top</wp:align>
          </wp:positionV>
          <wp:extent cx="7578000" cy="10713600"/>
          <wp:effectExtent l="0" t="0" r="444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tsalCupCover front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C65" w:rsidRPr="00E33A6C" w:rsidRDefault="002B6C65" w:rsidP="00E33A6C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D79B486" wp14:editId="610F4747">
          <wp:simplePos x="723900" y="457200"/>
          <wp:positionH relativeFrom="page">
            <wp:align>left</wp:align>
          </wp:positionH>
          <wp:positionV relativeFrom="page">
            <wp:align>top</wp:align>
          </wp:positionV>
          <wp:extent cx="7570800" cy="106560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tsalCupInner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10656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C65" w:rsidRDefault="002B6C65" w:rsidP="00E33A6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6D4EDC" wp14:editId="60771A32">
          <wp:simplePos x="723900" y="457200"/>
          <wp:positionH relativeFrom="page">
            <wp:align>left</wp:align>
          </wp:positionH>
          <wp:positionV relativeFrom="page">
            <wp:align>top</wp:align>
          </wp:positionV>
          <wp:extent cx="7578000" cy="10713600"/>
          <wp:effectExtent l="0" t="0" r="444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tsalCupCover b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97pt;height:102pt" o:bullet="t">
        <v:imagedata r:id="rId1" o:title="Bulletpoint_FutsalCup"/>
      </v:shape>
    </w:pict>
  </w:numPicBullet>
  <w:abstractNum w:abstractNumId="0" w15:restartNumberingAfterBreak="0">
    <w:nsid w:val="FFFFFF7C"/>
    <w:multiLevelType w:val="singleLevel"/>
    <w:tmpl w:val="EC52A6C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C83D5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B30B80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A4CC2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A9EA3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F1A13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D9A90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F6C4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C8ED3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C1A736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99D8" w:themeColor="text2"/>
      </w:rPr>
    </w:lvl>
  </w:abstractNum>
  <w:abstractNum w:abstractNumId="10" w15:restartNumberingAfterBreak="0">
    <w:nsid w:val="0CF0783D"/>
    <w:multiLevelType w:val="hybridMultilevel"/>
    <w:tmpl w:val="3FC60B9E"/>
    <w:lvl w:ilvl="0" w:tplc="9050EA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6C0C59"/>
    <w:multiLevelType w:val="multilevel"/>
    <w:tmpl w:val="969C830A"/>
    <w:numStyleLink w:val="UEFANumbers1-9"/>
  </w:abstractNum>
  <w:abstractNum w:abstractNumId="12" w15:restartNumberingAfterBreak="0">
    <w:nsid w:val="1041326E"/>
    <w:multiLevelType w:val="multilevel"/>
    <w:tmpl w:val="969C830A"/>
    <w:numStyleLink w:val="UEFANumbers1-9"/>
  </w:abstractNum>
  <w:abstractNum w:abstractNumId="13" w15:restartNumberingAfterBreak="0">
    <w:nsid w:val="143A2EB6"/>
    <w:multiLevelType w:val="multilevel"/>
    <w:tmpl w:val="969C830A"/>
    <w:numStyleLink w:val="UEFANumbers1-9"/>
  </w:abstractNum>
  <w:abstractNum w:abstractNumId="14" w15:restartNumberingAfterBreak="0">
    <w:nsid w:val="161A1217"/>
    <w:multiLevelType w:val="multilevel"/>
    <w:tmpl w:val="969C830A"/>
    <w:styleLink w:val="UEFANumbers1-9"/>
    <w:lvl w:ilvl="0">
      <w:start w:val="1"/>
      <w:numFmt w:val="decimal"/>
      <w:pStyle w:val="UEFANumbers1"/>
      <w:lvlText w:val="%1."/>
      <w:lvlJc w:val="left"/>
      <w:pPr>
        <w:tabs>
          <w:tab w:val="num" w:pos="1134"/>
        </w:tabs>
        <w:ind w:left="425" w:hanging="425"/>
      </w:pPr>
      <w:rPr>
        <w:rFonts w:ascii="Arial" w:hAnsi="Arial" w:hint="default"/>
        <w:color w:val="000000" w:themeColor="text1"/>
        <w:sz w:val="22"/>
      </w:rPr>
    </w:lvl>
    <w:lvl w:ilvl="1">
      <w:start w:val="1"/>
      <w:numFmt w:val="decimal"/>
      <w:pStyle w:val="UEFANumbers2"/>
      <w:lvlText w:val="%1.%2."/>
      <w:lvlJc w:val="left"/>
      <w:pPr>
        <w:ind w:left="851" w:hanging="709"/>
      </w:pPr>
      <w:rPr>
        <w:rFonts w:hint="default"/>
      </w:rPr>
    </w:lvl>
    <w:lvl w:ilvl="2">
      <w:start w:val="1"/>
      <w:numFmt w:val="decimal"/>
      <w:pStyle w:val="UEFANumbers3"/>
      <w:lvlText w:val="%1.%2.%3."/>
      <w:lvlJc w:val="left"/>
      <w:pPr>
        <w:ind w:left="1134" w:hanging="850"/>
      </w:pPr>
      <w:rPr>
        <w:rFonts w:hint="default"/>
      </w:rPr>
    </w:lvl>
    <w:lvl w:ilvl="3">
      <w:start w:val="1"/>
      <w:numFmt w:val="decimal"/>
      <w:pStyle w:val="UEFANumbers4"/>
      <w:lvlText w:val="%1.%2.%3.%4."/>
      <w:lvlJc w:val="left"/>
      <w:pPr>
        <w:ind w:left="1418" w:hanging="993"/>
      </w:pPr>
      <w:rPr>
        <w:rFonts w:hint="default"/>
      </w:rPr>
    </w:lvl>
    <w:lvl w:ilvl="4">
      <w:start w:val="1"/>
      <w:numFmt w:val="decimal"/>
      <w:pStyle w:val="UEFANumbers5"/>
      <w:lvlText w:val="%1.%2.%3.%4.%5."/>
      <w:lvlJc w:val="left"/>
      <w:pPr>
        <w:ind w:left="1701" w:hanging="1134"/>
      </w:pPr>
      <w:rPr>
        <w:rFonts w:hint="default"/>
      </w:rPr>
    </w:lvl>
    <w:lvl w:ilvl="5">
      <w:start w:val="1"/>
      <w:numFmt w:val="decimal"/>
      <w:pStyle w:val="UEFANumbers6"/>
      <w:lvlText w:val="%1.%2.%3.%4.%5.%6."/>
      <w:lvlJc w:val="left"/>
      <w:pPr>
        <w:ind w:left="2268" w:hanging="1417"/>
      </w:pPr>
      <w:rPr>
        <w:rFonts w:hint="default"/>
      </w:rPr>
    </w:lvl>
    <w:lvl w:ilvl="6">
      <w:start w:val="1"/>
      <w:numFmt w:val="decimal"/>
      <w:pStyle w:val="UEFANumbers7"/>
      <w:lvlText w:val="%1.%2.%3.%4.%5.%6.%7."/>
      <w:lvlJc w:val="left"/>
      <w:pPr>
        <w:ind w:left="2552" w:hanging="1560"/>
      </w:pPr>
      <w:rPr>
        <w:rFonts w:hint="default"/>
      </w:rPr>
    </w:lvl>
    <w:lvl w:ilvl="7">
      <w:start w:val="1"/>
      <w:numFmt w:val="decimal"/>
      <w:pStyle w:val="UEFANumbers8"/>
      <w:lvlText w:val="%1.%2.%3.%4.%5.%6.%7.%8."/>
      <w:lvlJc w:val="left"/>
      <w:pPr>
        <w:ind w:left="2835" w:hanging="1701"/>
      </w:pPr>
      <w:rPr>
        <w:rFonts w:hint="default"/>
      </w:rPr>
    </w:lvl>
    <w:lvl w:ilvl="8">
      <w:start w:val="1"/>
      <w:numFmt w:val="decimal"/>
      <w:pStyle w:val="UEFANumbers9"/>
      <w:lvlText w:val="%1.%2.%3.%4.%5.%6.%7.%8.%9."/>
      <w:lvlJc w:val="left"/>
      <w:pPr>
        <w:ind w:left="3119" w:hanging="1843"/>
      </w:pPr>
      <w:rPr>
        <w:rFonts w:hint="default"/>
      </w:rPr>
    </w:lvl>
  </w:abstractNum>
  <w:abstractNum w:abstractNumId="15" w15:restartNumberingAfterBreak="0">
    <w:nsid w:val="19D0756C"/>
    <w:multiLevelType w:val="multilevel"/>
    <w:tmpl w:val="969C830A"/>
    <w:numStyleLink w:val="UEFANumbers1-9"/>
  </w:abstractNum>
  <w:abstractNum w:abstractNumId="16" w15:restartNumberingAfterBreak="0">
    <w:nsid w:val="1A392578"/>
    <w:multiLevelType w:val="multilevel"/>
    <w:tmpl w:val="969C830A"/>
    <w:numStyleLink w:val="UEFANumbers1-9"/>
  </w:abstractNum>
  <w:abstractNum w:abstractNumId="17" w15:restartNumberingAfterBreak="0">
    <w:nsid w:val="1B5B1F6B"/>
    <w:multiLevelType w:val="multilevel"/>
    <w:tmpl w:val="969C830A"/>
    <w:numStyleLink w:val="UEFANumbers1-9"/>
  </w:abstractNum>
  <w:abstractNum w:abstractNumId="18" w15:restartNumberingAfterBreak="0">
    <w:nsid w:val="1B6E795C"/>
    <w:multiLevelType w:val="hybridMultilevel"/>
    <w:tmpl w:val="45DC5832"/>
    <w:lvl w:ilvl="0" w:tplc="9050EA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7452CF"/>
    <w:multiLevelType w:val="multilevel"/>
    <w:tmpl w:val="969C830A"/>
    <w:numStyleLink w:val="UEFANumbers1-9"/>
  </w:abstractNum>
  <w:abstractNum w:abstractNumId="20" w15:restartNumberingAfterBreak="0">
    <w:nsid w:val="1DF02F71"/>
    <w:multiLevelType w:val="multilevel"/>
    <w:tmpl w:val="0802B9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7DF54D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8F8645B"/>
    <w:multiLevelType w:val="multilevel"/>
    <w:tmpl w:val="969C830A"/>
    <w:numStyleLink w:val="UEFANumbers1-9"/>
  </w:abstractNum>
  <w:abstractNum w:abstractNumId="23" w15:restartNumberingAfterBreak="0">
    <w:nsid w:val="2E4A0B30"/>
    <w:multiLevelType w:val="hybridMultilevel"/>
    <w:tmpl w:val="BCBAD71C"/>
    <w:lvl w:ilvl="0" w:tplc="9050EAD6">
      <w:start w:val="1"/>
      <w:numFmt w:val="bullet"/>
      <w:lvlText w:val=""/>
      <w:lvlPicBulletId w:val="0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3B6D0748"/>
    <w:multiLevelType w:val="multilevel"/>
    <w:tmpl w:val="969C830A"/>
    <w:numStyleLink w:val="UEFANumbers1-9"/>
  </w:abstractNum>
  <w:abstractNum w:abstractNumId="25" w15:restartNumberingAfterBreak="0">
    <w:nsid w:val="429F0E07"/>
    <w:multiLevelType w:val="multilevel"/>
    <w:tmpl w:val="969C830A"/>
    <w:numStyleLink w:val="UEFANumbers1-9"/>
  </w:abstractNum>
  <w:abstractNum w:abstractNumId="26" w15:restartNumberingAfterBreak="0">
    <w:nsid w:val="478E593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09B1B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5532394"/>
    <w:multiLevelType w:val="hybridMultilevel"/>
    <w:tmpl w:val="2F820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5D1BC6"/>
    <w:multiLevelType w:val="multilevel"/>
    <w:tmpl w:val="969C830A"/>
    <w:numStyleLink w:val="UEFANumbers1-9"/>
  </w:abstractNum>
  <w:abstractNum w:abstractNumId="30" w15:restartNumberingAfterBreak="0">
    <w:nsid w:val="57C73A68"/>
    <w:multiLevelType w:val="multilevel"/>
    <w:tmpl w:val="969C830A"/>
    <w:numStyleLink w:val="UEFANumbers1-9"/>
  </w:abstractNum>
  <w:abstractNum w:abstractNumId="31" w15:restartNumberingAfterBreak="0">
    <w:nsid w:val="5BA46FA7"/>
    <w:multiLevelType w:val="hybridMultilevel"/>
    <w:tmpl w:val="972A9C66"/>
    <w:lvl w:ilvl="0" w:tplc="30CC8026">
      <w:start w:val="7"/>
      <w:numFmt w:val="bullet"/>
      <w:lvlText w:val="-"/>
      <w:lvlJc w:val="left"/>
      <w:pPr>
        <w:ind w:left="420" w:hanging="360"/>
      </w:pPr>
      <w:rPr>
        <w:rFonts w:ascii="Europa" w:eastAsiaTheme="minorEastAsia" w:hAnsi="Europa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2" w15:restartNumberingAfterBreak="0">
    <w:nsid w:val="5BAB0BB5"/>
    <w:multiLevelType w:val="multilevel"/>
    <w:tmpl w:val="969C830A"/>
    <w:numStyleLink w:val="UEFANumbers1-9"/>
  </w:abstractNum>
  <w:abstractNum w:abstractNumId="33" w15:restartNumberingAfterBreak="0">
    <w:nsid w:val="5C5276B7"/>
    <w:multiLevelType w:val="multilevel"/>
    <w:tmpl w:val="969C830A"/>
    <w:numStyleLink w:val="UEFANumbers1-9"/>
  </w:abstractNum>
  <w:abstractNum w:abstractNumId="34" w15:restartNumberingAfterBreak="0">
    <w:nsid w:val="5E3B4D81"/>
    <w:multiLevelType w:val="multilevel"/>
    <w:tmpl w:val="969C830A"/>
    <w:numStyleLink w:val="UEFANumbers1-9"/>
  </w:abstractNum>
  <w:abstractNum w:abstractNumId="35" w15:restartNumberingAfterBreak="0">
    <w:nsid w:val="66C6001E"/>
    <w:multiLevelType w:val="multilevel"/>
    <w:tmpl w:val="F38AB0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B7D5CCD"/>
    <w:multiLevelType w:val="multilevel"/>
    <w:tmpl w:val="969C830A"/>
    <w:numStyleLink w:val="UEFANumbers1-9"/>
  </w:abstractNum>
  <w:abstractNum w:abstractNumId="37" w15:restartNumberingAfterBreak="0">
    <w:nsid w:val="6BCE0FAE"/>
    <w:multiLevelType w:val="multilevel"/>
    <w:tmpl w:val="969C830A"/>
    <w:numStyleLink w:val="UEFANumbers1-9"/>
  </w:abstractNum>
  <w:abstractNum w:abstractNumId="38" w15:restartNumberingAfterBreak="0">
    <w:nsid w:val="6E562EBE"/>
    <w:multiLevelType w:val="multilevel"/>
    <w:tmpl w:val="969C830A"/>
    <w:numStyleLink w:val="UEFANumbers1-9"/>
  </w:abstractNum>
  <w:abstractNum w:abstractNumId="39" w15:restartNumberingAfterBreak="0">
    <w:nsid w:val="6E7F4AD8"/>
    <w:multiLevelType w:val="multilevel"/>
    <w:tmpl w:val="969C830A"/>
    <w:numStyleLink w:val="UEFANumbers1-9"/>
  </w:abstractNum>
  <w:abstractNum w:abstractNumId="40" w15:restartNumberingAfterBreak="0">
    <w:nsid w:val="712B5C65"/>
    <w:multiLevelType w:val="hybridMultilevel"/>
    <w:tmpl w:val="A99424F4"/>
    <w:lvl w:ilvl="0" w:tplc="9050EA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6262C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BC61FD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C3371F6"/>
    <w:multiLevelType w:val="multilevel"/>
    <w:tmpl w:val="54128D86"/>
    <w:lvl w:ilvl="0">
      <w:start w:val="1"/>
      <w:numFmt w:val="decimal"/>
      <w:lvlText w:val="%1."/>
      <w:lvlJc w:val="left"/>
      <w:pPr>
        <w:ind w:left="340" w:hanging="340"/>
      </w:pPr>
      <w:rPr>
        <w:rFonts w:ascii="Arial" w:hAnsi="Arial" w:hint="default"/>
        <w:color w:val="000000" w:themeColor="text1"/>
        <w:sz w:val="22"/>
      </w:rPr>
    </w:lvl>
    <w:lvl w:ilvl="1">
      <w:start w:val="1"/>
      <w:numFmt w:val="decimal"/>
      <w:lvlText w:val="%1.%2."/>
      <w:lvlJc w:val="left"/>
      <w:pPr>
        <w:ind w:left="102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0" w:hanging="3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1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80" w:hanging="340"/>
      </w:pPr>
      <w:rPr>
        <w:rFonts w:hint="default"/>
      </w:rPr>
    </w:lvl>
  </w:abstractNum>
  <w:abstractNum w:abstractNumId="44" w15:restartNumberingAfterBreak="0">
    <w:nsid w:val="7C6C062D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7C9A70BB"/>
    <w:multiLevelType w:val="multilevel"/>
    <w:tmpl w:val="969C830A"/>
    <w:numStyleLink w:val="UEFANumbers1-9"/>
  </w:abstractNum>
  <w:abstractNum w:abstractNumId="46" w15:restartNumberingAfterBreak="0">
    <w:nsid w:val="7E6A7FD4"/>
    <w:multiLevelType w:val="multilevel"/>
    <w:tmpl w:val="969C830A"/>
    <w:numStyleLink w:val="UEFANumbers1-9"/>
  </w:abstractNum>
  <w:abstractNum w:abstractNumId="47" w15:restartNumberingAfterBreak="0">
    <w:nsid w:val="7F3F732E"/>
    <w:multiLevelType w:val="multilevel"/>
    <w:tmpl w:val="F38AB0E4"/>
    <w:lvl w:ilvl="0">
      <w:start w:val="1"/>
      <w:numFmt w:val="decimal"/>
      <w:lvlText w:val="%1."/>
      <w:lvlJc w:val="left"/>
      <w:pPr>
        <w:ind w:left="2628" w:hanging="360"/>
      </w:pPr>
    </w:lvl>
    <w:lvl w:ilvl="1">
      <w:start w:val="1"/>
      <w:numFmt w:val="decimal"/>
      <w:lvlText w:val="%1.%2."/>
      <w:lvlJc w:val="left"/>
      <w:pPr>
        <w:ind w:left="3060" w:hanging="432"/>
      </w:pPr>
    </w:lvl>
    <w:lvl w:ilvl="2">
      <w:start w:val="1"/>
      <w:numFmt w:val="decimal"/>
      <w:lvlText w:val="%1.%2.%3."/>
      <w:lvlJc w:val="left"/>
      <w:pPr>
        <w:ind w:left="3492" w:hanging="504"/>
      </w:pPr>
    </w:lvl>
    <w:lvl w:ilvl="3">
      <w:start w:val="1"/>
      <w:numFmt w:val="decimal"/>
      <w:lvlText w:val="%1.%2.%3.%4."/>
      <w:lvlJc w:val="left"/>
      <w:pPr>
        <w:ind w:left="3996" w:hanging="648"/>
      </w:pPr>
    </w:lvl>
    <w:lvl w:ilvl="4">
      <w:start w:val="1"/>
      <w:numFmt w:val="decimal"/>
      <w:lvlText w:val="%1.%2.%3.%4.%5."/>
      <w:lvlJc w:val="left"/>
      <w:pPr>
        <w:ind w:left="4500" w:hanging="792"/>
      </w:pPr>
    </w:lvl>
    <w:lvl w:ilvl="5">
      <w:start w:val="1"/>
      <w:numFmt w:val="decimal"/>
      <w:lvlText w:val="%1.%2.%3.%4.%5.%6."/>
      <w:lvlJc w:val="left"/>
      <w:pPr>
        <w:ind w:left="5004" w:hanging="936"/>
      </w:pPr>
    </w:lvl>
    <w:lvl w:ilvl="6">
      <w:start w:val="1"/>
      <w:numFmt w:val="decimal"/>
      <w:lvlText w:val="%1.%2.%3.%4.%5.%6.%7."/>
      <w:lvlJc w:val="left"/>
      <w:pPr>
        <w:ind w:left="5508" w:hanging="1080"/>
      </w:pPr>
    </w:lvl>
    <w:lvl w:ilvl="7">
      <w:start w:val="1"/>
      <w:numFmt w:val="decimal"/>
      <w:lvlText w:val="%1.%2.%3.%4.%5.%6.%7.%8."/>
      <w:lvlJc w:val="left"/>
      <w:pPr>
        <w:ind w:left="6012" w:hanging="1224"/>
      </w:pPr>
    </w:lvl>
    <w:lvl w:ilvl="8">
      <w:start w:val="1"/>
      <w:numFmt w:val="decimal"/>
      <w:lvlText w:val="%1.%2.%3.%4.%5.%6.%7.%8.%9."/>
      <w:lvlJc w:val="left"/>
      <w:pPr>
        <w:ind w:left="6588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41"/>
  </w:num>
  <w:num w:numId="13">
    <w:abstractNumId w:val="21"/>
  </w:num>
  <w:num w:numId="14">
    <w:abstractNumId w:val="20"/>
  </w:num>
  <w:num w:numId="15">
    <w:abstractNumId w:val="26"/>
  </w:num>
  <w:num w:numId="16">
    <w:abstractNumId w:val="42"/>
  </w:num>
  <w:num w:numId="17">
    <w:abstractNumId w:val="35"/>
  </w:num>
  <w:num w:numId="18">
    <w:abstractNumId w:val="27"/>
  </w:num>
  <w:num w:numId="19">
    <w:abstractNumId w:val="14"/>
  </w:num>
  <w:num w:numId="20">
    <w:abstractNumId w:val="19"/>
  </w:num>
  <w:num w:numId="21">
    <w:abstractNumId w:val="47"/>
  </w:num>
  <w:num w:numId="22">
    <w:abstractNumId w:val="11"/>
  </w:num>
  <w:num w:numId="23">
    <w:abstractNumId w:val="15"/>
  </w:num>
  <w:num w:numId="24">
    <w:abstractNumId w:val="43"/>
  </w:num>
  <w:num w:numId="25">
    <w:abstractNumId w:val="22"/>
  </w:num>
  <w:num w:numId="26">
    <w:abstractNumId w:val="38"/>
    <w:lvlOverride w:ilvl="0">
      <w:lvl w:ilvl="0">
        <w:start w:val="1"/>
        <w:numFmt w:val="decimal"/>
        <w:lvlText w:val="%1."/>
        <w:lvlJc w:val="left"/>
        <w:pPr>
          <w:ind w:left="340" w:hanging="34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700" w:hanging="34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0" w:hanging="34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060" w:hanging="3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740" w:hanging="3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4420" w:hanging="3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5100" w:hanging="3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780" w:hanging="340"/>
        </w:pPr>
        <w:rPr>
          <w:rFonts w:hint="default"/>
        </w:rPr>
      </w:lvl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4"/>
  </w:num>
  <w:num w:numId="29">
    <w:abstractNumId w:val="12"/>
  </w:num>
  <w:num w:numId="30">
    <w:abstractNumId w:val="36"/>
    <w:lvlOverride w:ilvl="1">
      <w:lvl w:ilvl="1">
        <w:start w:val="1"/>
        <w:numFmt w:val="decimal"/>
        <w:lvlText w:val="%1.%2."/>
        <w:lvlJc w:val="left"/>
        <w:pPr>
          <w:ind w:left="1020" w:hanging="340"/>
        </w:pPr>
        <w:rPr>
          <w:rFonts w:hint="default"/>
        </w:rPr>
      </w:lvl>
    </w:lvlOverride>
  </w:num>
  <w:num w:numId="31">
    <w:abstractNumId w:val="39"/>
    <w:lvlOverride w:ilvl="1">
      <w:lvl w:ilvl="1">
        <w:start w:val="1"/>
        <w:numFmt w:val="decimal"/>
        <w:lvlText w:val="%1.%2."/>
        <w:lvlJc w:val="left"/>
        <w:pPr>
          <w:ind w:left="709" w:hanging="567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700" w:hanging="340"/>
        </w:pPr>
        <w:rPr>
          <w:rFonts w:hint="default"/>
        </w:rPr>
      </w:lvl>
    </w:lvlOverride>
  </w:num>
  <w:num w:numId="32">
    <w:abstractNumId w:val="46"/>
    <w:lvlOverride w:ilvl="3">
      <w:lvl w:ilvl="3">
        <w:start w:val="1"/>
        <w:numFmt w:val="decimal"/>
        <w:lvlText w:val="%1.%2.%3.%4."/>
        <w:lvlJc w:val="left"/>
        <w:pPr>
          <w:ind w:left="2380" w:hanging="340"/>
        </w:pPr>
        <w:rPr>
          <w:rFonts w:hint="default"/>
        </w:rPr>
      </w:lvl>
    </w:lvlOverride>
  </w:num>
  <w:num w:numId="33">
    <w:abstractNumId w:val="16"/>
  </w:num>
  <w:num w:numId="34">
    <w:abstractNumId w:val="24"/>
    <w:lvlOverride w:ilvl="5">
      <w:lvl w:ilvl="5">
        <w:start w:val="1"/>
        <w:numFmt w:val="decimal"/>
        <w:lvlText w:val="%1.%2.%3.%4.%5.%6."/>
        <w:lvlJc w:val="left"/>
        <w:pPr>
          <w:ind w:left="3740" w:hanging="340"/>
        </w:pPr>
        <w:rPr>
          <w:rFonts w:hint="default"/>
        </w:rPr>
      </w:lvl>
    </w:lvlOverride>
  </w:num>
  <w:num w:numId="35">
    <w:abstractNumId w:val="13"/>
    <w:lvlOverride w:ilvl="6">
      <w:lvl w:ilvl="6">
        <w:start w:val="1"/>
        <w:numFmt w:val="decimal"/>
        <w:lvlText w:val="%1.%2.%3.%4.%5.%6.%7."/>
        <w:lvlJc w:val="left"/>
        <w:pPr>
          <w:ind w:left="4420" w:hanging="340"/>
        </w:pPr>
        <w:rPr>
          <w:rFonts w:hint="default"/>
        </w:rPr>
      </w:lvl>
    </w:lvlOverride>
  </w:num>
  <w:num w:numId="36">
    <w:abstractNumId w:val="37"/>
  </w:num>
  <w:num w:numId="37">
    <w:abstractNumId w:val="30"/>
    <w:lvlOverride w:ilvl="7">
      <w:lvl w:ilvl="7">
        <w:start w:val="1"/>
        <w:numFmt w:val="decimal"/>
        <w:lvlText w:val="%1.%2.%3.%4.%5.%6.%7.%8."/>
        <w:lvlJc w:val="left"/>
        <w:pPr>
          <w:ind w:left="5100" w:hanging="340"/>
        </w:pPr>
        <w:rPr>
          <w:rFonts w:hint="default"/>
        </w:rPr>
      </w:lvl>
    </w:lvlOverride>
  </w:num>
  <w:num w:numId="38">
    <w:abstractNumId w:val="29"/>
  </w:num>
  <w:num w:numId="39">
    <w:abstractNumId w:val="25"/>
  </w:num>
  <w:num w:numId="40">
    <w:abstractNumId w:val="28"/>
  </w:num>
  <w:num w:numId="41">
    <w:abstractNumId w:val="32"/>
  </w:num>
  <w:num w:numId="42">
    <w:abstractNumId w:val="45"/>
  </w:num>
  <w:num w:numId="43">
    <w:abstractNumId w:val="34"/>
  </w:num>
  <w:num w:numId="44">
    <w:abstractNumId w:val="17"/>
  </w:num>
  <w:num w:numId="45">
    <w:abstractNumId w:val="33"/>
  </w:num>
  <w:num w:numId="46">
    <w:abstractNumId w:val="18"/>
  </w:num>
  <w:num w:numId="47">
    <w:abstractNumId w:val="40"/>
  </w:num>
  <w:num w:numId="48">
    <w:abstractNumId w:val="10"/>
  </w:num>
  <w:num w:numId="49">
    <w:abstractNumId w:val="23"/>
  </w:num>
  <w:num w:numId="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removePersonalInformation/>
  <w:removeDateAndTime/>
  <w:embedSystemFonts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de-CH" w:vendorID="64" w:dllVersion="131078" w:nlCheck="1" w:checkStyle="1"/>
  <w:activeWritingStyle w:appName="MSWord" w:lang="fr-CH" w:vendorID="64" w:dllVersion="131078" w:nlCheck="1" w:checkStyle="1"/>
  <w:attachedTemplate r:id="rId1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3FB"/>
    <w:rsid w:val="000066DB"/>
    <w:rsid w:val="000263AE"/>
    <w:rsid w:val="00026AD1"/>
    <w:rsid w:val="0003296C"/>
    <w:rsid w:val="00035AB9"/>
    <w:rsid w:val="00041DCE"/>
    <w:rsid w:val="00065702"/>
    <w:rsid w:val="00074217"/>
    <w:rsid w:val="00074AA5"/>
    <w:rsid w:val="00082CBF"/>
    <w:rsid w:val="00097124"/>
    <w:rsid w:val="000A130A"/>
    <w:rsid w:val="000A16C9"/>
    <w:rsid w:val="000A7864"/>
    <w:rsid w:val="000C482A"/>
    <w:rsid w:val="000E6355"/>
    <w:rsid w:val="000F0A8D"/>
    <w:rsid w:val="00100D67"/>
    <w:rsid w:val="00115699"/>
    <w:rsid w:val="00115720"/>
    <w:rsid w:val="00117D94"/>
    <w:rsid w:val="0012290B"/>
    <w:rsid w:val="0012421D"/>
    <w:rsid w:val="00161A0E"/>
    <w:rsid w:val="00177C14"/>
    <w:rsid w:val="00190BC1"/>
    <w:rsid w:val="00190D72"/>
    <w:rsid w:val="00190FCF"/>
    <w:rsid w:val="001B42F3"/>
    <w:rsid w:val="001C3FA6"/>
    <w:rsid w:val="001C77D6"/>
    <w:rsid w:val="001D50DE"/>
    <w:rsid w:val="001E7A3A"/>
    <w:rsid w:val="001F6FB5"/>
    <w:rsid w:val="002024F3"/>
    <w:rsid w:val="00203FD3"/>
    <w:rsid w:val="002166E0"/>
    <w:rsid w:val="0022642F"/>
    <w:rsid w:val="00226C61"/>
    <w:rsid w:val="00256D64"/>
    <w:rsid w:val="00265826"/>
    <w:rsid w:val="00285A36"/>
    <w:rsid w:val="002950D0"/>
    <w:rsid w:val="002B406F"/>
    <w:rsid w:val="002B6C65"/>
    <w:rsid w:val="002C731D"/>
    <w:rsid w:val="002D2027"/>
    <w:rsid w:val="002D4647"/>
    <w:rsid w:val="002D6EF5"/>
    <w:rsid w:val="002F3A28"/>
    <w:rsid w:val="003046D3"/>
    <w:rsid w:val="00317082"/>
    <w:rsid w:val="00326453"/>
    <w:rsid w:val="00327311"/>
    <w:rsid w:val="00331052"/>
    <w:rsid w:val="00333764"/>
    <w:rsid w:val="00375502"/>
    <w:rsid w:val="003759AD"/>
    <w:rsid w:val="00382FA5"/>
    <w:rsid w:val="003B3112"/>
    <w:rsid w:val="003B6309"/>
    <w:rsid w:val="003C63E5"/>
    <w:rsid w:val="003F622D"/>
    <w:rsid w:val="003F67E9"/>
    <w:rsid w:val="00400B72"/>
    <w:rsid w:val="004079C3"/>
    <w:rsid w:val="004151EB"/>
    <w:rsid w:val="0041692E"/>
    <w:rsid w:val="00431897"/>
    <w:rsid w:val="00434912"/>
    <w:rsid w:val="00452BBB"/>
    <w:rsid w:val="0045427C"/>
    <w:rsid w:val="004811C7"/>
    <w:rsid w:val="0048168A"/>
    <w:rsid w:val="00485BC3"/>
    <w:rsid w:val="0049090F"/>
    <w:rsid w:val="004A1B47"/>
    <w:rsid w:val="004A5F0D"/>
    <w:rsid w:val="004B0DAD"/>
    <w:rsid w:val="004B330A"/>
    <w:rsid w:val="004B4040"/>
    <w:rsid w:val="004B7377"/>
    <w:rsid w:val="004D4E09"/>
    <w:rsid w:val="004E4F27"/>
    <w:rsid w:val="00507077"/>
    <w:rsid w:val="0051659C"/>
    <w:rsid w:val="00522731"/>
    <w:rsid w:val="005439B2"/>
    <w:rsid w:val="005451DB"/>
    <w:rsid w:val="00552F99"/>
    <w:rsid w:val="00556A58"/>
    <w:rsid w:val="00584F20"/>
    <w:rsid w:val="0059708A"/>
    <w:rsid w:val="005A5805"/>
    <w:rsid w:val="005A7885"/>
    <w:rsid w:val="005B018B"/>
    <w:rsid w:val="005C15F5"/>
    <w:rsid w:val="005C1644"/>
    <w:rsid w:val="005C5B32"/>
    <w:rsid w:val="005C63B4"/>
    <w:rsid w:val="005D0B2A"/>
    <w:rsid w:val="005D5752"/>
    <w:rsid w:val="005D787D"/>
    <w:rsid w:val="005E13FB"/>
    <w:rsid w:val="005E641D"/>
    <w:rsid w:val="005E6A41"/>
    <w:rsid w:val="005E7A3C"/>
    <w:rsid w:val="005F465F"/>
    <w:rsid w:val="005F4973"/>
    <w:rsid w:val="005F6F4F"/>
    <w:rsid w:val="00600F3E"/>
    <w:rsid w:val="006069FE"/>
    <w:rsid w:val="00614C12"/>
    <w:rsid w:val="006169F9"/>
    <w:rsid w:val="006214D7"/>
    <w:rsid w:val="00630D98"/>
    <w:rsid w:val="0064201E"/>
    <w:rsid w:val="00647AA3"/>
    <w:rsid w:val="00690553"/>
    <w:rsid w:val="0069477F"/>
    <w:rsid w:val="006B2AAB"/>
    <w:rsid w:val="006E0FAA"/>
    <w:rsid w:val="006E547E"/>
    <w:rsid w:val="006F5C9A"/>
    <w:rsid w:val="006F712F"/>
    <w:rsid w:val="00727CA5"/>
    <w:rsid w:val="0073267B"/>
    <w:rsid w:val="007567A6"/>
    <w:rsid w:val="00772256"/>
    <w:rsid w:val="00776033"/>
    <w:rsid w:val="007A43B5"/>
    <w:rsid w:val="007C67AE"/>
    <w:rsid w:val="007C7632"/>
    <w:rsid w:val="007D52FF"/>
    <w:rsid w:val="007F43ED"/>
    <w:rsid w:val="0080608A"/>
    <w:rsid w:val="00814A85"/>
    <w:rsid w:val="008155C0"/>
    <w:rsid w:val="008165B4"/>
    <w:rsid w:val="00816DE4"/>
    <w:rsid w:val="0082432E"/>
    <w:rsid w:val="008316A3"/>
    <w:rsid w:val="00846144"/>
    <w:rsid w:val="00846BD7"/>
    <w:rsid w:val="00850746"/>
    <w:rsid w:val="00865919"/>
    <w:rsid w:val="00870236"/>
    <w:rsid w:val="00874288"/>
    <w:rsid w:val="00882515"/>
    <w:rsid w:val="00895E9D"/>
    <w:rsid w:val="008A507B"/>
    <w:rsid w:val="008B19FB"/>
    <w:rsid w:val="008C72FB"/>
    <w:rsid w:val="008D3626"/>
    <w:rsid w:val="008E2D25"/>
    <w:rsid w:val="008E3B0F"/>
    <w:rsid w:val="008E647E"/>
    <w:rsid w:val="008F3F0E"/>
    <w:rsid w:val="00904999"/>
    <w:rsid w:val="00920D3F"/>
    <w:rsid w:val="00921252"/>
    <w:rsid w:val="0092727C"/>
    <w:rsid w:val="009335BA"/>
    <w:rsid w:val="009418D9"/>
    <w:rsid w:val="009502F2"/>
    <w:rsid w:val="009741EB"/>
    <w:rsid w:val="00981F8E"/>
    <w:rsid w:val="00984EF5"/>
    <w:rsid w:val="00987566"/>
    <w:rsid w:val="0099683C"/>
    <w:rsid w:val="009B5B93"/>
    <w:rsid w:val="009C0E9C"/>
    <w:rsid w:val="009C1099"/>
    <w:rsid w:val="009D47B5"/>
    <w:rsid w:val="009D485D"/>
    <w:rsid w:val="009E4E46"/>
    <w:rsid w:val="009E61E5"/>
    <w:rsid w:val="009E62BB"/>
    <w:rsid w:val="009F023D"/>
    <w:rsid w:val="009F0C6C"/>
    <w:rsid w:val="009F37F7"/>
    <w:rsid w:val="00A361CE"/>
    <w:rsid w:val="00A37ED5"/>
    <w:rsid w:val="00A40320"/>
    <w:rsid w:val="00A4117B"/>
    <w:rsid w:val="00A5687F"/>
    <w:rsid w:val="00A57368"/>
    <w:rsid w:val="00A64D8D"/>
    <w:rsid w:val="00A65FC5"/>
    <w:rsid w:val="00A81721"/>
    <w:rsid w:val="00A93207"/>
    <w:rsid w:val="00AD1547"/>
    <w:rsid w:val="00AE2F20"/>
    <w:rsid w:val="00AF5B57"/>
    <w:rsid w:val="00AF6776"/>
    <w:rsid w:val="00B17EC5"/>
    <w:rsid w:val="00B2155B"/>
    <w:rsid w:val="00B23340"/>
    <w:rsid w:val="00B24A81"/>
    <w:rsid w:val="00B26E20"/>
    <w:rsid w:val="00B316E5"/>
    <w:rsid w:val="00B32650"/>
    <w:rsid w:val="00B352DD"/>
    <w:rsid w:val="00B67231"/>
    <w:rsid w:val="00B67B70"/>
    <w:rsid w:val="00B76A5E"/>
    <w:rsid w:val="00B83D0E"/>
    <w:rsid w:val="00B902B3"/>
    <w:rsid w:val="00B91538"/>
    <w:rsid w:val="00B950D0"/>
    <w:rsid w:val="00BA30B5"/>
    <w:rsid w:val="00BE231F"/>
    <w:rsid w:val="00BE2722"/>
    <w:rsid w:val="00BF0205"/>
    <w:rsid w:val="00C02B03"/>
    <w:rsid w:val="00C339DF"/>
    <w:rsid w:val="00C458CD"/>
    <w:rsid w:val="00C53151"/>
    <w:rsid w:val="00C60513"/>
    <w:rsid w:val="00C82C60"/>
    <w:rsid w:val="00CA2BB0"/>
    <w:rsid w:val="00CA52E5"/>
    <w:rsid w:val="00CA5C80"/>
    <w:rsid w:val="00CB21F6"/>
    <w:rsid w:val="00CC4CA0"/>
    <w:rsid w:val="00CD0F66"/>
    <w:rsid w:val="00CD2DE4"/>
    <w:rsid w:val="00CF022E"/>
    <w:rsid w:val="00CF5EB6"/>
    <w:rsid w:val="00D20B6B"/>
    <w:rsid w:val="00D22FE3"/>
    <w:rsid w:val="00D31C2A"/>
    <w:rsid w:val="00D4272E"/>
    <w:rsid w:val="00D53FA5"/>
    <w:rsid w:val="00D833D8"/>
    <w:rsid w:val="00D866DA"/>
    <w:rsid w:val="00DA173D"/>
    <w:rsid w:val="00DA51DF"/>
    <w:rsid w:val="00DA709F"/>
    <w:rsid w:val="00DB5051"/>
    <w:rsid w:val="00DB5462"/>
    <w:rsid w:val="00DC04BC"/>
    <w:rsid w:val="00DC466F"/>
    <w:rsid w:val="00DC7E28"/>
    <w:rsid w:val="00DE0972"/>
    <w:rsid w:val="00DE7E89"/>
    <w:rsid w:val="00DF1ECB"/>
    <w:rsid w:val="00E02897"/>
    <w:rsid w:val="00E22E96"/>
    <w:rsid w:val="00E315B7"/>
    <w:rsid w:val="00E33A6C"/>
    <w:rsid w:val="00E92C74"/>
    <w:rsid w:val="00EB5466"/>
    <w:rsid w:val="00EC5DFB"/>
    <w:rsid w:val="00EF6ACC"/>
    <w:rsid w:val="00F20DBB"/>
    <w:rsid w:val="00F2592C"/>
    <w:rsid w:val="00F308A0"/>
    <w:rsid w:val="00F32C25"/>
    <w:rsid w:val="00F370E0"/>
    <w:rsid w:val="00F3750F"/>
    <w:rsid w:val="00F40728"/>
    <w:rsid w:val="00F65520"/>
    <w:rsid w:val="00F75C02"/>
    <w:rsid w:val="00F82E37"/>
    <w:rsid w:val="00F911B6"/>
    <w:rsid w:val="00FA6224"/>
    <w:rsid w:val="00FB622F"/>
    <w:rsid w:val="00FE1708"/>
    <w:rsid w:val="00FE72E0"/>
    <w:rsid w:val="00FF6BC1"/>
    <w:rsid w:val="00FF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iscardImageEditingData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2" w:unhideWhenUsed="1"/>
    <w:lsdException w:name="Body Text 3" w:semiHidden="1" w:uiPriority="2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2"/>
    <w:qFormat/>
    <w:rsid w:val="009C0E9C"/>
    <w:pPr>
      <w:spacing w:after="0" w:line="240" w:lineRule="auto"/>
    </w:pPr>
    <w:rPr>
      <w:rFonts w:ascii="Arial" w:hAnsi="Arial"/>
    </w:rPr>
  </w:style>
  <w:style w:type="paragraph" w:styleId="Heading1">
    <w:name w:val="heading 1"/>
    <w:aliases w:val="UEFA Title"/>
    <w:basedOn w:val="Normal"/>
    <w:next w:val="Normal"/>
    <w:link w:val="Heading1Char"/>
    <w:qFormat/>
    <w:rsid w:val="009F023D"/>
    <w:pPr>
      <w:keepNext/>
      <w:spacing w:before="240" w:after="240"/>
      <w:contextualSpacing/>
      <w:outlineLvl w:val="0"/>
    </w:pPr>
    <w:rPr>
      <w:rFonts w:eastAsiaTheme="majorEastAsia" w:cstheme="majorBidi"/>
      <w:b/>
      <w:bCs/>
      <w:color w:val="0099D8" w:themeColor="text2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9F023D"/>
    <w:pPr>
      <w:keepNext/>
      <w:spacing w:before="240" w:after="240"/>
      <w:contextualSpacing/>
      <w:outlineLvl w:val="1"/>
    </w:pPr>
    <w:rPr>
      <w:rFonts w:eastAsiaTheme="majorEastAsia" w:cstheme="majorBidi"/>
      <w:b/>
      <w:bCs/>
      <w:color w:val="0099D8" w:themeColor="text2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C458CD"/>
    <w:pPr>
      <w:keepNext/>
      <w:spacing w:before="240" w:after="240"/>
      <w:contextualSpacing/>
      <w:outlineLvl w:val="2"/>
    </w:pPr>
    <w:rPr>
      <w:rFonts w:eastAsiaTheme="majorEastAsia" w:cstheme="majorBidi"/>
      <w:b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rsid w:val="00C458CD"/>
    <w:pPr>
      <w:keepNext/>
      <w:spacing w:before="240" w:after="240"/>
      <w:contextualSpacing/>
      <w:outlineLvl w:val="3"/>
    </w:pPr>
    <w:rPr>
      <w:rFonts w:eastAsiaTheme="majorEastAsia" w:cstheme="majorBidi"/>
      <w:b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unhideWhenUsed/>
    <w:qFormat/>
    <w:rsid w:val="00C458CD"/>
    <w:pPr>
      <w:keepNext/>
      <w:spacing w:before="240" w:after="240"/>
      <w:outlineLvl w:val="4"/>
    </w:pPr>
    <w:rPr>
      <w:rFonts w:eastAsiaTheme="majorEastAsia" w:cstheme="majorBidi"/>
      <w:b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unhideWhenUsed/>
    <w:qFormat/>
    <w:rsid w:val="004B7377"/>
    <w:pPr>
      <w:spacing w:before="120" w:after="120"/>
      <w:outlineLvl w:val="5"/>
    </w:pPr>
    <w:rPr>
      <w:rFonts w:eastAsiaTheme="majorEastAsia" w:cstheme="majorBidi"/>
      <w:b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4B7377"/>
    <w:pPr>
      <w:outlineLvl w:val="6"/>
    </w:pPr>
    <w:rPr>
      <w:rFonts w:eastAsiaTheme="majorEastAsia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unhideWhenUsed/>
    <w:qFormat/>
    <w:rsid w:val="004B7377"/>
    <w:pPr>
      <w:outlineLvl w:val="7"/>
    </w:pPr>
    <w:rPr>
      <w:rFonts w:eastAsiaTheme="majorEastAsia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4B7377"/>
    <w:pPr>
      <w:outlineLvl w:val="8"/>
    </w:pPr>
    <w:rPr>
      <w:rFonts w:eastAsiaTheme="majorEastAsia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UEFA Title Char"/>
    <w:basedOn w:val="DefaultParagraphFont"/>
    <w:link w:val="Heading1"/>
    <w:rsid w:val="00DA173D"/>
    <w:rPr>
      <w:rFonts w:ascii="Arial" w:eastAsiaTheme="majorEastAsia" w:hAnsi="Arial" w:cstheme="majorBidi"/>
      <w:b/>
      <w:bCs/>
      <w:color w:val="0099D8" w:themeColor="text2"/>
      <w:sz w:val="28"/>
      <w:szCs w:val="28"/>
      <w:lang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5F4973"/>
    <w:rPr>
      <w:rFonts w:ascii="Arial" w:eastAsiaTheme="majorEastAsia" w:hAnsi="Arial" w:cstheme="majorBidi"/>
      <w:b/>
      <w:bCs/>
      <w:color w:val="0099D8" w:themeColor="text2"/>
      <w:sz w:val="24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2"/>
    <w:rsid w:val="005F4973"/>
    <w:rPr>
      <w:rFonts w:ascii="Arial" w:eastAsiaTheme="majorEastAsia" w:hAnsi="Arial" w:cstheme="majorBidi"/>
      <w:b/>
      <w:bCs/>
      <w:color w:val="000000" w:themeColor="text1"/>
      <w:sz w:val="24"/>
      <w:lang w:bidi="en-US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5F4973"/>
    <w:rPr>
      <w:rFonts w:ascii="Arial" w:eastAsiaTheme="majorEastAsia" w:hAnsi="Arial" w:cstheme="majorBidi"/>
      <w:b/>
      <w:bCs/>
      <w:iCs/>
      <w:color w:val="000000" w:themeColor="text1"/>
      <w:lang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5F4973"/>
    <w:rPr>
      <w:rFonts w:ascii="Arial" w:eastAsiaTheme="majorEastAsia" w:hAnsi="Arial" w:cstheme="majorBidi"/>
      <w:b/>
      <w:bCs/>
      <w:color w:val="000000" w:themeColor="text1"/>
      <w:lang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5F4973"/>
    <w:rPr>
      <w:rFonts w:ascii="Arial" w:eastAsiaTheme="majorEastAsia" w:hAnsi="Arial" w:cstheme="majorBidi"/>
      <w:b/>
      <w:bCs/>
      <w:i/>
      <w:iCs/>
      <w:color w:val="000000" w:themeColor="text1"/>
      <w:lang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5F4973"/>
    <w:rPr>
      <w:rFonts w:ascii="Arial" w:eastAsiaTheme="majorEastAsia" w:hAnsi="Arial" w:cstheme="majorBidi"/>
      <w:i/>
      <w:iCs/>
      <w:color w:val="000000" w:themeColor="text1"/>
      <w:lang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5F4973"/>
    <w:rPr>
      <w:rFonts w:ascii="Arial" w:eastAsiaTheme="majorEastAsia" w:hAnsi="Arial" w:cstheme="majorBidi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F4973"/>
    <w:rPr>
      <w:rFonts w:ascii="Arial" w:eastAsiaTheme="majorEastAsia" w:hAnsi="Arial" w:cstheme="majorBidi"/>
      <w:i/>
      <w:iCs/>
      <w:color w:val="000000" w:themeColor="text1"/>
      <w:spacing w:val="5"/>
      <w:sz w:val="20"/>
      <w:szCs w:val="20"/>
      <w:lang w:bidi="en-US"/>
    </w:rPr>
  </w:style>
  <w:style w:type="paragraph" w:styleId="Title">
    <w:name w:val="Title"/>
    <w:aliases w:val="UEFA Cover Title"/>
    <w:basedOn w:val="Normal"/>
    <w:next w:val="Normal"/>
    <w:link w:val="TitleChar"/>
    <w:uiPriority w:val="10"/>
    <w:semiHidden/>
    <w:qFormat/>
    <w:rsid w:val="00614C12"/>
    <w:pPr>
      <w:jc w:val="right"/>
    </w:pPr>
    <w:rPr>
      <w:color w:val="FFFFFF" w:themeColor="background1"/>
      <w:sz w:val="40"/>
    </w:rPr>
  </w:style>
  <w:style w:type="character" w:customStyle="1" w:styleId="TitleChar">
    <w:name w:val="Title Char"/>
    <w:aliases w:val="UEFA Cover Title Char"/>
    <w:basedOn w:val="DefaultParagraphFont"/>
    <w:link w:val="Title"/>
    <w:uiPriority w:val="10"/>
    <w:semiHidden/>
    <w:rsid w:val="004A5F0D"/>
    <w:rPr>
      <w:rFonts w:ascii="Arial" w:hAnsi="Arial"/>
      <w:color w:val="FFFFFF" w:themeColor="background1"/>
      <w:sz w:val="40"/>
    </w:rPr>
  </w:style>
  <w:style w:type="paragraph" w:styleId="Subtitle">
    <w:name w:val="Subtitle"/>
    <w:aliases w:val="UEFA Cover Subtitle"/>
    <w:basedOn w:val="Normal"/>
    <w:next w:val="Normal"/>
    <w:link w:val="SubtitleChar"/>
    <w:uiPriority w:val="11"/>
    <w:semiHidden/>
    <w:qFormat/>
    <w:rsid w:val="00614C12"/>
    <w:pPr>
      <w:jc w:val="right"/>
    </w:pPr>
    <w:rPr>
      <w:color w:val="FFFFFF" w:themeColor="background1"/>
      <w:sz w:val="28"/>
    </w:rPr>
  </w:style>
  <w:style w:type="character" w:customStyle="1" w:styleId="SubtitleChar">
    <w:name w:val="Subtitle Char"/>
    <w:aliases w:val="UEFA Cover Subtitle Char"/>
    <w:basedOn w:val="DefaultParagraphFont"/>
    <w:link w:val="Subtitle"/>
    <w:uiPriority w:val="11"/>
    <w:semiHidden/>
    <w:rsid w:val="004A5F0D"/>
    <w:rPr>
      <w:rFonts w:ascii="Arial" w:hAnsi="Arial"/>
      <w:color w:val="FFFFFF" w:themeColor="background1"/>
      <w:sz w:val="28"/>
    </w:rPr>
  </w:style>
  <w:style w:type="character" w:styleId="Strong">
    <w:name w:val="Strong"/>
    <w:uiPriority w:val="22"/>
    <w:semiHidden/>
    <w:qFormat/>
    <w:rsid w:val="00C458CD"/>
    <w:rPr>
      <w:rFonts w:ascii="Arial" w:hAnsi="Arial"/>
      <w:b/>
      <w:bCs/>
      <w:color w:val="000000" w:themeColor="text1"/>
    </w:rPr>
  </w:style>
  <w:style w:type="character" w:styleId="Emphasis">
    <w:name w:val="Emphasis"/>
    <w:uiPriority w:val="20"/>
    <w:qFormat/>
    <w:rsid w:val="00C458CD"/>
    <w:rPr>
      <w:rFonts w:ascii="Arial" w:hAnsi="Arial"/>
      <w:b/>
      <w:bCs/>
      <w:i/>
      <w:iCs/>
      <w:color w:val="000000" w:themeColor="text1"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semiHidden/>
    <w:qFormat/>
    <w:rsid w:val="00B83D0E"/>
  </w:style>
  <w:style w:type="paragraph" w:styleId="ListParagraph">
    <w:name w:val="List Paragraph"/>
    <w:basedOn w:val="Normal"/>
    <w:uiPriority w:val="34"/>
    <w:semiHidden/>
    <w:qFormat/>
    <w:rsid w:val="00AE2F20"/>
    <w:pPr>
      <w:contextualSpacing/>
    </w:pPr>
  </w:style>
  <w:style w:type="paragraph" w:styleId="Quote">
    <w:name w:val="Quote"/>
    <w:basedOn w:val="Normal"/>
    <w:next w:val="Normal"/>
    <w:link w:val="QuoteChar"/>
    <w:uiPriority w:val="29"/>
    <w:semiHidden/>
    <w:qFormat/>
    <w:rsid w:val="00C458CD"/>
    <w:pPr>
      <w:spacing w:before="200"/>
      <w:ind w:left="360" w:right="360"/>
    </w:pPr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B6309"/>
    <w:rPr>
      <w:rFonts w:ascii="Arial" w:hAnsi="Arial"/>
      <w:i/>
      <w:iCs/>
      <w:color w:val="000000" w:themeColor="text1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458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color w:val="000000" w:themeColor="tex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B6309"/>
    <w:rPr>
      <w:rFonts w:ascii="Arial" w:hAnsi="Arial"/>
      <w:b/>
      <w:bCs/>
      <w:i/>
      <w:iCs/>
      <w:color w:val="000000" w:themeColor="text1"/>
      <w:lang w:bidi="en-US"/>
    </w:rPr>
  </w:style>
  <w:style w:type="character" w:styleId="SubtleEmphasis">
    <w:name w:val="Subtle Emphasis"/>
    <w:uiPriority w:val="19"/>
    <w:semiHidden/>
    <w:qFormat/>
    <w:rsid w:val="00C458CD"/>
    <w:rPr>
      <w:rFonts w:ascii="Arial" w:hAnsi="Arial"/>
      <w:i/>
      <w:iCs/>
      <w:color w:val="000000" w:themeColor="text1"/>
    </w:rPr>
  </w:style>
  <w:style w:type="character" w:styleId="IntenseEmphasis">
    <w:name w:val="Intense Emphasis"/>
    <w:uiPriority w:val="21"/>
    <w:semiHidden/>
    <w:qFormat/>
    <w:rsid w:val="00C458CD"/>
    <w:rPr>
      <w:rFonts w:ascii="Arial" w:hAnsi="Arial"/>
      <w:b/>
      <w:bCs/>
      <w:color w:val="000000" w:themeColor="text1"/>
    </w:rPr>
  </w:style>
  <w:style w:type="character" w:styleId="SubtleReference">
    <w:name w:val="Subtle Reference"/>
    <w:uiPriority w:val="31"/>
    <w:semiHidden/>
    <w:qFormat/>
    <w:rsid w:val="00C458CD"/>
    <w:rPr>
      <w:smallCaps/>
      <w:color w:val="000000" w:themeColor="text1"/>
    </w:rPr>
  </w:style>
  <w:style w:type="character" w:styleId="IntenseReference">
    <w:name w:val="Intense Reference"/>
    <w:uiPriority w:val="32"/>
    <w:semiHidden/>
    <w:qFormat/>
    <w:rsid w:val="00C458CD"/>
    <w:rPr>
      <w:smallCaps/>
      <w:color w:val="000000" w:themeColor="text1"/>
      <w:spacing w:val="5"/>
      <w:u w:val="single"/>
    </w:rPr>
  </w:style>
  <w:style w:type="character" w:styleId="BookTitle">
    <w:name w:val="Book Title"/>
    <w:uiPriority w:val="33"/>
    <w:semiHidden/>
    <w:qFormat/>
    <w:rsid w:val="00B83D0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FE72E0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A5805"/>
    <w:pPr>
      <w:tabs>
        <w:tab w:val="center" w:pos="4820"/>
        <w:tab w:val="right" w:pos="9639"/>
      </w:tabs>
    </w:pPr>
    <w:rPr>
      <w:color w:val="06357A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5A5805"/>
    <w:rPr>
      <w:rFonts w:ascii="Arial" w:hAnsi="Arial"/>
      <w:color w:val="06357A"/>
      <w:sz w:val="28"/>
    </w:rPr>
  </w:style>
  <w:style w:type="paragraph" w:styleId="Footer">
    <w:name w:val="footer"/>
    <w:basedOn w:val="Normal"/>
    <w:link w:val="FooterChar"/>
    <w:uiPriority w:val="99"/>
    <w:semiHidden/>
    <w:rsid w:val="00E33A6C"/>
    <w:pPr>
      <w:tabs>
        <w:tab w:val="center" w:pos="4820"/>
        <w:tab w:val="right" w:pos="9639"/>
      </w:tabs>
    </w:pPr>
    <w:rPr>
      <w:noProof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C0E9C"/>
    <w:rPr>
      <w:rFonts w:ascii="Arial" w:hAnsi="Arial"/>
      <w:noProof/>
    </w:rPr>
  </w:style>
  <w:style w:type="paragraph" w:customStyle="1" w:styleId="UEFAIntroduction">
    <w:name w:val="UEFA Introduction"/>
    <w:basedOn w:val="Normal"/>
    <w:uiPriority w:val="10"/>
    <w:qFormat/>
    <w:rsid w:val="00850746"/>
    <w:rPr>
      <w:b/>
    </w:rPr>
  </w:style>
  <w:style w:type="paragraph" w:styleId="ListBullet">
    <w:name w:val="List Bullet"/>
    <w:aliases w:val="UEFA Bullets"/>
    <w:basedOn w:val="Normal"/>
    <w:uiPriority w:val="13"/>
    <w:qFormat/>
    <w:rsid w:val="00FE72E0"/>
    <w:pPr>
      <w:numPr>
        <w:numId w:val="1"/>
      </w:numPr>
      <w:contextualSpacing/>
    </w:pPr>
  </w:style>
  <w:style w:type="paragraph" w:styleId="ListNumber">
    <w:name w:val="List Number"/>
    <w:basedOn w:val="Normal"/>
    <w:uiPriority w:val="99"/>
    <w:semiHidden/>
    <w:rsid w:val="00850746"/>
    <w:pPr>
      <w:numPr>
        <w:numId w:val="6"/>
      </w:numPr>
      <w:contextualSpacing/>
    </w:pPr>
  </w:style>
  <w:style w:type="paragraph" w:styleId="BodyText">
    <w:name w:val="Body Text"/>
    <w:basedOn w:val="Normal"/>
    <w:link w:val="BodyTextChar"/>
    <w:uiPriority w:val="11"/>
    <w:qFormat/>
    <w:rsid w:val="009F023D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5F4973"/>
    <w:rPr>
      <w:rFonts w:ascii="Arial" w:hAnsi="Arial"/>
    </w:rPr>
  </w:style>
  <w:style w:type="paragraph" w:styleId="ListNumber2">
    <w:name w:val="List Number 2"/>
    <w:basedOn w:val="Normal"/>
    <w:uiPriority w:val="99"/>
    <w:semiHidden/>
    <w:rsid w:val="005D575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rsid w:val="005D575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rsid w:val="005D5752"/>
    <w:pPr>
      <w:numPr>
        <w:numId w:val="9"/>
      </w:numPr>
      <w:contextualSpacing/>
    </w:pPr>
  </w:style>
  <w:style w:type="paragraph" w:styleId="TOAHeading">
    <w:name w:val="toa heading"/>
    <w:basedOn w:val="Normal"/>
    <w:next w:val="Normal"/>
    <w:uiPriority w:val="99"/>
    <w:semiHidden/>
    <w:unhideWhenUsed/>
    <w:rsid w:val="00C458C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458CD"/>
    <w:rPr>
      <w:rFonts w:cs="Times New Roman"/>
      <w:sz w:val="24"/>
      <w:szCs w:val="24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C458CD"/>
  </w:style>
  <w:style w:type="paragraph" w:styleId="TableofAuthorities">
    <w:name w:val="table of authorities"/>
    <w:basedOn w:val="Normal"/>
    <w:next w:val="Normal"/>
    <w:uiPriority w:val="99"/>
    <w:semiHidden/>
    <w:unhideWhenUsed/>
    <w:rsid w:val="00C458CD"/>
    <w:pPr>
      <w:ind w:left="220" w:hanging="220"/>
    </w:pPr>
  </w:style>
  <w:style w:type="character" w:styleId="FootnoteReference">
    <w:name w:val="footnote reference"/>
    <w:basedOn w:val="DefaultParagraphFont"/>
    <w:uiPriority w:val="99"/>
    <w:semiHidden/>
    <w:unhideWhenUsed/>
    <w:rsid w:val="00C458CD"/>
    <w:rPr>
      <w:rFonts w:ascii="Arial" w:hAnsi="Arial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58C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58CD"/>
    <w:rPr>
      <w:rFonts w:ascii="Arial" w:hAnsi="Arial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C458CD"/>
    <w:rPr>
      <w:rFonts w:eastAsiaTheme="majorEastAsia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58C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58CD"/>
    <w:rPr>
      <w:rFonts w:ascii="Arial" w:hAnsi="Arial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C458CD"/>
    <w:pPr>
      <w:spacing w:after="200"/>
    </w:pPr>
    <w:rPr>
      <w:b/>
      <w:bCs/>
      <w:color w:val="000000" w:themeColor="text1"/>
      <w:sz w:val="18"/>
      <w:szCs w:val="18"/>
    </w:rPr>
  </w:style>
  <w:style w:type="numbering" w:customStyle="1" w:styleId="UEFANumbers1-9">
    <w:name w:val="UEFA Numbers 1-9"/>
    <w:uiPriority w:val="99"/>
    <w:rsid w:val="00382FA5"/>
    <w:pPr>
      <w:numPr>
        <w:numId w:val="19"/>
      </w:numPr>
    </w:pPr>
  </w:style>
  <w:style w:type="paragraph" w:styleId="ListNumber5">
    <w:name w:val="List Number 5"/>
    <w:basedOn w:val="Normal"/>
    <w:uiPriority w:val="99"/>
    <w:semiHidden/>
    <w:rsid w:val="00BA30B5"/>
    <w:pPr>
      <w:numPr>
        <w:numId w:val="10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1E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ECB"/>
    <w:rPr>
      <w:rFonts w:ascii="Tahoma" w:hAnsi="Tahoma" w:cs="Tahoma"/>
      <w:sz w:val="16"/>
      <w:szCs w:val="16"/>
    </w:rPr>
  </w:style>
  <w:style w:type="paragraph" w:customStyle="1" w:styleId="UEFANumbers1">
    <w:name w:val="UEFA Numbers 1"/>
    <w:uiPriority w:val="20"/>
    <w:qFormat/>
    <w:rsid w:val="00382FA5"/>
    <w:pPr>
      <w:numPr>
        <w:numId w:val="45"/>
      </w:numPr>
      <w:spacing w:after="0" w:line="240" w:lineRule="auto"/>
    </w:pPr>
    <w:rPr>
      <w:rFonts w:ascii="Arial" w:hAnsi="Arial"/>
    </w:rPr>
  </w:style>
  <w:style w:type="paragraph" w:customStyle="1" w:styleId="UEFANumbers2">
    <w:name w:val="UEFA Numbers 2"/>
    <w:basedOn w:val="UEFANumbers1"/>
    <w:uiPriority w:val="21"/>
    <w:qFormat/>
    <w:rsid w:val="00920D3F"/>
    <w:pPr>
      <w:numPr>
        <w:ilvl w:val="1"/>
      </w:numPr>
    </w:pPr>
  </w:style>
  <w:style w:type="paragraph" w:customStyle="1" w:styleId="UEFANumbers3">
    <w:name w:val="UEFA Numbers 3"/>
    <w:basedOn w:val="UEFANumbers2"/>
    <w:uiPriority w:val="22"/>
    <w:qFormat/>
    <w:rsid w:val="00920D3F"/>
    <w:pPr>
      <w:numPr>
        <w:ilvl w:val="2"/>
      </w:numPr>
    </w:pPr>
  </w:style>
  <w:style w:type="paragraph" w:customStyle="1" w:styleId="UEFANumbers4">
    <w:name w:val="UEFA Numbers 4"/>
    <w:basedOn w:val="UEFANumbers3"/>
    <w:uiPriority w:val="23"/>
    <w:qFormat/>
    <w:rsid w:val="00920D3F"/>
    <w:pPr>
      <w:numPr>
        <w:ilvl w:val="3"/>
      </w:numPr>
    </w:pPr>
  </w:style>
  <w:style w:type="paragraph" w:customStyle="1" w:styleId="UEFANumbers5">
    <w:name w:val="UEFA Numbers 5"/>
    <w:basedOn w:val="UEFANumbers4"/>
    <w:uiPriority w:val="24"/>
    <w:qFormat/>
    <w:rsid w:val="00920D3F"/>
    <w:pPr>
      <w:numPr>
        <w:ilvl w:val="4"/>
      </w:numPr>
    </w:pPr>
  </w:style>
  <w:style w:type="paragraph" w:customStyle="1" w:styleId="UEFANumbers6">
    <w:name w:val="UEFA Numbers 6"/>
    <w:basedOn w:val="UEFANumbers5"/>
    <w:uiPriority w:val="9"/>
    <w:semiHidden/>
    <w:qFormat/>
    <w:rsid w:val="00920D3F"/>
    <w:pPr>
      <w:numPr>
        <w:ilvl w:val="5"/>
      </w:numPr>
    </w:pPr>
  </w:style>
  <w:style w:type="paragraph" w:customStyle="1" w:styleId="UEFANumbers7">
    <w:name w:val="UEFA Numbers 7"/>
    <w:basedOn w:val="UEFANumbers6"/>
    <w:uiPriority w:val="9"/>
    <w:semiHidden/>
    <w:qFormat/>
    <w:rsid w:val="00920D3F"/>
    <w:pPr>
      <w:numPr>
        <w:ilvl w:val="6"/>
      </w:numPr>
    </w:pPr>
  </w:style>
  <w:style w:type="paragraph" w:customStyle="1" w:styleId="UEFANumbers8">
    <w:name w:val="UEFA Numbers 8"/>
    <w:basedOn w:val="UEFANumbers7"/>
    <w:uiPriority w:val="9"/>
    <w:semiHidden/>
    <w:qFormat/>
    <w:rsid w:val="00920D3F"/>
    <w:pPr>
      <w:numPr>
        <w:ilvl w:val="7"/>
      </w:numPr>
    </w:pPr>
  </w:style>
  <w:style w:type="paragraph" w:customStyle="1" w:styleId="UEFANumbers9">
    <w:name w:val="UEFA Numbers 9"/>
    <w:basedOn w:val="UEFANumbers8"/>
    <w:uiPriority w:val="9"/>
    <w:semiHidden/>
    <w:qFormat/>
    <w:rsid w:val="00920D3F"/>
    <w:pPr>
      <w:numPr>
        <w:ilvl w:val="8"/>
      </w:numPr>
    </w:pPr>
  </w:style>
  <w:style w:type="paragraph" w:styleId="BlockText">
    <w:name w:val="Block Text"/>
    <w:basedOn w:val="Normal"/>
    <w:uiPriority w:val="99"/>
    <w:semiHidden/>
    <w:unhideWhenUsed/>
    <w:rsid w:val="00FE72E0"/>
    <w:pPr>
      <w:pBdr>
        <w:top w:val="single" w:sz="2" w:space="10" w:color="0099D8" w:themeColor="accent1" w:shadow="1"/>
        <w:left w:val="single" w:sz="2" w:space="10" w:color="0099D8" w:themeColor="accent1" w:shadow="1"/>
        <w:bottom w:val="single" w:sz="2" w:space="10" w:color="0099D8" w:themeColor="accent1" w:shadow="1"/>
        <w:right w:val="single" w:sz="2" w:space="10" w:color="0099D8" w:themeColor="accent1" w:shadow="1"/>
      </w:pBdr>
      <w:ind w:left="1152" w:right="1152"/>
    </w:pPr>
    <w:rPr>
      <w:rFonts w:asciiTheme="minorHAnsi" w:hAnsiTheme="minorHAnsi"/>
      <w:i/>
      <w:iCs/>
      <w:color w:val="0099D8" w:themeColor="text2"/>
    </w:rPr>
  </w:style>
  <w:style w:type="paragraph" w:styleId="TOC9">
    <w:name w:val="toc 9"/>
    <w:basedOn w:val="Normal"/>
    <w:next w:val="Normal"/>
    <w:autoRedefine/>
    <w:uiPriority w:val="39"/>
    <w:semiHidden/>
    <w:rsid w:val="004B4040"/>
    <w:pPr>
      <w:ind w:left="1758"/>
    </w:pPr>
  </w:style>
  <w:style w:type="paragraph" w:styleId="TOC8">
    <w:name w:val="toc 8"/>
    <w:basedOn w:val="Normal"/>
    <w:next w:val="Normal"/>
    <w:autoRedefine/>
    <w:uiPriority w:val="39"/>
    <w:semiHidden/>
    <w:rsid w:val="004B4040"/>
    <w:pPr>
      <w:ind w:left="1542"/>
    </w:pPr>
  </w:style>
  <w:style w:type="paragraph" w:styleId="TOC7">
    <w:name w:val="toc 7"/>
    <w:basedOn w:val="Normal"/>
    <w:next w:val="Normal"/>
    <w:autoRedefine/>
    <w:uiPriority w:val="39"/>
    <w:semiHidden/>
    <w:rsid w:val="004B4040"/>
    <w:pPr>
      <w:ind w:left="1321"/>
    </w:pPr>
  </w:style>
  <w:style w:type="paragraph" w:styleId="TOC6">
    <w:name w:val="toc 6"/>
    <w:basedOn w:val="Normal"/>
    <w:next w:val="Normal"/>
    <w:autoRedefine/>
    <w:uiPriority w:val="39"/>
    <w:semiHidden/>
    <w:rsid w:val="004B4040"/>
    <w:pPr>
      <w:ind w:left="1100"/>
    </w:pPr>
  </w:style>
  <w:style w:type="paragraph" w:styleId="TOC5">
    <w:name w:val="toc 5"/>
    <w:basedOn w:val="Normal"/>
    <w:next w:val="Normal"/>
    <w:autoRedefine/>
    <w:uiPriority w:val="39"/>
    <w:semiHidden/>
    <w:rsid w:val="004B4040"/>
    <w:pPr>
      <w:ind w:left="879"/>
    </w:pPr>
  </w:style>
  <w:style w:type="paragraph" w:styleId="TOC4">
    <w:name w:val="toc 4"/>
    <w:basedOn w:val="Normal"/>
    <w:next w:val="Normal"/>
    <w:autoRedefine/>
    <w:uiPriority w:val="39"/>
    <w:semiHidden/>
    <w:rsid w:val="004B4040"/>
    <w:pPr>
      <w:ind w:left="658"/>
    </w:pPr>
  </w:style>
  <w:style w:type="paragraph" w:styleId="TOC3">
    <w:name w:val="toc 3"/>
    <w:basedOn w:val="Normal"/>
    <w:next w:val="Normal"/>
    <w:autoRedefine/>
    <w:uiPriority w:val="39"/>
    <w:semiHidden/>
    <w:rsid w:val="004B4040"/>
    <w:pPr>
      <w:ind w:left="442"/>
    </w:pPr>
  </w:style>
  <w:style w:type="paragraph" w:styleId="TOC2">
    <w:name w:val="toc 2"/>
    <w:basedOn w:val="Normal"/>
    <w:next w:val="Normal"/>
    <w:autoRedefine/>
    <w:uiPriority w:val="39"/>
    <w:semiHidden/>
    <w:rsid w:val="004B4040"/>
    <w:pPr>
      <w:ind w:left="221"/>
    </w:pPr>
  </w:style>
  <w:style w:type="paragraph" w:styleId="TOC1">
    <w:name w:val="toc 1"/>
    <w:basedOn w:val="Normal"/>
    <w:next w:val="Normal"/>
    <w:autoRedefine/>
    <w:uiPriority w:val="39"/>
    <w:semiHidden/>
    <w:rsid w:val="004B4040"/>
    <w:pPr>
      <w:spacing w:before="60" w:after="60"/>
    </w:pPr>
  </w:style>
  <w:style w:type="table" w:styleId="TableGrid">
    <w:name w:val="Table Grid"/>
    <w:basedOn w:val="TableNormal"/>
    <w:uiPriority w:val="59"/>
    <w:rsid w:val="00A81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">
    <w:name w:val="Light_Shading"/>
    <w:basedOn w:val="LightShading-Accent1"/>
    <w:uiPriority w:val="99"/>
    <w:rsid w:val="00A81721"/>
    <w:tblPr/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9D8" w:themeColor="accent1"/>
          <w:left w:val="nil"/>
          <w:bottom w:val="single" w:sz="8" w:space="0" w:color="0099D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9D8" w:themeColor="accent1"/>
          <w:left w:val="nil"/>
          <w:bottom w:val="single" w:sz="8" w:space="0" w:color="0099D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9FF" w:themeFill="accent1" w:themeFillTint="3F"/>
      </w:tcPr>
    </w:tblStylePr>
  </w:style>
  <w:style w:type="table" w:customStyle="1" w:styleId="LightList">
    <w:name w:val="Light_List"/>
    <w:basedOn w:val="LightList-Accent1"/>
    <w:uiPriority w:val="99"/>
    <w:rsid w:val="00A81721"/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D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D8" w:themeColor="accent1"/>
          <w:left w:val="single" w:sz="8" w:space="0" w:color="0099D8" w:themeColor="accent1"/>
          <w:bottom w:val="single" w:sz="8" w:space="0" w:color="0099D8" w:themeColor="accent1"/>
          <w:right w:val="single" w:sz="8" w:space="0" w:color="0099D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D8" w:themeColor="accent1"/>
          <w:left w:val="single" w:sz="8" w:space="0" w:color="0099D8" w:themeColor="accent1"/>
          <w:bottom w:val="single" w:sz="8" w:space="0" w:color="0099D8" w:themeColor="accent1"/>
          <w:right w:val="single" w:sz="8" w:space="0" w:color="0099D8" w:themeColor="accent1"/>
        </w:tcBorders>
      </w:tcPr>
    </w:tblStylePr>
    <w:tblStylePr w:type="band1Horz">
      <w:tblPr/>
      <w:tcPr>
        <w:tcBorders>
          <w:top w:val="single" w:sz="8" w:space="0" w:color="0099D8" w:themeColor="accent1"/>
          <w:left w:val="single" w:sz="8" w:space="0" w:color="0099D8" w:themeColor="accent1"/>
          <w:bottom w:val="single" w:sz="8" w:space="0" w:color="0099D8" w:themeColor="accent1"/>
          <w:right w:val="single" w:sz="8" w:space="0" w:color="0099D8" w:themeColor="accent1"/>
        </w:tcBorders>
      </w:tcPr>
    </w:tblStylePr>
  </w:style>
  <w:style w:type="table" w:styleId="LightShading-Accent1">
    <w:name w:val="Light Shading Accent 1"/>
    <w:basedOn w:val="TableNormal"/>
    <w:uiPriority w:val="99"/>
    <w:semiHidden/>
    <w:unhideWhenUsed/>
    <w:rsid w:val="00A81721"/>
    <w:pPr>
      <w:spacing w:after="0" w:line="240" w:lineRule="auto"/>
    </w:pPr>
    <w:rPr>
      <w:color w:val="0072A1" w:themeColor="accent1" w:themeShade="BF"/>
    </w:rPr>
    <w:tblPr>
      <w:tblStyleRowBandSize w:val="1"/>
      <w:tblStyleColBandSize w:val="1"/>
      <w:tblBorders>
        <w:top w:val="single" w:sz="8" w:space="0" w:color="0099D8" w:themeColor="accent1"/>
        <w:bottom w:val="single" w:sz="8" w:space="0" w:color="0099D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9D8" w:themeColor="accent1"/>
          <w:left w:val="nil"/>
          <w:bottom w:val="single" w:sz="8" w:space="0" w:color="0099D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9D8" w:themeColor="accent1"/>
          <w:left w:val="nil"/>
          <w:bottom w:val="single" w:sz="8" w:space="0" w:color="0099D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9FF" w:themeFill="accent1" w:themeFillTint="3F"/>
      </w:tcPr>
    </w:tblStylePr>
  </w:style>
  <w:style w:type="table" w:customStyle="1" w:styleId="LightGrid">
    <w:name w:val="Light_Grid"/>
    <w:basedOn w:val="LightGrid-Accent1"/>
    <w:uiPriority w:val="99"/>
    <w:rsid w:val="00A81721"/>
    <w:tblPr/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9D8" w:themeColor="accent1"/>
          <w:left w:val="single" w:sz="8" w:space="0" w:color="0099D8" w:themeColor="accent1"/>
          <w:bottom w:val="single" w:sz="18" w:space="0" w:color="0099D8" w:themeColor="accent1"/>
          <w:right w:val="single" w:sz="8" w:space="0" w:color="0099D8" w:themeColor="accent1"/>
          <w:insideH w:val="nil"/>
          <w:insideV w:val="single" w:sz="8" w:space="0" w:color="0099D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9D8" w:themeColor="accent1"/>
          <w:left w:val="single" w:sz="8" w:space="0" w:color="0099D8" w:themeColor="accent1"/>
          <w:bottom w:val="single" w:sz="8" w:space="0" w:color="0099D8" w:themeColor="accent1"/>
          <w:right w:val="single" w:sz="8" w:space="0" w:color="0099D8" w:themeColor="accent1"/>
          <w:insideH w:val="nil"/>
          <w:insideV w:val="single" w:sz="8" w:space="0" w:color="0099D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9D8" w:themeColor="accent1"/>
          <w:left w:val="single" w:sz="8" w:space="0" w:color="0099D8" w:themeColor="accent1"/>
          <w:bottom w:val="single" w:sz="8" w:space="0" w:color="0099D8" w:themeColor="accent1"/>
          <w:right w:val="single" w:sz="8" w:space="0" w:color="0099D8" w:themeColor="accent1"/>
        </w:tcBorders>
      </w:tcPr>
    </w:tblStylePr>
    <w:tblStylePr w:type="band1Vert">
      <w:tblPr/>
      <w:tcPr>
        <w:tcBorders>
          <w:top w:val="single" w:sz="8" w:space="0" w:color="0099D8" w:themeColor="accent1"/>
          <w:left w:val="single" w:sz="8" w:space="0" w:color="0099D8" w:themeColor="accent1"/>
          <w:bottom w:val="single" w:sz="8" w:space="0" w:color="0099D8" w:themeColor="accent1"/>
          <w:right w:val="single" w:sz="8" w:space="0" w:color="0099D8" w:themeColor="accent1"/>
        </w:tcBorders>
        <w:shd w:val="clear" w:color="auto" w:fill="B6E9FF" w:themeFill="accent1" w:themeFillTint="3F"/>
      </w:tcPr>
    </w:tblStylePr>
    <w:tblStylePr w:type="band1Horz">
      <w:tblPr/>
      <w:tcPr>
        <w:tcBorders>
          <w:top w:val="single" w:sz="8" w:space="0" w:color="0099D8" w:themeColor="accent1"/>
          <w:left w:val="single" w:sz="8" w:space="0" w:color="0099D8" w:themeColor="accent1"/>
          <w:bottom w:val="single" w:sz="8" w:space="0" w:color="0099D8" w:themeColor="accent1"/>
          <w:right w:val="single" w:sz="8" w:space="0" w:color="0099D8" w:themeColor="accent1"/>
          <w:insideV w:val="single" w:sz="8" w:space="0" w:color="0099D8" w:themeColor="accent1"/>
        </w:tcBorders>
        <w:shd w:val="clear" w:color="auto" w:fill="B6E9FF" w:themeFill="accent1" w:themeFillTint="3F"/>
      </w:tcPr>
    </w:tblStylePr>
    <w:tblStylePr w:type="band2Horz">
      <w:tblPr/>
      <w:tcPr>
        <w:tcBorders>
          <w:top w:val="single" w:sz="8" w:space="0" w:color="0099D8" w:themeColor="accent1"/>
          <w:left w:val="single" w:sz="8" w:space="0" w:color="0099D8" w:themeColor="accent1"/>
          <w:bottom w:val="single" w:sz="8" w:space="0" w:color="0099D8" w:themeColor="accent1"/>
          <w:right w:val="single" w:sz="8" w:space="0" w:color="0099D8" w:themeColor="accent1"/>
          <w:insideV w:val="single" w:sz="8" w:space="0" w:color="0099D8" w:themeColor="accent1"/>
        </w:tcBorders>
      </w:tcPr>
    </w:tblStylePr>
  </w:style>
  <w:style w:type="table" w:styleId="LightList-Accent1">
    <w:name w:val="Light List Accent 1"/>
    <w:basedOn w:val="TableNormal"/>
    <w:uiPriority w:val="99"/>
    <w:semiHidden/>
    <w:unhideWhenUsed/>
    <w:rsid w:val="00A81721"/>
    <w:pPr>
      <w:spacing w:after="0" w:line="240" w:lineRule="auto"/>
    </w:pPr>
    <w:tblPr>
      <w:tblStyleRowBandSize w:val="1"/>
      <w:tblStyleColBandSize w:val="1"/>
      <w:tblBorders>
        <w:top w:val="single" w:sz="8" w:space="0" w:color="0099D8" w:themeColor="accent1"/>
        <w:left w:val="single" w:sz="8" w:space="0" w:color="0099D8" w:themeColor="accent1"/>
        <w:bottom w:val="single" w:sz="8" w:space="0" w:color="0099D8" w:themeColor="accent1"/>
        <w:right w:val="single" w:sz="8" w:space="0" w:color="0099D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D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D8" w:themeColor="accent1"/>
          <w:left w:val="single" w:sz="8" w:space="0" w:color="0099D8" w:themeColor="accent1"/>
          <w:bottom w:val="single" w:sz="8" w:space="0" w:color="0099D8" w:themeColor="accent1"/>
          <w:right w:val="single" w:sz="8" w:space="0" w:color="0099D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D8" w:themeColor="accent1"/>
          <w:left w:val="single" w:sz="8" w:space="0" w:color="0099D8" w:themeColor="accent1"/>
          <w:bottom w:val="single" w:sz="8" w:space="0" w:color="0099D8" w:themeColor="accent1"/>
          <w:right w:val="single" w:sz="8" w:space="0" w:color="0099D8" w:themeColor="accent1"/>
        </w:tcBorders>
      </w:tcPr>
    </w:tblStylePr>
    <w:tblStylePr w:type="band1Horz">
      <w:tblPr/>
      <w:tcPr>
        <w:tcBorders>
          <w:top w:val="single" w:sz="8" w:space="0" w:color="0099D8" w:themeColor="accent1"/>
          <w:left w:val="single" w:sz="8" w:space="0" w:color="0099D8" w:themeColor="accent1"/>
          <w:bottom w:val="single" w:sz="8" w:space="0" w:color="0099D8" w:themeColor="accent1"/>
          <w:right w:val="single" w:sz="8" w:space="0" w:color="0099D8" w:themeColor="accent1"/>
        </w:tcBorders>
      </w:tcPr>
    </w:tblStylePr>
  </w:style>
  <w:style w:type="table" w:customStyle="1" w:styleId="MediumShading1">
    <w:name w:val="Medium_Shading 1"/>
    <w:basedOn w:val="MediumShading1-Accent1"/>
    <w:uiPriority w:val="99"/>
    <w:rsid w:val="00A81721"/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EFF" w:themeColor="accent1" w:themeTint="BF"/>
          <w:left w:val="single" w:sz="8" w:space="0" w:color="22BEFF" w:themeColor="accent1" w:themeTint="BF"/>
          <w:bottom w:val="single" w:sz="8" w:space="0" w:color="22BEFF" w:themeColor="accent1" w:themeTint="BF"/>
          <w:right w:val="single" w:sz="8" w:space="0" w:color="22BEFF" w:themeColor="accent1" w:themeTint="BF"/>
          <w:insideH w:val="nil"/>
          <w:insideV w:val="nil"/>
        </w:tcBorders>
        <w:shd w:val="clear" w:color="auto" w:fill="0099D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EFF" w:themeColor="accent1" w:themeTint="BF"/>
          <w:left w:val="single" w:sz="8" w:space="0" w:color="22BEFF" w:themeColor="accent1" w:themeTint="BF"/>
          <w:bottom w:val="single" w:sz="8" w:space="0" w:color="22BEFF" w:themeColor="accent1" w:themeTint="BF"/>
          <w:right w:val="single" w:sz="8" w:space="0" w:color="22BE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9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9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81721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ediumShading2">
    <w:name w:val="Medium_Shading 2"/>
    <w:basedOn w:val="MediumShading2-Accent1"/>
    <w:uiPriority w:val="99"/>
    <w:rsid w:val="00A81721"/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9D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9D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9D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semiHidden/>
    <w:unhideWhenUsed/>
    <w:rsid w:val="00A81721"/>
    <w:pPr>
      <w:spacing w:after="0" w:line="240" w:lineRule="auto"/>
    </w:pPr>
    <w:tblPr>
      <w:tblStyleRowBandSize w:val="1"/>
      <w:tblStyleColBandSize w:val="1"/>
      <w:tblBorders>
        <w:top w:val="single" w:sz="8" w:space="0" w:color="22BEFF" w:themeColor="accent1" w:themeTint="BF"/>
        <w:left w:val="single" w:sz="8" w:space="0" w:color="22BEFF" w:themeColor="accent1" w:themeTint="BF"/>
        <w:bottom w:val="single" w:sz="8" w:space="0" w:color="22BEFF" w:themeColor="accent1" w:themeTint="BF"/>
        <w:right w:val="single" w:sz="8" w:space="0" w:color="22BEFF" w:themeColor="accent1" w:themeTint="BF"/>
        <w:insideH w:val="single" w:sz="8" w:space="0" w:color="22BE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EFF" w:themeColor="accent1" w:themeTint="BF"/>
          <w:left w:val="single" w:sz="8" w:space="0" w:color="22BEFF" w:themeColor="accent1" w:themeTint="BF"/>
          <w:bottom w:val="single" w:sz="8" w:space="0" w:color="22BEFF" w:themeColor="accent1" w:themeTint="BF"/>
          <w:right w:val="single" w:sz="8" w:space="0" w:color="22BEFF" w:themeColor="accent1" w:themeTint="BF"/>
          <w:insideH w:val="nil"/>
          <w:insideV w:val="nil"/>
        </w:tcBorders>
        <w:shd w:val="clear" w:color="auto" w:fill="0099D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EFF" w:themeColor="accent1" w:themeTint="BF"/>
          <w:left w:val="single" w:sz="8" w:space="0" w:color="22BEFF" w:themeColor="accent1" w:themeTint="BF"/>
          <w:bottom w:val="single" w:sz="8" w:space="0" w:color="22BEFF" w:themeColor="accent1" w:themeTint="BF"/>
          <w:right w:val="single" w:sz="8" w:space="0" w:color="22BE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9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9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List">
    <w:name w:val="Medium_List"/>
    <w:basedOn w:val="MediumList2-Accent1"/>
    <w:uiPriority w:val="99"/>
    <w:rsid w:val="00A81721"/>
    <w:tblPr/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9D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9D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9D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9D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2-Accent1">
    <w:name w:val="Medium Shading 2 Accent 1"/>
    <w:basedOn w:val="TableNormal"/>
    <w:uiPriority w:val="99"/>
    <w:semiHidden/>
    <w:unhideWhenUsed/>
    <w:rsid w:val="00A8172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9D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9D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9D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1">
    <w:name w:val="Medium List 2 Accent 1"/>
    <w:basedOn w:val="TableNormal"/>
    <w:uiPriority w:val="99"/>
    <w:semiHidden/>
    <w:unhideWhenUsed/>
    <w:rsid w:val="00A817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9D8" w:themeColor="accent1"/>
        <w:left w:val="single" w:sz="8" w:space="0" w:color="0099D8" w:themeColor="accent1"/>
        <w:bottom w:val="single" w:sz="8" w:space="0" w:color="0099D8" w:themeColor="accent1"/>
        <w:right w:val="single" w:sz="8" w:space="0" w:color="0099D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9D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9D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9D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9D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Grid-Accent1">
    <w:name w:val="Light Grid Accent 1"/>
    <w:basedOn w:val="TableNormal"/>
    <w:uiPriority w:val="99"/>
    <w:semiHidden/>
    <w:unhideWhenUsed/>
    <w:rsid w:val="00A81721"/>
    <w:pPr>
      <w:spacing w:after="0" w:line="240" w:lineRule="auto"/>
    </w:pPr>
    <w:tblPr>
      <w:tblStyleRowBandSize w:val="1"/>
      <w:tblStyleColBandSize w:val="1"/>
      <w:tblBorders>
        <w:top w:val="single" w:sz="8" w:space="0" w:color="0099D8" w:themeColor="accent1"/>
        <w:left w:val="single" w:sz="8" w:space="0" w:color="0099D8" w:themeColor="accent1"/>
        <w:bottom w:val="single" w:sz="8" w:space="0" w:color="0099D8" w:themeColor="accent1"/>
        <w:right w:val="single" w:sz="8" w:space="0" w:color="0099D8" w:themeColor="accent1"/>
        <w:insideH w:val="single" w:sz="8" w:space="0" w:color="0099D8" w:themeColor="accent1"/>
        <w:insideV w:val="single" w:sz="8" w:space="0" w:color="0099D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9D8" w:themeColor="accent1"/>
          <w:left w:val="single" w:sz="8" w:space="0" w:color="0099D8" w:themeColor="accent1"/>
          <w:bottom w:val="single" w:sz="18" w:space="0" w:color="0099D8" w:themeColor="accent1"/>
          <w:right w:val="single" w:sz="8" w:space="0" w:color="0099D8" w:themeColor="accent1"/>
          <w:insideH w:val="nil"/>
          <w:insideV w:val="single" w:sz="8" w:space="0" w:color="0099D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9D8" w:themeColor="accent1"/>
          <w:left w:val="single" w:sz="8" w:space="0" w:color="0099D8" w:themeColor="accent1"/>
          <w:bottom w:val="single" w:sz="8" w:space="0" w:color="0099D8" w:themeColor="accent1"/>
          <w:right w:val="single" w:sz="8" w:space="0" w:color="0099D8" w:themeColor="accent1"/>
          <w:insideH w:val="nil"/>
          <w:insideV w:val="single" w:sz="8" w:space="0" w:color="0099D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9D8" w:themeColor="accent1"/>
          <w:left w:val="single" w:sz="8" w:space="0" w:color="0099D8" w:themeColor="accent1"/>
          <w:bottom w:val="single" w:sz="8" w:space="0" w:color="0099D8" w:themeColor="accent1"/>
          <w:right w:val="single" w:sz="8" w:space="0" w:color="0099D8" w:themeColor="accent1"/>
        </w:tcBorders>
      </w:tcPr>
    </w:tblStylePr>
    <w:tblStylePr w:type="band1Vert">
      <w:tblPr/>
      <w:tcPr>
        <w:tcBorders>
          <w:top w:val="single" w:sz="8" w:space="0" w:color="0099D8" w:themeColor="accent1"/>
          <w:left w:val="single" w:sz="8" w:space="0" w:color="0099D8" w:themeColor="accent1"/>
          <w:bottom w:val="single" w:sz="8" w:space="0" w:color="0099D8" w:themeColor="accent1"/>
          <w:right w:val="single" w:sz="8" w:space="0" w:color="0099D8" w:themeColor="accent1"/>
        </w:tcBorders>
        <w:shd w:val="clear" w:color="auto" w:fill="B6E9FF" w:themeFill="accent1" w:themeFillTint="3F"/>
      </w:tcPr>
    </w:tblStylePr>
    <w:tblStylePr w:type="band1Horz">
      <w:tblPr/>
      <w:tcPr>
        <w:tcBorders>
          <w:top w:val="single" w:sz="8" w:space="0" w:color="0099D8" w:themeColor="accent1"/>
          <w:left w:val="single" w:sz="8" w:space="0" w:color="0099D8" w:themeColor="accent1"/>
          <w:bottom w:val="single" w:sz="8" w:space="0" w:color="0099D8" w:themeColor="accent1"/>
          <w:right w:val="single" w:sz="8" w:space="0" w:color="0099D8" w:themeColor="accent1"/>
          <w:insideV w:val="single" w:sz="8" w:space="0" w:color="0099D8" w:themeColor="accent1"/>
        </w:tcBorders>
        <w:shd w:val="clear" w:color="auto" w:fill="B6E9FF" w:themeFill="accent1" w:themeFillTint="3F"/>
      </w:tcPr>
    </w:tblStylePr>
    <w:tblStylePr w:type="band2Horz">
      <w:tblPr/>
      <w:tcPr>
        <w:tcBorders>
          <w:top w:val="single" w:sz="8" w:space="0" w:color="0099D8" w:themeColor="accent1"/>
          <w:left w:val="single" w:sz="8" w:space="0" w:color="0099D8" w:themeColor="accent1"/>
          <w:bottom w:val="single" w:sz="8" w:space="0" w:color="0099D8" w:themeColor="accent1"/>
          <w:right w:val="single" w:sz="8" w:space="0" w:color="0099D8" w:themeColor="accent1"/>
          <w:insideV w:val="single" w:sz="8" w:space="0" w:color="0099D8" w:themeColor="accent1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8E2D2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028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28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289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28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2897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3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efa.com/teamsandplayers/teams/club=2600498/domestic/index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Competitions\P_WFC\Futsal\Futsal\Comp%20-%20Futsal%20Cup\Templates\NEW%20Templates\Comp_FutsalCup_Single.dotx" TargetMode="External"/></Relationships>
</file>

<file path=word/theme/theme1.xml><?xml version="1.0" encoding="utf-8"?>
<a:theme xmlns:a="http://schemas.openxmlformats.org/drawingml/2006/main" name="Office Theme">
  <a:themeElements>
    <a:clrScheme name="Comp_FutsalCup">
      <a:dk1>
        <a:srgbClr val="000000"/>
      </a:dk1>
      <a:lt1>
        <a:srgbClr val="FFFFFF"/>
      </a:lt1>
      <a:dk2>
        <a:srgbClr val="0099D8"/>
      </a:dk2>
      <a:lt2>
        <a:srgbClr val="006E9A"/>
      </a:lt2>
      <a:accent1>
        <a:srgbClr val="0099D8"/>
      </a:accent1>
      <a:accent2>
        <a:srgbClr val="FFC809"/>
      </a:accent2>
      <a:accent3>
        <a:srgbClr val="FFFFFF"/>
      </a:accent3>
      <a:accent4>
        <a:srgbClr val="000000"/>
      </a:accent4>
      <a:accent5>
        <a:srgbClr val="AACAE9"/>
      </a:accent5>
      <a:accent6>
        <a:srgbClr val="E7B507"/>
      </a:accent6>
      <a:hlink>
        <a:srgbClr val="FFDE00"/>
      </a:hlink>
      <a:folHlink>
        <a:srgbClr val="8CCDE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0000"/>
                <a:satMod val="155000"/>
              </a:schemeClr>
            </a:gs>
            <a:gs pos="65000">
              <a:schemeClr val="phClr">
                <a:shade val="85000"/>
                <a:satMod val="155000"/>
              </a:schemeClr>
            </a:gs>
            <a:gs pos="100000">
              <a:schemeClr val="phClr">
                <a:shade val="95000"/>
                <a:satMod val="155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algn="tl" rotWithShape="0">
              <a:srgbClr val="000000">
                <a:alpha val="64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prstMaterial="matte">
            <a:bevelT h="2222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0000"/>
                <a:satMod val="155000"/>
              </a:schemeClr>
            </a:gs>
            <a:gs pos="35000">
              <a:schemeClr val="phClr">
                <a:shade val="75000"/>
                <a:satMod val="155000"/>
              </a:schemeClr>
            </a:gs>
            <a:gs pos="100000">
              <a:schemeClr val="phClr">
                <a:tint val="80000"/>
                <a:satMod val="255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C0178-F51E-481C-9B05-B38F8F5CC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Comp_FutsalCup_Single</Template>
  <TotalTime>0</TotalTime>
  <Pages>8</Pages>
  <Words>1256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2015-06-29T16:10:00Z</dcterms:created>
  <dcterms:modified xsi:type="dcterms:W3CDTF">2015-06-29T16:10:00Z</dcterms:modified>
</cp:coreProperties>
</file>