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625187" w14:textId="77777777" w:rsidR="003D7851" w:rsidRPr="005E34B7" w:rsidRDefault="00C122AB" w:rsidP="00EC0962">
      <w:pPr>
        <w:pStyle w:val="Title"/>
        <w:rPr>
          <w:lang w:val="en-GB"/>
        </w:rPr>
      </w:pPr>
      <w:r w:rsidRPr="005E34B7">
        <w:rPr>
          <w:lang w:val="en-GB"/>
        </w:rPr>
        <w:t>Minimum Medical requirements</w:t>
      </w:r>
    </w:p>
    <w:p w14:paraId="43DE77D7" w14:textId="77777777" w:rsidR="006C349B" w:rsidRPr="005E34B7" w:rsidRDefault="00C122AB" w:rsidP="002F5EC5">
      <w:pPr>
        <w:pStyle w:val="Subtitle"/>
        <w:ind w:left="1985"/>
        <w:rPr>
          <w:sz w:val="48"/>
          <w:szCs w:val="48"/>
          <w:lang w:val="en-GB"/>
        </w:rPr>
        <w:sectPr w:rsidR="006C349B" w:rsidRPr="005E34B7" w:rsidSect="00506ACB">
          <w:headerReference w:type="default" r:id="rId8"/>
          <w:footerReference w:type="default" r:id="rId9"/>
          <w:pgSz w:w="11907" w:h="16840" w:code="9"/>
          <w:pgMar w:top="12219" w:right="851" w:bottom="902" w:left="851" w:header="709" w:footer="374" w:gutter="0"/>
          <w:cols w:space="720"/>
        </w:sectPr>
      </w:pPr>
      <w:r w:rsidRPr="005E34B7">
        <w:rPr>
          <w:sz w:val="48"/>
          <w:szCs w:val="48"/>
          <w:lang w:val="en-GB"/>
        </w:rPr>
        <w:t>Pre-</w:t>
      </w:r>
      <w:r w:rsidR="002F5EC5" w:rsidRPr="005E34B7">
        <w:rPr>
          <w:sz w:val="48"/>
          <w:szCs w:val="48"/>
          <w:lang w:val="en-GB"/>
        </w:rPr>
        <w:t>t</w:t>
      </w:r>
      <w:r w:rsidR="00CD5930" w:rsidRPr="005E34B7">
        <w:rPr>
          <w:sz w:val="48"/>
          <w:szCs w:val="48"/>
          <w:lang w:val="en-GB"/>
        </w:rPr>
        <w:t>ournament</w:t>
      </w:r>
      <w:r w:rsidRPr="005E34B7">
        <w:rPr>
          <w:sz w:val="48"/>
          <w:szCs w:val="48"/>
          <w:lang w:val="en-GB"/>
        </w:rPr>
        <w:t xml:space="preserve"> </w:t>
      </w:r>
      <w:r w:rsidR="002F5EC5" w:rsidRPr="005E34B7">
        <w:rPr>
          <w:sz w:val="48"/>
          <w:szCs w:val="48"/>
          <w:lang w:val="en-GB"/>
        </w:rPr>
        <w:t>information p</w:t>
      </w:r>
      <w:r w:rsidRPr="005E34B7">
        <w:rPr>
          <w:sz w:val="48"/>
          <w:szCs w:val="48"/>
          <w:lang w:val="en-GB"/>
        </w:rPr>
        <w:t>rovision</w:t>
      </w:r>
      <w:r w:rsidR="00004FEE" w:rsidRPr="005E34B7">
        <w:rPr>
          <w:sz w:val="48"/>
          <w:szCs w:val="48"/>
          <w:lang w:val="en-GB"/>
        </w:rPr>
        <w:t>:</w:t>
      </w:r>
      <w:r w:rsidR="002F5EC5" w:rsidRPr="005E34B7">
        <w:rPr>
          <w:sz w:val="48"/>
          <w:szCs w:val="48"/>
          <w:lang w:val="en-GB"/>
        </w:rPr>
        <w:t xml:space="preserve"> mini-t</w:t>
      </w:r>
      <w:r w:rsidR="008F69E6" w:rsidRPr="005E34B7">
        <w:rPr>
          <w:sz w:val="48"/>
          <w:szCs w:val="48"/>
          <w:lang w:val="en-GB"/>
        </w:rPr>
        <w:t>ournaments</w:t>
      </w:r>
      <w:r w:rsidRPr="005E34B7">
        <w:rPr>
          <w:sz w:val="48"/>
          <w:szCs w:val="48"/>
          <w:lang w:val="en-GB"/>
        </w:rPr>
        <w:t xml:space="preserve"> </w:t>
      </w:r>
    </w:p>
    <w:p w14:paraId="48A85E1A" w14:textId="77777777" w:rsidR="00245653" w:rsidRPr="005E34B7" w:rsidRDefault="002F5EC5" w:rsidP="00245653">
      <w:pPr>
        <w:pStyle w:val="Heading2"/>
        <w:jc w:val="center"/>
        <w:rPr>
          <w:b/>
          <w:lang w:val="en-GB"/>
        </w:rPr>
      </w:pPr>
      <w:r w:rsidRPr="005E34B7">
        <w:rPr>
          <w:b/>
          <w:lang w:val="en-GB"/>
        </w:rPr>
        <w:lastRenderedPageBreak/>
        <w:t>UEFA p</w:t>
      </w:r>
      <w:r w:rsidR="00245653" w:rsidRPr="005E34B7">
        <w:rPr>
          <w:b/>
          <w:lang w:val="en-GB"/>
        </w:rPr>
        <w:t>re-</w:t>
      </w:r>
      <w:r w:rsidRPr="005E34B7">
        <w:rPr>
          <w:b/>
          <w:lang w:val="en-GB"/>
        </w:rPr>
        <w:t>t</w:t>
      </w:r>
      <w:r w:rsidR="00CD5930" w:rsidRPr="005E34B7">
        <w:rPr>
          <w:b/>
          <w:lang w:val="en-GB"/>
        </w:rPr>
        <w:t>ournament</w:t>
      </w:r>
      <w:r w:rsidRPr="005E34B7">
        <w:rPr>
          <w:b/>
          <w:lang w:val="en-GB"/>
        </w:rPr>
        <w:t xml:space="preserve"> information provision f</w:t>
      </w:r>
      <w:r w:rsidR="00245653" w:rsidRPr="005E34B7">
        <w:rPr>
          <w:b/>
          <w:lang w:val="en-GB"/>
        </w:rPr>
        <w:t>orm</w:t>
      </w:r>
      <w:r w:rsidR="00955F68" w:rsidRPr="005E34B7">
        <w:rPr>
          <w:b/>
          <w:lang w:val="en-GB"/>
        </w:rPr>
        <w:t xml:space="preserve"> (mini-tournaments)</w:t>
      </w:r>
    </w:p>
    <w:p w14:paraId="7E2EF3F8" w14:textId="77777777" w:rsidR="002F5EC5" w:rsidRPr="005E34B7" w:rsidRDefault="002F5EC5" w:rsidP="00660C57">
      <w:pPr>
        <w:pStyle w:val="Heading2"/>
        <w:jc w:val="both"/>
        <w:rPr>
          <w:rFonts w:ascii="Segoe UI" w:eastAsiaTheme="minorHAnsi" w:hAnsi="Segoe UI" w:cstheme="minorBidi"/>
          <w:bCs w:val="0"/>
          <w:color w:val="auto"/>
          <w:sz w:val="22"/>
          <w:szCs w:val="22"/>
          <w:lang w:val="en-GB"/>
        </w:rPr>
      </w:pPr>
    </w:p>
    <w:p w14:paraId="6A5259D7" w14:textId="77777777" w:rsidR="008500EC" w:rsidRPr="00CB0079" w:rsidRDefault="0039019D" w:rsidP="00660C57">
      <w:pPr>
        <w:pStyle w:val="Heading2"/>
        <w:jc w:val="both"/>
        <w:rPr>
          <w:lang w:val="en-GB"/>
        </w:rPr>
      </w:pPr>
      <w:r>
        <w:rPr>
          <w:lang w:val="en-GB"/>
        </w:rPr>
        <w:t xml:space="preserve">This </w:t>
      </w:r>
      <w:r w:rsidR="00434391">
        <w:rPr>
          <w:lang w:val="en-GB"/>
        </w:rPr>
        <w:t xml:space="preserve">form </w:t>
      </w:r>
      <w:r w:rsidR="00245653">
        <w:rPr>
          <w:lang w:val="en-GB"/>
        </w:rPr>
        <w:t>is designed to assist clubs/associations in their compliance with chapter 3 of UEFA Medical Regulations – Minimum Medical Requirements for Players, Team Official</w:t>
      </w:r>
      <w:bookmarkStart w:id="0" w:name="_GoBack"/>
      <w:bookmarkEnd w:id="0"/>
      <w:r w:rsidR="00245653">
        <w:rPr>
          <w:lang w:val="en-GB"/>
        </w:rPr>
        <w:t>s, the Referee Team and Match Officers</w:t>
      </w:r>
      <w:r w:rsidR="00CD5930">
        <w:rPr>
          <w:lang w:val="en-GB"/>
        </w:rPr>
        <w:t xml:space="preserve"> and with UEFA Medical Requirements for </w:t>
      </w:r>
      <w:r w:rsidR="00955F68">
        <w:rPr>
          <w:lang w:val="en-GB"/>
        </w:rPr>
        <w:t>mini</w:t>
      </w:r>
      <w:r w:rsidR="00660C57">
        <w:rPr>
          <w:lang w:val="en-GB"/>
        </w:rPr>
        <w:t>-</w:t>
      </w:r>
      <w:r w:rsidR="00CD5930">
        <w:rPr>
          <w:lang w:val="en-GB"/>
        </w:rPr>
        <w:t>tournaments</w:t>
      </w:r>
      <w:r w:rsidR="00660C57">
        <w:rPr>
          <w:lang w:val="en-GB"/>
        </w:rPr>
        <w:t xml:space="preserve">. </w:t>
      </w:r>
      <w:r w:rsidR="00245653">
        <w:rPr>
          <w:lang w:val="en-GB"/>
        </w:rPr>
        <w:t xml:space="preserve">The form should be </w:t>
      </w:r>
      <w:r w:rsidR="00434391">
        <w:rPr>
          <w:lang w:val="en-GB"/>
        </w:rPr>
        <w:t>completed</w:t>
      </w:r>
      <w:r>
        <w:rPr>
          <w:lang w:val="en-GB"/>
        </w:rPr>
        <w:t xml:space="preserve"> by the host club/association </w:t>
      </w:r>
      <w:r w:rsidR="00434391">
        <w:rPr>
          <w:lang w:val="en-GB"/>
        </w:rPr>
        <w:t xml:space="preserve">and must be sent </w:t>
      </w:r>
      <w:r>
        <w:rPr>
          <w:lang w:val="en-GB"/>
        </w:rPr>
        <w:t xml:space="preserve">to the </w:t>
      </w:r>
      <w:r w:rsidR="00CD5930">
        <w:rPr>
          <w:lang w:val="en-GB"/>
        </w:rPr>
        <w:t xml:space="preserve">UEFA </w:t>
      </w:r>
      <w:r w:rsidR="00955F68">
        <w:rPr>
          <w:lang w:val="en-GB"/>
        </w:rPr>
        <w:t>match delegate at least two weeks in advance</w:t>
      </w:r>
      <w:r w:rsidR="00CD5930">
        <w:rPr>
          <w:lang w:val="en-GB"/>
        </w:rPr>
        <w:t xml:space="preserve"> of the </w:t>
      </w:r>
      <w:r w:rsidR="00955F68">
        <w:rPr>
          <w:lang w:val="en-GB"/>
        </w:rPr>
        <w:t>first match</w:t>
      </w:r>
      <w:r w:rsidR="00CD5930">
        <w:rPr>
          <w:lang w:val="en-GB"/>
        </w:rPr>
        <w:t xml:space="preserve"> of the tournament</w:t>
      </w:r>
      <w:bookmarkStart w:id="1" w:name="_Toc332035838"/>
      <w:r w:rsidR="00955F68">
        <w:rPr>
          <w:lang w:val="en-GB"/>
        </w:rPr>
        <w:t>.</w:t>
      </w:r>
    </w:p>
    <w:bookmarkEnd w:id="1"/>
    <w:p w14:paraId="744D8AE8" w14:textId="77777777" w:rsidR="00245653" w:rsidRDefault="00245653" w:rsidP="00245653">
      <w:pPr>
        <w:rPr>
          <w:lang w:val="en-GB" w:bidi="en-US"/>
        </w:rPr>
      </w:pPr>
    </w:p>
    <w:p w14:paraId="5DD6E582" w14:textId="77777777" w:rsidR="00910BEA" w:rsidRDefault="00245653" w:rsidP="00245653">
      <w:pPr>
        <w:rPr>
          <w:rFonts w:ascii="UEFA Colosseum" w:eastAsiaTheme="majorEastAsia" w:hAnsi="UEFA Colosseum" w:cstheme="majorBidi"/>
          <w:bCs/>
          <w:color w:val="123985" w:themeColor="text2"/>
          <w:sz w:val="24"/>
          <w:szCs w:val="26"/>
          <w:lang w:val="en-GB" w:bidi="en-US"/>
        </w:rPr>
      </w:pPr>
      <w:r w:rsidRPr="00245653">
        <w:rPr>
          <w:rFonts w:ascii="UEFA Colosseum" w:eastAsiaTheme="majorEastAsia" w:hAnsi="UEFA Colosseum" w:cstheme="majorBidi"/>
          <w:bCs/>
          <w:color w:val="123985" w:themeColor="text2"/>
          <w:sz w:val="24"/>
          <w:szCs w:val="26"/>
          <w:lang w:val="en-GB" w:bidi="en-US"/>
        </w:rPr>
        <w:t xml:space="preserve">The form aims to </w:t>
      </w:r>
      <w:r w:rsidR="00CD5930">
        <w:rPr>
          <w:rFonts w:ascii="UEFA Colosseum" w:eastAsiaTheme="majorEastAsia" w:hAnsi="UEFA Colosseum" w:cstheme="majorBidi"/>
          <w:bCs/>
          <w:color w:val="123985" w:themeColor="text2"/>
          <w:sz w:val="24"/>
          <w:szCs w:val="26"/>
          <w:lang w:val="en-GB" w:bidi="en-US"/>
        </w:rPr>
        <w:t>confir</w:t>
      </w:r>
      <w:r w:rsidR="002F5EC5">
        <w:rPr>
          <w:rFonts w:ascii="UEFA Colosseum" w:eastAsiaTheme="majorEastAsia" w:hAnsi="UEFA Colosseum" w:cstheme="majorBidi"/>
          <w:bCs/>
          <w:color w:val="123985" w:themeColor="text2"/>
          <w:sz w:val="24"/>
          <w:szCs w:val="26"/>
          <w:lang w:val="en-GB" w:bidi="en-US"/>
        </w:rPr>
        <w:t>m the following information</w:t>
      </w:r>
      <w:r w:rsidR="00CD5930">
        <w:rPr>
          <w:rFonts w:ascii="UEFA Colosseum" w:eastAsiaTheme="majorEastAsia" w:hAnsi="UEFA Colosseum" w:cstheme="majorBidi"/>
          <w:bCs/>
          <w:color w:val="123985" w:themeColor="text2"/>
          <w:sz w:val="24"/>
          <w:szCs w:val="26"/>
          <w:lang w:val="en-GB" w:bidi="en-US"/>
        </w:rPr>
        <w:t xml:space="preserve"> to UEFA</w:t>
      </w:r>
      <w:r w:rsidR="00910BEA">
        <w:rPr>
          <w:rFonts w:ascii="UEFA Colosseum" w:eastAsiaTheme="majorEastAsia" w:hAnsi="UEFA Colosseum" w:cstheme="majorBidi"/>
          <w:bCs/>
          <w:color w:val="123985" w:themeColor="text2"/>
          <w:sz w:val="24"/>
          <w:szCs w:val="26"/>
          <w:lang w:val="en-GB" w:bidi="en-US"/>
        </w:rPr>
        <w:t>:</w:t>
      </w:r>
    </w:p>
    <w:p w14:paraId="182F968D" w14:textId="77777777" w:rsidR="00245653" w:rsidRPr="00245653" w:rsidRDefault="00CD5930" w:rsidP="00245653">
      <w:pPr>
        <w:rPr>
          <w:rFonts w:ascii="UEFA Colosseum" w:eastAsiaTheme="majorEastAsia" w:hAnsi="UEFA Colosseum" w:cstheme="majorBidi"/>
          <w:bCs/>
          <w:color w:val="123985" w:themeColor="text2"/>
          <w:sz w:val="24"/>
          <w:szCs w:val="26"/>
          <w:lang w:val="en-GB" w:bidi="en-US"/>
        </w:rPr>
      </w:pPr>
      <w:r>
        <w:rPr>
          <w:rFonts w:ascii="UEFA Colosseum" w:eastAsiaTheme="majorEastAsia" w:hAnsi="UEFA Colosseum" w:cstheme="majorBidi"/>
          <w:bCs/>
          <w:color w:val="123985" w:themeColor="text2"/>
          <w:sz w:val="24"/>
          <w:szCs w:val="26"/>
          <w:lang w:val="en-GB" w:bidi="en-US"/>
        </w:rPr>
        <w:t xml:space="preserve"> </w:t>
      </w:r>
    </w:p>
    <w:p w14:paraId="74AF6F65" w14:textId="77777777" w:rsidR="00CF5DD8" w:rsidRPr="001378B8" w:rsidRDefault="00C76D1E" w:rsidP="0039019D">
      <w:pPr>
        <w:rPr>
          <w:rFonts w:asciiTheme="minorHAnsi" w:hAnsiTheme="minorHAnsi" w:cstheme="minorHAnsi"/>
          <w:u w:val="single"/>
          <w:lang w:val="en-GB" w:bidi="en-US"/>
        </w:rPr>
      </w:pPr>
      <w:r>
        <w:rPr>
          <w:rFonts w:ascii="Arial" w:hAnsi="Arial" w:cs="Arial"/>
          <w:noProof/>
          <w:sz w:val="16"/>
          <w:szCs w:val="16"/>
          <w:lang w:val="en-GB" w:eastAsia="en-GB"/>
        </w:rPr>
        <w:drawing>
          <wp:anchor distT="0" distB="0" distL="114300" distR="114300" simplePos="0" relativeHeight="251673600" behindDoc="0" locked="0" layoutInCell="1" allowOverlap="1" wp14:anchorId="04C6146E" wp14:editId="3E0A73E3">
            <wp:simplePos x="0" y="0"/>
            <wp:positionH relativeFrom="column">
              <wp:posOffset>51435</wp:posOffset>
            </wp:positionH>
            <wp:positionV relativeFrom="paragraph">
              <wp:posOffset>179705</wp:posOffset>
            </wp:positionV>
            <wp:extent cx="2176780" cy="1400810"/>
            <wp:effectExtent l="19050" t="19050" r="13970" b="27940"/>
            <wp:wrapNone/>
            <wp:docPr id="28" name="Picture 28" descr="Caption: 6 July 2012; Medical personnel on the pitch during the game. UEFA Under-19 Championship Finals 2012, Group A, Portugal v Spain, Lilleküla Stadium, Tallinn, Estonia. Picture credit: Diarmuid Greene / SPORTSFILE | Headline:  Portugal v Spain - UEFA Under-19 Championship Finals 2012 - Group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ption: 6 July 2012; Medical personnel on the pitch during the game. UEFA Under-19 Championship Finals 2012, Group A, Portugal v Spain, Lilleküla Stadium, Tallinn, Estonia. Picture credit: Diarmuid Greene / SPORTSFILE | Headline:  Portugal v Spain - UEFA Under-19 Championship Finals 2012 - Group A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140081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23985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15D2C" w14:textId="77777777" w:rsidR="00245653" w:rsidRPr="001378B8" w:rsidRDefault="00465A13">
      <w:pPr>
        <w:rPr>
          <w:rFonts w:asciiTheme="minorHAnsi" w:eastAsia="Times New Roman" w:hAnsiTheme="minorHAnsi" w:cstheme="minorHAnsi"/>
          <w:b/>
          <w:bCs/>
          <w:color w:val="123985" w:themeColor="text2"/>
          <w:sz w:val="28"/>
          <w:szCs w:val="28"/>
          <w:lang w:val="en-GB" w:bidi="en-US"/>
        </w:rPr>
      </w:pPr>
      <w:r w:rsidRPr="001378B8">
        <w:rPr>
          <w:rFonts w:asciiTheme="minorHAnsi" w:eastAsiaTheme="majorEastAsia" w:hAnsiTheme="minorHAnsi" w:cstheme="minorHAnsi"/>
          <w:bCs/>
          <w:noProof/>
          <w:color w:val="123985" w:themeColor="text2"/>
          <w:sz w:val="24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0CAC15" wp14:editId="2B326956">
                <wp:simplePos x="0" y="0"/>
                <wp:positionH relativeFrom="column">
                  <wp:posOffset>2406015</wp:posOffset>
                </wp:positionH>
                <wp:positionV relativeFrom="paragraph">
                  <wp:posOffset>3146425</wp:posOffset>
                </wp:positionV>
                <wp:extent cx="4049395" cy="1638300"/>
                <wp:effectExtent l="0" t="0" r="2730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9395" cy="1638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9A354A" w14:textId="77777777" w:rsidR="007E5FA1" w:rsidRDefault="007E5FA1" w:rsidP="00910BEA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ind w:left="42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Whether any legal restrictions are applicable to medical provision at the tournament such as:</w:t>
                            </w:r>
                          </w:p>
                          <w:p w14:paraId="5BFB517D" w14:textId="77777777" w:rsidR="007E5FA1" w:rsidRDefault="007E5FA1" w:rsidP="00910BEA">
                            <w:pPr>
                              <w:pStyle w:val="ListParagraph"/>
                              <w:numPr>
                                <w:ilvl w:val="1"/>
                                <w:numId w:val="27"/>
                              </w:num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restrictions on the import or use of medications</w:t>
                            </w:r>
                          </w:p>
                          <w:p w14:paraId="5372210B" w14:textId="77777777" w:rsidR="007E5FA1" w:rsidRDefault="007E5FA1" w:rsidP="00910BEA">
                            <w:pPr>
                              <w:pStyle w:val="ListParagraph"/>
                              <w:numPr>
                                <w:ilvl w:val="1"/>
                                <w:numId w:val="27"/>
                              </w:num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restrictions on a doctor’s right to practice</w:t>
                            </w:r>
                          </w:p>
                          <w:p w14:paraId="5C6A8DC4" w14:textId="77777777" w:rsidR="007E5FA1" w:rsidRDefault="007E5FA1" w:rsidP="00910BEA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ind w:left="42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Whether there any important medical requirements to notify to visiting teams such as:</w:t>
                            </w:r>
                          </w:p>
                          <w:p w14:paraId="7ECD922F" w14:textId="77777777" w:rsidR="007E5FA1" w:rsidRDefault="007E5FA1" w:rsidP="00910BEA">
                            <w:pPr>
                              <w:pStyle w:val="ListParagraph"/>
                              <w:numPr>
                                <w:ilvl w:val="1"/>
                                <w:numId w:val="27"/>
                              </w:num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Vaccination requirements</w:t>
                            </w:r>
                          </w:p>
                          <w:p w14:paraId="2F6E0A30" w14:textId="77777777" w:rsidR="007E5FA1" w:rsidRPr="00781535" w:rsidRDefault="007E5FA1" w:rsidP="00910BEA">
                            <w:pPr>
                              <w:pStyle w:val="ListParagraph"/>
                              <w:numPr>
                                <w:ilvl w:val="1"/>
                                <w:numId w:val="27"/>
                              </w:num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Sanitary information</w:t>
                            </w:r>
                          </w:p>
                          <w:p w14:paraId="2B89A9AE" w14:textId="77777777" w:rsidR="007E5FA1" w:rsidRPr="00781535" w:rsidRDefault="007E5FA1" w:rsidP="00910BEA">
                            <w:pPr>
                              <w:pStyle w:val="ListParagraph"/>
                              <w:ind w:left="426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E88D9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89.45pt;margin-top:247.75pt;width:318.85pt;height:1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" fillcolor="white [3201]" strokecolor="#d8e2e7 [3207]" strokeweight="2pt">
                <v:textbox>
                  <w:txbxContent>
                    <w:p w:rsidR="007E5FA1" w:rsidRDefault="007E5FA1" w:rsidP="00910BEA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ind w:left="42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Whether any legal restrictions are applicable to medical provision at the tournament such as:</w:t>
                      </w:r>
                    </w:p>
                    <w:p w:rsidR="007E5FA1" w:rsidRDefault="007E5FA1" w:rsidP="00910BEA">
                      <w:pPr>
                        <w:pStyle w:val="ListParagraph"/>
                        <w:numPr>
                          <w:ilvl w:val="1"/>
                          <w:numId w:val="27"/>
                        </w:num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restrictions on the import or use of medications</w:t>
                      </w:r>
                    </w:p>
                    <w:p w:rsidR="007E5FA1" w:rsidRDefault="007E5FA1" w:rsidP="00910BEA">
                      <w:pPr>
                        <w:pStyle w:val="ListParagraph"/>
                        <w:numPr>
                          <w:ilvl w:val="1"/>
                          <w:numId w:val="27"/>
                        </w:num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restrictions on a doctor’s right to practice</w:t>
                      </w:r>
                    </w:p>
                    <w:p w:rsidR="007E5FA1" w:rsidRDefault="007E5FA1" w:rsidP="00910BEA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ind w:left="42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Whether there any important medical requirements to notify to visiting teams such as:</w:t>
                      </w:r>
                    </w:p>
                    <w:p w:rsidR="007E5FA1" w:rsidRDefault="007E5FA1" w:rsidP="00910BEA">
                      <w:pPr>
                        <w:pStyle w:val="ListParagraph"/>
                        <w:numPr>
                          <w:ilvl w:val="1"/>
                          <w:numId w:val="27"/>
                        </w:num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Vaccination requirements</w:t>
                      </w:r>
                    </w:p>
                    <w:p w:rsidR="007E5FA1" w:rsidRPr="00781535" w:rsidRDefault="007E5FA1" w:rsidP="00910BEA">
                      <w:pPr>
                        <w:pStyle w:val="ListParagraph"/>
                        <w:numPr>
                          <w:ilvl w:val="1"/>
                          <w:numId w:val="27"/>
                        </w:num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Sanitary information</w:t>
                      </w:r>
                    </w:p>
                    <w:p w:rsidR="007E5FA1" w:rsidRPr="00781535" w:rsidRDefault="007E5FA1" w:rsidP="00910BEA">
                      <w:pPr>
                        <w:pStyle w:val="ListParagraph"/>
                        <w:ind w:left="426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378B8">
        <w:rPr>
          <w:rFonts w:asciiTheme="minorHAnsi" w:eastAsiaTheme="majorEastAsia" w:hAnsiTheme="minorHAnsi" w:cstheme="minorHAnsi"/>
          <w:bCs/>
          <w:noProof/>
          <w:color w:val="123985" w:themeColor="text2"/>
          <w:sz w:val="24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FFDB90" wp14:editId="3D96FC8D">
                <wp:simplePos x="0" y="0"/>
                <wp:positionH relativeFrom="column">
                  <wp:posOffset>2406015</wp:posOffset>
                </wp:positionH>
                <wp:positionV relativeFrom="paragraph">
                  <wp:posOffset>-3175</wp:posOffset>
                </wp:positionV>
                <wp:extent cx="4049395" cy="1403350"/>
                <wp:effectExtent l="0" t="0" r="27305" b="254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9395" cy="14033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A029DF" w14:textId="77777777" w:rsidR="007E5FA1" w:rsidRPr="004161DE" w:rsidRDefault="007E5FA1" w:rsidP="004161DE">
                            <w:pPr>
                              <w:rPr>
                                <w:sz w:val="20"/>
                              </w:rPr>
                            </w:pPr>
                            <w:r w:rsidRPr="004161DE">
                              <w:rPr>
                                <w:sz w:val="20"/>
                              </w:rPr>
                              <w:t>That a comprehensive tournament medical service will be in place</w:t>
                            </w:r>
                            <w:r>
                              <w:rPr>
                                <w:sz w:val="20"/>
                              </w:rPr>
                              <w:t>,</w:t>
                            </w:r>
                            <w:r w:rsidRPr="004161DE">
                              <w:rPr>
                                <w:sz w:val="20"/>
                              </w:rPr>
                              <w:t xml:space="preserve"> including identified medical facilities</w:t>
                            </w:r>
                            <w:r>
                              <w:rPr>
                                <w:sz w:val="20"/>
                              </w:rPr>
                              <w:t xml:space="preserve"> for imaging and emergencies</w:t>
                            </w:r>
                            <w:r w:rsidRPr="004161DE">
                              <w:rPr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sz w:val="20"/>
                              </w:rPr>
                              <w:t>medical kit and</w:t>
                            </w:r>
                            <w:r w:rsidRPr="004161DE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procedures at tournament venues.</w:t>
                            </w:r>
                          </w:p>
                          <w:p w14:paraId="46730C41" w14:textId="77777777" w:rsidR="007E5FA1" w:rsidRPr="00781535" w:rsidRDefault="007E5FA1" w:rsidP="00781535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E223D" id="Text Box 9" o:spid="_x0000_s1027" type="#_x0000_t202" style="position:absolute;margin-left:189.45pt;margin-top:-.25pt;width:318.85pt;height:11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" fillcolor="white [3201]" strokecolor="#d8e2e7 [3207]" strokeweight="2pt">
                <v:textbox>
                  <w:txbxContent>
                    <w:p w:rsidR="007E5FA1" w:rsidRPr="004161DE" w:rsidRDefault="007E5FA1" w:rsidP="004161DE">
                      <w:pPr>
                        <w:rPr>
                          <w:sz w:val="20"/>
                        </w:rPr>
                      </w:pPr>
                      <w:r w:rsidRPr="004161DE">
                        <w:rPr>
                          <w:sz w:val="20"/>
                        </w:rPr>
                        <w:t>That a comprehensive tournament medical service will be in place</w:t>
                      </w:r>
                      <w:r>
                        <w:rPr>
                          <w:sz w:val="20"/>
                        </w:rPr>
                        <w:t>,</w:t>
                      </w:r>
                      <w:r w:rsidRPr="004161DE">
                        <w:rPr>
                          <w:sz w:val="20"/>
                        </w:rPr>
                        <w:t xml:space="preserve"> including identified medical facilities</w:t>
                      </w:r>
                      <w:r>
                        <w:rPr>
                          <w:sz w:val="20"/>
                        </w:rPr>
                        <w:t xml:space="preserve"> for imaging and emergencies</w:t>
                      </w:r>
                      <w:r w:rsidRPr="004161DE">
                        <w:rPr>
                          <w:sz w:val="20"/>
                        </w:rPr>
                        <w:t xml:space="preserve">, </w:t>
                      </w:r>
                      <w:r>
                        <w:rPr>
                          <w:sz w:val="20"/>
                        </w:rPr>
                        <w:t>medical kit and</w:t>
                      </w:r>
                      <w:r w:rsidRPr="004161DE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procedures at tournament venues.</w:t>
                      </w:r>
                    </w:p>
                    <w:p w:rsidR="007E5FA1" w:rsidRPr="00781535" w:rsidRDefault="007E5FA1" w:rsidP="00781535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378B8">
        <w:rPr>
          <w:rFonts w:asciiTheme="minorHAnsi" w:hAnsiTheme="minorHAnsi" w:cstheme="minorHAnsi"/>
          <w:noProof/>
          <w:lang w:val="en-GB" w:eastAsia="en-GB"/>
        </w:rPr>
        <w:drawing>
          <wp:anchor distT="0" distB="0" distL="114300" distR="114300" simplePos="0" relativeHeight="251676672" behindDoc="0" locked="0" layoutInCell="1" allowOverlap="1" wp14:anchorId="646393DF" wp14:editId="5B2CCC5E">
            <wp:simplePos x="0" y="0"/>
            <wp:positionH relativeFrom="column">
              <wp:posOffset>50165</wp:posOffset>
            </wp:positionH>
            <wp:positionV relativeFrom="paragraph">
              <wp:posOffset>1546225</wp:posOffset>
            </wp:positionV>
            <wp:extent cx="2165350" cy="1414145"/>
            <wp:effectExtent l="19050" t="19050" r="25400" b="14605"/>
            <wp:wrapNone/>
            <wp:docPr id="2" name="Picture 2" descr="C:\Users\me1\AppData\Local\Microsoft\Windows\Temporary Internet Files\Content.Word\UEFA-327138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1\AppData\Local\Microsoft\Windows\Temporary Internet Files\Content.Word\UEFA-327138v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77" b="3634"/>
                    <a:stretch/>
                  </pic:blipFill>
                  <pic:spPr bwMode="auto">
                    <a:xfrm>
                      <a:off x="0" y="0"/>
                      <a:ext cx="2165350" cy="141414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23985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D1E" w:rsidRPr="001378B8">
        <w:rPr>
          <w:rFonts w:asciiTheme="minorHAnsi" w:eastAsiaTheme="majorEastAsia" w:hAnsiTheme="minorHAnsi" w:cstheme="minorHAnsi"/>
          <w:bCs/>
          <w:noProof/>
          <w:color w:val="123985" w:themeColor="text2"/>
          <w:sz w:val="24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A923BD" wp14:editId="53CCF196">
                <wp:simplePos x="0" y="0"/>
                <wp:positionH relativeFrom="column">
                  <wp:posOffset>2404110</wp:posOffset>
                </wp:positionH>
                <wp:positionV relativeFrom="paragraph">
                  <wp:posOffset>1543685</wp:posOffset>
                </wp:positionV>
                <wp:extent cx="4049395" cy="1436370"/>
                <wp:effectExtent l="0" t="0" r="27305" b="1143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9395" cy="14363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6F83B" w14:textId="77777777" w:rsidR="007E5FA1" w:rsidRPr="004161DE" w:rsidRDefault="007E5FA1" w:rsidP="004161D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That a nominated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English speaking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tournament doctor will be appointed to manage medical services before the tournament and will be available 24/7</w:t>
                            </w:r>
                            <w:r w:rsidRPr="002C1692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during the tournament.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3F881" id="Text Box 11" o:spid="_x0000_s1028" type="#_x0000_t202" style="position:absolute;margin-left:189.3pt;margin-top:121.55pt;width:318.85pt;height:113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" fillcolor="white [3201]" strokecolor="#d8e2e7 [3207]" strokeweight="2pt">
                <v:textbox>
                  <w:txbxContent>
                    <w:p w:rsidR="007E5FA1" w:rsidRPr="004161DE" w:rsidRDefault="007E5FA1" w:rsidP="004161DE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That a nominated English speaking tournament doctor will be appointed to manage medical services before the tournament and will be available 24/7</w:t>
                      </w:r>
                      <w:r w:rsidRPr="002C1692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during the tournament.</w:t>
                      </w:r>
                    </w:p>
                  </w:txbxContent>
                </v:textbox>
              </v:shape>
            </w:pict>
          </mc:Fallback>
        </mc:AlternateContent>
      </w:r>
      <w:r w:rsidR="00C76D1E" w:rsidRPr="001378B8">
        <w:rPr>
          <w:rFonts w:asciiTheme="minorHAnsi" w:hAnsiTheme="minorHAnsi" w:cstheme="minorHAnsi"/>
          <w:b/>
          <w:noProof/>
          <w:lang w:val="en-GB" w:eastAsia="en-GB"/>
        </w:rPr>
        <w:drawing>
          <wp:anchor distT="0" distB="0" distL="114300" distR="114300" simplePos="0" relativeHeight="251672576" behindDoc="0" locked="0" layoutInCell="1" allowOverlap="1" wp14:anchorId="785CDEDB" wp14:editId="1DDE6FD2">
            <wp:simplePos x="0" y="0"/>
            <wp:positionH relativeFrom="column">
              <wp:posOffset>31115</wp:posOffset>
            </wp:positionH>
            <wp:positionV relativeFrom="paragraph">
              <wp:posOffset>3148330</wp:posOffset>
            </wp:positionV>
            <wp:extent cx="2185035" cy="1628775"/>
            <wp:effectExtent l="19050" t="19050" r="24765" b="28575"/>
            <wp:wrapNone/>
            <wp:docPr id="25" name="Picture 2" descr="U:\_U_Restricted\MEDICAL\Projects\Minimum Medical Requirements\Images\Diazep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U:\_U_Restricted\MEDICAL\Projects\Minimum Medical Requirements\Images\Diazep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9954" r="89931">
                                  <a14:foregroundMark x1="54823" y1="73405" x2="54823" y2="73405"/>
                                  <a14:backgroundMark x1="75926" y1="41255" x2="75926" y2="412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01" t="57031" r="30118" b="4029"/>
                    <a:stretch/>
                  </pic:blipFill>
                  <pic:spPr bwMode="auto">
                    <a:xfrm>
                      <a:off x="0" y="0"/>
                      <a:ext cx="2185035" cy="16287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653" w:rsidRPr="001378B8">
        <w:rPr>
          <w:rFonts w:asciiTheme="minorHAnsi" w:hAnsiTheme="minorHAnsi" w:cstheme="minorHAnsi"/>
          <w:b/>
          <w:lang w:val="en-GB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33"/>
        <w:gridCol w:w="6462"/>
      </w:tblGrid>
      <w:tr w:rsidR="000E27D9" w14:paraId="3E85780D" w14:textId="77777777" w:rsidTr="00FB34AD">
        <w:trPr>
          <w:trHeight w:val="680"/>
        </w:trPr>
        <w:tc>
          <w:tcPr>
            <w:tcW w:w="3794" w:type="dxa"/>
            <w:vAlign w:val="center"/>
          </w:tcPr>
          <w:p w14:paraId="11700E9E" w14:textId="77777777" w:rsidR="000E27D9" w:rsidRPr="006D72DC" w:rsidRDefault="000E27D9" w:rsidP="00FB34AD">
            <w:pPr>
              <w:rPr>
                <w:b/>
                <w:lang w:val="en-GB" w:bidi="en-US"/>
              </w:rPr>
            </w:pPr>
            <w:r>
              <w:rPr>
                <w:b/>
                <w:lang w:val="en-GB" w:bidi="en-US"/>
              </w:rPr>
              <w:lastRenderedPageBreak/>
              <w:t>Name of host association</w:t>
            </w:r>
          </w:p>
        </w:tc>
        <w:tc>
          <w:tcPr>
            <w:tcW w:w="6627" w:type="dxa"/>
            <w:vAlign w:val="center"/>
          </w:tcPr>
          <w:p w14:paraId="12ED8EA1" w14:textId="77777777" w:rsidR="000E27D9" w:rsidRDefault="000E27D9" w:rsidP="00FB34AD">
            <w:pPr>
              <w:rPr>
                <w:lang w:val="en-GB" w:bidi="en-US"/>
              </w:rPr>
            </w:pPr>
          </w:p>
        </w:tc>
      </w:tr>
      <w:tr w:rsidR="000E27D9" w14:paraId="20312B8C" w14:textId="77777777" w:rsidTr="00FB34AD">
        <w:trPr>
          <w:trHeight w:val="680"/>
        </w:trPr>
        <w:tc>
          <w:tcPr>
            <w:tcW w:w="3794" w:type="dxa"/>
            <w:vAlign w:val="center"/>
          </w:tcPr>
          <w:p w14:paraId="215B6217" w14:textId="77777777" w:rsidR="000E27D9" w:rsidRPr="006D72DC" w:rsidRDefault="000E27D9" w:rsidP="00FB34AD">
            <w:pPr>
              <w:rPr>
                <w:b/>
                <w:lang w:val="en-GB" w:bidi="en-US"/>
              </w:rPr>
            </w:pPr>
            <w:r>
              <w:rPr>
                <w:b/>
                <w:lang w:val="en-GB" w:bidi="en-US"/>
              </w:rPr>
              <w:t>Dates of mini-tournament</w:t>
            </w:r>
          </w:p>
        </w:tc>
        <w:tc>
          <w:tcPr>
            <w:tcW w:w="6627" w:type="dxa"/>
            <w:vAlign w:val="center"/>
          </w:tcPr>
          <w:p w14:paraId="49CEDE40" w14:textId="77777777" w:rsidR="000E27D9" w:rsidRDefault="000E27D9" w:rsidP="00FB34AD">
            <w:pPr>
              <w:rPr>
                <w:lang w:val="en-GB" w:bidi="en-US"/>
              </w:rPr>
            </w:pPr>
          </w:p>
        </w:tc>
      </w:tr>
    </w:tbl>
    <w:p w14:paraId="19605BB9" w14:textId="77777777" w:rsidR="000E27D9" w:rsidRDefault="000E27D9" w:rsidP="00434391">
      <w:pPr>
        <w:pStyle w:val="Heading1"/>
        <w:jc w:val="center"/>
        <w:rPr>
          <w:rFonts w:asciiTheme="minorHAnsi" w:hAnsiTheme="minorHAnsi" w:cstheme="minorHAnsi"/>
          <w:b/>
          <w:lang w:val="en-GB"/>
        </w:rPr>
      </w:pPr>
    </w:p>
    <w:p w14:paraId="20AB9516" w14:textId="77777777" w:rsidR="0039019D" w:rsidRPr="00660C57" w:rsidRDefault="0039019D" w:rsidP="00434391">
      <w:pPr>
        <w:pStyle w:val="Heading1"/>
        <w:jc w:val="center"/>
        <w:rPr>
          <w:rFonts w:asciiTheme="minorHAnsi" w:hAnsiTheme="minorHAnsi" w:cstheme="minorHAnsi"/>
          <w:b/>
          <w:lang w:val="en-GB"/>
        </w:rPr>
      </w:pPr>
      <w:r w:rsidRPr="00660C57">
        <w:rPr>
          <w:rFonts w:asciiTheme="minorHAnsi" w:hAnsiTheme="minorHAnsi" w:cstheme="minorHAnsi"/>
          <w:b/>
          <w:lang w:val="en-GB"/>
        </w:rPr>
        <w:t>Section 1:</w:t>
      </w:r>
      <w:r w:rsidR="00245653" w:rsidRPr="00660C57">
        <w:rPr>
          <w:rFonts w:asciiTheme="minorHAnsi" w:hAnsiTheme="minorHAnsi" w:cstheme="minorHAnsi"/>
          <w:b/>
          <w:lang w:val="en-GB"/>
        </w:rPr>
        <w:t xml:space="preserve"> Mandatory Items</w:t>
      </w:r>
    </w:p>
    <w:p w14:paraId="71832E67" w14:textId="77777777" w:rsidR="0039019D" w:rsidRPr="00580235" w:rsidRDefault="0039019D" w:rsidP="0039019D">
      <w:pPr>
        <w:rPr>
          <w:rFonts w:asciiTheme="minorHAnsi" w:hAnsiTheme="minorHAnsi" w:cstheme="minorHAnsi"/>
          <w:lang w:val="en-GB" w:bidi="en-US"/>
        </w:rPr>
      </w:pPr>
    </w:p>
    <w:p w14:paraId="50981536" w14:textId="77777777" w:rsidR="0039019D" w:rsidRPr="00580235" w:rsidRDefault="00434391" w:rsidP="0039019D">
      <w:pPr>
        <w:rPr>
          <w:rFonts w:asciiTheme="minorHAnsi" w:hAnsiTheme="minorHAnsi" w:cstheme="minorHAnsi"/>
          <w:b/>
          <w:lang w:val="en-GB"/>
        </w:rPr>
      </w:pPr>
      <w:r w:rsidRPr="00580235">
        <w:rPr>
          <w:rFonts w:asciiTheme="minorHAnsi" w:hAnsiTheme="minorHAnsi" w:cstheme="minorHAnsi"/>
          <w:b/>
          <w:lang w:val="en-GB"/>
        </w:rPr>
        <w:t xml:space="preserve">1.1 </w:t>
      </w:r>
      <w:r w:rsidR="00276463" w:rsidRPr="00580235">
        <w:rPr>
          <w:rFonts w:asciiTheme="minorHAnsi" w:hAnsiTheme="minorHAnsi" w:cstheme="minorHAnsi"/>
          <w:b/>
          <w:lang w:val="en-GB"/>
        </w:rPr>
        <w:t>Tournament doctor</w:t>
      </w:r>
    </w:p>
    <w:p w14:paraId="757292C1" w14:textId="77777777" w:rsidR="00797684" w:rsidRPr="00580235" w:rsidRDefault="00797684" w:rsidP="0039019D">
      <w:pPr>
        <w:rPr>
          <w:rFonts w:asciiTheme="minorHAnsi" w:hAnsiTheme="minorHAnsi" w:cstheme="minorHAnsi"/>
          <w:b/>
          <w:lang w:val="en-GB" w:bidi="en-US"/>
        </w:rPr>
      </w:pPr>
    </w:p>
    <w:p w14:paraId="4774E3A9" w14:textId="77777777" w:rsidR="002D48BA" w:rsidRPr="00580235" w:rsidRDefault="00A16D3E" w:rsidP="00A1416F">
      <w:pPr>
        <w:rPr>
          <w:rFonts w:asciiTheme="minorHAnsi" w:hAnsiTheme="minorHAnsi" w:cstheme="minorHAnsi"/>
          <w:lang w:val="en-GB"/>
        </w:rPr>
      </w:pPr>
      <w:r w:rsidRPr="00580235">
        <w:rPr>
          <w:rFonts w:asciiTheme="minorHAnsi" w:hAnsiTheme="minorHAnsi" w:cstheme="minorHAnsi"/>
          <w:lang w:val="en-GB"/>
        </w:rPr>
        <w:t>All tournaments must have a doctor appointed who will be responsible for medi</w:t>
      </w:r>
      <w:r w:rsidR="00660C57" w:rsidRPr="00580235">
        <w:rPr>
          <w:rFonts w:asciiTheme="minorHAnsi" w:hAnsiTheme="minorHAnsi" w:cstheme="minorHAnsi"/>
          <w:lang w:val="en-GB"/>
        </w:rPr>
        <w:t>cal services at the tournament.</w:t>
      </w:r>
      <w:r w:rsidRPr="00580235">
        <w:rPr>
          <w:rFonts w:asciiTheme="minorHAnsi" w:hAnsiTheme="minorHAnsi" w:cstheme="minorHAnsi"/>
          <w:lang w:val="en-GB"/>
        </w:rPr>
        <w:t xml:space="preserve"> </w:t>
      </w:r>
      <w:r w:rsidR="00797684" w:rsidRPr="00580235">
        <w:rPr>
          <w:rFonts w:asciiTheme="minorHAnsi" w:hAnsiTheme="minorHAnsi" w:cstheme="minorHAnsi"/>
          <w:lang w:val="en-GB"/>
        </w:rPr>
        <w:t xml:space="preserve">Please provide the following information relating to </w:t>
      </w:r>
      <w:r w:rsidRPr="00580235">
        <w:rPr>
          <w:rFonts w:asciiTheme="minorHAnsi" w:hAnsiTheme="minorHAnsi" w:cstheme="minorHAnsi"/>
          <w:lang w:val="en-GB"/>
        </w:rPr>
        <w:t>the appointed Tournament D</w:t>
      </w:r>
      <w:r w:rsidR="00276463" w:rsidRPr="00580235">
        <w:rPr>
          <w:rFonts w:asciiTheme="minorHAnsi" w:hAnsiTheme="minorHAnsi" w:cstheme="minorHAnsi"/>
          <w:lang w:val="en-GB"/>
        </w:rPr>
        <w:t>octor</w:t>
      </w:r>
      <w:r w:rsidR="00797684" w:rsidRPr="00580235">
        <w:rPr>
          <w:rFonts w:asciiTheme="minorHAnsi" w:hAnsiTheme="minorHAnsi" w:cstheme="minorHAnsi"/>
          <w:lang w:val="en-GB"/>
        </w:rPr>
        <w:t>:</w:t>
      </w:r>
    </w:p>
    <w:p w14:paraId="6A4E9373" w14:textId="77777777" w:rsidR="00797684" w:rsidRPr="00580235" w:rsidRDefault="00797684" w:rsidP="00A1416F">
      <w:pPr>
        <w:rPr>
          <w:rFonts w:asciiTheme="minorHAnsi" w:hAnsiTheme="minorHAnsi" w:cstheme="minorHAnsi"/>
          <w:lang w:val="en-GB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127"/>
        <w:gridCol w:w="1701"/>
        <w:gridCol w:w="5670"/>
      </w:tblGrid>
      <w:tr w:rsidR="00276463" w:rsidRPr="00580235" w14:paraId="0C138583" w14:textId="77777777" w:rsidTr="001378B8">
        <w:trPr>
          <w:trHeight w:val="737"/>
        </w:trPr>
        <w:tc>
          <w:tcPr>
            <w:tcW w:w="709" w:type="dxa"/>
            <w:vMerge w:val="restart"/>
            <w:shd w:val="clear" w:color="auto" w:fill="000000"/>
            <w:vAlign w:val="center"/>
          </w:tcPr>
          <w:p w14:paraId="637B8070" w14:textId="77777777" w:rsidR="00276463" w:rsidRPr="00580235" w:rsidRDefault="00276463" w:rsidP="00245653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b w:val="0"/>
                <w:color w:val="FFFFFF"/>
                <w:sz w:val="16"/>
                <w:szCs w:val="16"/>
                <w:lang w:val="en-GB"/>
              </w:rPr>
            </w:pPr>
            <w:r w:rsidRPr="00580235">
              <w:rPr>
                <w:rFonts w:asciiTheme="minorHAnsi" w:hAnsiTheme="minorHAnsi" w:cstheme="minorHAnsi"/>
                <w:b w:val="0"/>
                <w:color w:val="FFFFFF"/>
                <w:sz w:val="16"/>
                <w:szCs w:val="16"/>
                <w:lang w:val="en-GB"/>
              </w:rPr>
              <w:t>1.1a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14:paraId="13FB247A" w14:textId="77777777" w:rsidR="00276463" w:rsidRPr="00580235" w:rsidRDefault="00276463" w:rsidP="00434391">
            <w:pPr>
              <w:pStyle w:val="UEFASub-Title"/>
              <w:spacing w:after="0"/>
              <w:jc w:val="right"/>
              <w:rPr>
                <w:rFonts w:asciiTheme="minorHAnsi" w:hAnsiTheme="minorHAnsi" w:cstheme="minorHAnsi"/>
                <w:b w:val="0"/>
                <w:color w:val="auto"/>
                <w:sz w:val="20"/>
                <w:szCs w:val="22"/>
                <w:lang w:val="en-GB"/>
              </w:rPr>
            </w:pPr>
            <w:r w:rsidRPr="00580235">
              <w:rPr>
                <w:rFonts w:asciiTheme="minorHAnsi" w:hAnsiTheme="minorHAnsi" w:cstheme="minorHAnsi"/>
                <w:b w:val="0"/>
                <w:color w:val="auto"/>
                <w:sz w:val="20"/>
                <w:szCs w:val="22"/>
                <w:lang w:val="en-GB"/>
              </w:rPr>
              <w:t>Tournament Doctor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4B3235B" w14:textId="77777777" w:rsidR="00276463" w:rsidRPr="00580235" w:rsidRDefault="00276463" w:rsidP="00506ACB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b w:val="0"/>
                <w:color w:val="auto"/>
                <w:sz w:val="20"/>
                <w:szCs w:val="22"/>
                <w:lang w:val="en-GB"/>
              </w:rPr>
            </w:pPr>
            <w:r w:rsidRPr="00580235">
              <w:rPr>
                <w:rFonts w:asciiTheme="minorHAnsi" w:hAnsiTheme="minorHAnsi" w:cstheme="minorHAnsi"/>
                <w:b w:val="0"/>
                <w:color w:val="auto"/>
                <w:sz w:val="20"/>
                <w:szCs w:val="22"/>
                <w:lang w:val="en-GB"/>
              </w:rPr>
              <w:t>Name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07601508" w14:textId="77777777" w:rsidR="00276463" w:rsidRPr="00580235" w:rsidRDefault="00276463" w:rsidP="0039019D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b w:val="0"/>
                <w:color w:val="auto"/>
                <w:sz w:val="20"/>
                <w:szCs w:val="22"/>
                <w:lang w:val="en-GB"/>
              </w:rPr>
            </w:pPr>
          </w:p>
        </w:tc>
      </w:tr>
      <w:tr w:rsidR="00276463" w:rsidRPr="00580235" w14:paraId="377BBA12" w14:textId="77777777" w:rsidTr="001378B8">
        <w:trPr>
          <w:trHeight w:val="705"/>
        </w:trPr>
        <w:tc>
          <w:tcPr>
            <w:tcW w:w="709" w:type="dxa"/>
            <w:vMerge/>
            <w:shd w:val="clear" w:color="auto" w:fill="000000"/>
            <w:vAlign w:val="center"/>
          </w:tcPr>
          <w:p w14:paraId="63F5AF81" w14:textId="77777777" w:rsidR="00276463" w:rsidRPr="00580235" w:rsidRDefault="00276463" w:rsidP="00245653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b w:val="0"/>
                <w:color w:val="FFFFFF"/>
                <w:sz w:val="16"/>
                <w:szCs w:val="16"/>
                <w:lang w:val="en-GB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14:paraId="635ADB8D" w14:textId="77777777" w:rsidR="00276463" w:rsidRPr="00580235" w:rsidRDefault="00276463" w:rsidP="00434391">
            <w:pPr>
              <w:pStyle w:val="UEFASub-Title"/>
              <w:spacing w:after="0"/>
              <w:jc w:val="right"/>
              <w:rPr>
                <w:rFonts w:asciiTheme="minorHAnsi" w:hAnsiTheme="minorHAnsi" w:cstheme="minorHAnsi"/>
                <w:b w:val="0"/>
                <w:color w:val="auto"/>
                <w:sz w:val="20"/>
                <w:szCs w:val="16"/>
                <w:lang w:val="en-GB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FA59B72" w14:textId="77777777" w:rsidR="00276463" w:rsidRPr="00580235" w:rsidRDefault="00276463" w:rsidP="0039019D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b w:val="0"/>
                <w:color w:val="auto"/>
                <w:sz w:val="20"/>
                <w:szCs w:val="22"/>
                <w:lang w:val="en-GB"/>
              </w:rPr>
            </w:pPr>
            <w:r w:rsidRPr="00580235">
              <w:rPr>
                <w:rFonts w:asciiTheme="minorHAnsi" w:hAnsiTheme="minorHAnsi" w:cstheme="minorHAnsi"/>
                <w:b w:val="0"/>
                <w:color w:val="auto"/>
                <w:sz w:val="20"/>
                <w:szCs w:val="22"/>
                <w:lang w:val="en-GB"/>
              </w:rPr>
              <w:t>Mobile Phone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7F493B7A" w14:textId="77777777" w:rsidR="00276463" w:rsidRPr="00580235" w:rsidRDefault="00276463" w:rsidP="0039019D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b w:val="0"/>
                <w:color w:val="auto"/>
                <w:sz w:val="20"/>
                <w:szCs w:val="22"/>
                <w:lang w:val="en-GB"/>
              </w:rPr>
            </w:pPr>
          </w:p>
        </w:tc>
      </w:tr>
      <w:tr w:rsidR="00276463" w:rsidRPr="00580235" w14:paraId="7CF7DE31" w14:textId="77777777" w:rsidTr="001378B8">
        <w:trPr>
          <w:trHeight w:val="700"/>
        </w:trPr>
        <w:tc>
          <w:tcPr>
            <w:tcW w:w="709" w:type="dxa"/>
            <w:vMerge/>
            <w:shd w:val="clear" w:color="auto" w:fill="000000"/>
            <w:vAlign w:val="center"/>
          </w:tcPr>
          <w:p w14:paraId="209E1D08" w14:textId="77777777" w:rsidR="00276463" w:rsidRPr="00580235" w:rsidRDefault="00276463" w:rsidP="00245653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b w:val="0"/>
                <w:color w:val="FFFFFF"/>
                <w:sz w:val="16"/>
                <w:szCs w:val="16"/>
                <w:lang w:val="en-GB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14:paraId="6CCC833C" w14:textId="77777777" w:rsidR="00276463" w:rsidRPr="00580235" w:rsidRDefault="00276463" w:rsidP="00434391">
            <w:pPr>
              <w:pStyle w:val="UEFASub-Title"/>
              <w:spacing w:after="0"/>
              <w:jc w:val="right"/>
              <w:rPr>
                <w:rFonts w:asciiTheme="minorHAnsi" w:hAnsiTheme="minorHAnsi" w:cstheme="minorHAnsi"/>
                <w:b w:val="0"/>
                <w:color w:val="auto"/>
                <w:sz w:val="20"/>
                <w:szCs w:val="16"/>
                <w:lang w:val="en-GB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CD39200" w14:textId="77777777" w:rsidR="00276463" w:rsidRPr="00580235" w:rsidRDefault="00276463" w:rsidP="0039019D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b w:val="0"/>
                <w:color w:val="auto"/>
                <w:sz w:val="20"/>
                <w:szCs w:val="22"/>
                <w:lang w:val="en-GB"/>
              </w:rPr>
            </w:pPr>
            <w:r w:rsidRPr="00580235">
              <w:rPr>
                <w:rFonts w:asciiTheme="minorHAnsi" w:hAnsiTheme="minorHAnsi" w:cstheme="minorHAnsi"/>
                <w:b w:val="0"/>
                <w:color w:val="auto"/>
                <w:sz w:val="20"/>
                <w:szCs w:val="22"/>
                <w:lang w:val="en-GB"/>
              </w:rPr>
              <w:t>Other telephone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5B94F7EB" w14:textId="77777777" w:rsidR="00276463" w:rsidRPr="00580235" w:rsidRDefault="00276463" w:rsidP="0039019D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b w:val="0"/>
                <w:color w:val="auto"/>
                <w:sz w:val="20"/>
                <w:szCs w:val="22"/>
                <w:lang w:val="en-GB"/>
              </w:rPr>
            </w:pPr>
          </w:p>
        </w:tc>
      </w:tr>
      <w:tr w:rsidR="00276463" w:rsidRPr="00580235" w14:paraId="71E704F2" w14:textId="77777777" w:rsidTr="001378B8">
        <w:trPr>
          <w:trHeight w:val="697"/>
        </w:trPr>
        <w:tc>
          <w:tcPr>
            <w:tcW w:w="709" w:type="dxa"/>
            <w:vMerge/>
            <w:shd w:val="clear" w:color="auto" w:fill="000000"/>
            <w:vAlign w:val="center"/>
          </w:tcPr>
          <w:p w14:paraId="4C13E640" w14:textId="77777777" w:rsidR="00276463" w:rsidRPr="00580235" w:rsidRDefault="00276463" w:rsidP="00245653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b w:val="0"/>
                <w:color w:val="FFFFFF"/>
                <w:sz w:val="16"/>
                <w:szCs w:val="16"/>
                <w:lang w:val="en-GB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14:paraId="3275072F" w14:textId="77777777" w:rsidR="00276463" w:rsidRPr="00580235" w:rsidRDefault="00276463" w:rsidP="00434391">
            <w:pPr>
              <w:pStyle w:val="UEFASub-Title"/>
              <w:spacing w:after="0"/>
              <w:jc w:val="right"/>
              <w:rPr>
                <w:rFonts w:asciiTheme="minorHAnsi" w:hAnsiTheme="minorHAnsi" w:cstheme="minorHAnsi"/>
                <w:b w:val="0"/>
                <w:color w:val="auto"/>
                <w:sz w:val="20"/>
                <w:szCs w:val="16"/>
                <w:lang w:val="en-GB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4EA1590F" w14:textId="77777777" w:rsidR="00276463" w:rsidRPr="00580235" w:rsidRDefault="009623D1" w:rsidP="0039019D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b w:val="0"/>
                <w:color w:val="auto"/>
                <w:sz w:val="20"/>
                <w:szCs w:val="22"/>
                <w:lang w:val="en-GB"/>
              </w:rPr>
            </w:pPr>
            <w:r w:rsidRPr="00580235">
              <w:rPr>
                <w:rFonts w:asciiTheme="minorHAnsi" w:hAnsiTheme="minorHAnsi" w:cstheme="minorHAnsi"/>
                <w:b w:val="0"/>
                <w:color w:val="auto"/>
                <w:sz w:val="20"/>
                <w:szCs w:val="22"/>
                <w:lang w:val="en-GB"/>
              </w:rPr>
              <w:t>E</w:t>
            </w:r>
            <w:r w:rsidR="00276463" w:rsidRPr="00580235">
              <w:rPr>
                <w:rFonts w:asciiTheme="minorHAnsi" w:hAnsiTheme="minorHAnsi" w:cstheme="minorHAnsi"/>
                <w:b w:val="0"/>
                <w:color w:val="auto"/>
                <w:sz w:val="20"/>
                <w:szCs w:val="22"/>
                <w:lang w:val="en-GB"/>
              </w:rPr>
              <w:t xml:space="preserve">mail 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1EE27D20" w14:textId="77777777" w:rsidR="00276463" w:rsidRPr="00580235" w:rsidRDefault="00276463" w:rsidP="0039019D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b w:val="0"/>
                <w:color w:val="auto"/>
                <w:sz w:val="20"/>
                <w:szCs w:val="22"/>
                <w:lang w:val="en-GB"/>
              </w:rPr>
            </w:pPr>
          </w:p>
        </w:tc>
      </w:tr>
    </w:tbl>
    <w:p w14:paraId="46B5AD54" w14:textId="77777777" w:rsidR="002D48BA" w:rsidRPr="00580235" w:rsidRDefault="002D48BA" w:rsidP="00A1416F">
      <w:pPr>
        <w:rPr>
          <w:rFonts w:asciiTheme="minorHAnsi" w:hAnsiTheme="minorHAnsi" w:cstheme="minorHAnsi"/>
          <w:lang w:val="en-GB"/>
        </w:rPr>
      </w:pPr>
    </w:p>
    <w:p w14:paraId="42C73B45" w14:textId="77777777" w:rsidR="00210F84" w:rsidRPr="00580235" w:rsidRDefault="00210F84" w:rsidP="00A1416F">
      <w:pPr>
        <w:rPr>
          <w:rFonts w:asciiTheme="minorHAnsi" w:hAnsiTheme="minorHAnsi" w:cstheme="minorHAnsi"/>
          <w:b/>
          <w:lang w:val="en-GB"/>
        </w:rPr>
      </w:pPr>
    </w:p>
    <w:p w14:paraId="7039920B" w14:textId="77777777" w:rsidR="00276463" w:rsidRPr="00580235" w:rsidRDefault="00276463" w:rsidP="00276463">
      <w:pPr>
        <w:rPr>
          <w:rFonts w:asciiTheme="minorHAnsi" w:hAnsiTheme="minorHAnsi" w:cstheme="minorHAnsi"/>
          <w:lang w:val="en-GB"/>
        </w:rPr>
      </w:pPr>
      <w:r w:rsidRPr="00580235">
        <w:rPr>
          <w:rFonts w:asciiTheme="minorHAnsi" w:hAnsiTheme="minorHAnsi" w:cstheme="minorHAnsi"/>
          <w:lang w:val="en-GB"/>
        </w:rPr>
        <w:t xml:space="preserve">Please circle/delete as applicable.  If you do not answer ‘yes’ to these questions, the planning for your tournament is not in accordance with UEFA Minimum Medical Requirements </w:t>
      </w:r>
    </w:p>
    <w:p w14:paraId="6BA490E0" w14:textId="77777777" w:rsidR="00210F84" w:rsidRPr="00580235" w:rsidRDefault="00210F84" w:rsidP="00A1416F">
      <w:pPr>
        <w:rPr>
          <w:rFonts w:asciiTheme="minorHAnsi" w:hAnsiTheme="minorHAnsi" w:cstheme="minorHAnsi"/>
          <w:b/>
          <w:lang w:val="en-GB"/>
        </w:rPr>
      </w:pPr>
    </w:p>
    <w:p w14:paraId="2356DC56" w14:textId="77777777" w:rsidR="00210F84" w:rsidRPr="00580235" w:rsidRDefault="00210F84" w:rsidP="00A1416F">
      <w:pPr>
        <w:rPr>
          <w:rFonts w:asciiTheme="minorHAnsi" w:hAnsiTheme="minorHAnsi" w:cstheme="minorHAnsi"/>
          <w:b/>
          <w:lang w:val="en-GB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8049"/>
        <w:gridCol w:w="1449"/>
      </w:tblGrid>
      <w:tr w:rsidR="00276463" w:rsidRPr="00580235" w14:paraId="7ED670E5" w14:textId="77777777" w:rsidTr="000E27D9">
        <w:trPr>
          <w:trHeight w:val="869"/>
        </w:trPr>
        <w:tc>
          <w:tcPr>
            <w:tcW w:w="709" w:type="dxa"/>
            <w:shd w:val="clear" w:color="auto" w:fill="000000"/>
            <w:vAlign w:val="center"/>
          </w:tcPr>
          <w:p w14:paraId="564F8590" w14:textId="77777777" w:rsidR="00276463" w:rsidRPr="00580235" w:rsidRDefault="00276463" w:rsidP="00276463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b w:val="0"/>
                <w:color w:val="FFFFFF"/>
                <w:sz w:val="16"/>
                <w:szCs w:val="16"/>
                <w:lang w:val="en-GB"/>
              </w:rPr>
            </w:pPr>
            <w:r w:rsidRPr="00580235">
              <w:rPr>
                <w:rFonts w:asciiTheme="minorHAnsi" w:hAnsiTheme="minorHAnsi" w:cstheme="minorHAnsi"/>
                <w:b w:val="0"/>
                <w:color w:val="FFFFFF"/>
                <w:sz w:val="16"/>
                <w:szCs w:val="16"/>
                <w:lang w:val="en-GB"/>
              </w:rPr>
              <w:t>1.1b</w:t>
            </w:r>
          </w:p>
        </w:tc>
        <w:tc>
          <w:tcPr>
            <w:tcW w:w="8049" w:type="dxa"/>
            <w:shd w:val="clear" w:color="auto" w:fill="auto"/>
            <w:vAlign w:val="center"/>
          </w:tcPr>
          <w:p w14:paraId="43C3D99A" w14:textId="77777777" w:rsidR="00276463" w:rsidRPr="00580235" w:rsidRDefault="00276463" w:rsidP="000E27D9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b w:val="0"/>
                <w:color w:val="auto"/>
                <w:sz w:val="20"/>
                <w:szCs w:val="22"/>
                <w:lang w:val="en-GB"/>
              </w:rPr>
            </w:pPr>
            <w:r w:rsidRPr="00580235">
              <w:rPr>
                <w:rFonts w:asciiTheme="minorHAnsi" w:hAnsiTheme="minorHAnsi" w:cstheme="minorHAnsi"/>
                <w:b w:val="0"/>
                <w:color w:val="auto"/>
                <w:sz w:val="20"/>
                <w:szCs w:val="22"/>
                <w:lang w:val="en-GB"/>
              </w:rPr>
              <w:t>Tournament Doctor is a fluent English speaker?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4B7FBF30" w14:textId="77777777" w:rsidR="00276463" w:rsidRPr="00580235" w:rsidRDefault="00276463" w:rsidP="00276463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b w:val="0"/>
                <w:color w:val="auto"/>
                <w:sz w:val="20"/>
                <w:szCs w:val="22"/>
                <w:lang w:val="en-GB"/>
              </w:rPr>
            </w:pPr>
            <w:r w:rsidRPr="00580235">
              <w:rPr>
                <w:rFonts w:asciiTheme="minorHAnsi" w:hAnsiTheme="minorHAnsi" w:cstheme="minorHAnsi"/>
                <w:b w:val="0"/>
                <w:color w:val="auto"/>
                <w:sz w:val="20"/>
                <w:szCs w:val="22"/>
                <w:lang w:val="en-GB"/>
              </w:rPr>
              <w:t>Yes / No</w:t>
            </w:r>
          </w:p>
        </w:tc>
      </w:tr>
      <w:tr w:rsidR="00276463" w:rsidRPr="00580235" w14:paraId="5E66C377" w14:textId="77777777" w:rsidTr="000E27D9">
        <w:trPr>
          <w:trHeight w:val="869"/>
        </w:trPr>
        <w:tc>
          <w:tcPr>
            <w:tcW w:w="709" w:type="dxa"/>
            <w:shd w:val="clear" w:color="auto" w:fill="000000"/>
            <w:vAlign w:val="center"/>
          </w:tcPr>
          <w:p w14:paraId="03B606F1" w14:textId="77777777" w:rsidR="00276463" w:rsidRPr="00580235" w:rsidRDefault="008F69E6" w:rsidP="00276463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b w:val="0"/>
                <w:color w:val="FFFFFF"/>
                <w:sz w:val="16"/>
                <w:szCs w:val="16"/>
                <w:lang w:val="en-GB"/>
              </w:rPr>
            </w:pPr>
            <w:r w:rsidRPr="00580235">
              <w:rPr>
                <w:rFonts w:asciiTheme="minorHAnsi" w:hAnsiTheme="minorHAnsi" w:cstheme="minorHAnsi"/>
                <w:b w:val="0"/>
                <w:color w:val="FFFFFF"/>
                <w:sz w:val="16"/>
                <w:szCs w:val="16"/>
                <w:lang w:val="en-GB"/>
              </w:rPr>
              <w:t>1.1c</w:t>
            </w:r>
          </w:p>
        </w:tc>
        <w:tc>
          <w:tcPr>
            <w:tcW w:w="8049" w:type="dxa"/>
            <w:shd w:val="clear" w:color="auto" w:fill="auto"/>
            <w:vAlign w:val="center"/>
          </w:tcPr>
          <w:p w14:paraId="793507DD" w14:textId="77777777" w:rsidR="00276463" w:rsidRPr="00580235" w:rsidRDefault="00276463" w:rsidP="000E27D9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b w:val="0"/>
                <w:color w:val="auto"/>
                <w:sz w:val="20"/>
                <w:szCs w:val="22"/>
                <w:lang w:val="en-GB"/>
              </w:rPr>
            </w:pPr>
            <w:r w:rsidRPr="00580235">
              <w:rPr>
                <w:rFonts w:asciiTheme="minorHAnsi" w:hAnsiTheme="minorHAnsi" w:cstheme="minorHAnsi"/>
                <w:b w:val="0"/>
                <w:color w:val="auto"/>
                <w:sz w:val="20"/>
                <w:szCs w:val="22"/>
                <w:lang w:val="en-GB"/>
              </w:rPr>
              <w:t>Tournament Doctor will be accommodated at tournament headquarters (or in neighbourhood) for duration of tournament?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027BB1F5" w14:textId="77777777" w:rsidR="00276463" w:rsidRPr="00580235" w:rsidRDefault="00276463" w:rsidP="00276463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b w:val="0"/>
                <w:color w:val="auto"/>
                <w:sz w:val="20"/>
                <w:szCs w:val="22"/>
                <w:lang w:val="en-GB"/>
              </w:rPr>
            </w:pPr>
            <w:r w:rsidRPr="00580235">
              <w:rPr>
                <w:rFonts w:asciiTheme="minorHAnsi" w:hAnsiTheme="minorHAnsi" w:cstheme="minorHAnsi"/>
                <w:b w:val="0"/>
                <w:color w:val="auto"/>
                <w:sz w:val="20"/>
                <w:szCs w:val="22"/>
                <w:lang w:val="en-GB"/>
              </w:rPr>
              <w:t>Yes / No</w:t>
            </w:r>
          </w:p>
        </w:tc>
      </w:tr>
      <w:tr w:rsidR="00276463" w:rsidRPr="00580235" w14:paraId="1DDA2E98" w14:textId="77777777" w:rsidTr="000E27D9">
        <w:trPr>
          <w:trHeight w:val="869"/>
        </w:trPr>
        <w:tc>
          <w:tcPr>
            <w:tcW w:w="709" w:type="dxa"/>
            <w:shd w:val="clear" w:color="auto" w:fill="000000"/>
            <w:vAlign w:val="center"/>
          </w:tcPr>
          <w:p w14:paraId="2765A6AB" w14:textId="77777777" w:rsidR="00276463" w:rsidRPr="00580235" w:rsidRDefault="008F69E6" w:rsidP="00276463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b w:val="0"/>
                <w:color w:val="FFFFFF"/>
                <w:sz w:val="16"/>
                <w:szCs w:val="16"/>
                <w:lang w:val="en-GB"/>
              </w:rPr>
            </w:pPr>
            <w:r w:rsidRPr="00580235">
              <w:rPr>
                <w:rFonts w:asciiTheme="minorHAnsi" w:hAnsiTheme="minorHAnsi" w:cstheme="minorHAnsi"/>
                <w:b w:val="0"/>
                <w:color w:val="FFFFFF"/>
                <w:sz w:val="16"/>
                <w:szCs w:val="16"/>
                <w:lang w:val="en-GB"/>
              </w:rPr>
              <w:t>1.1d</w:t>
            </w:r>
          </w:p>
        </w:tc>
        <w:tc>
          <w:tcPr>
            <w:tcW w:w="8049" w:type="dxa"/>
            <w:shd w:val="clear" w:color="auto" w:fill="auto"/>
            <w:vAlign w:val="center"/>
          </w:tcPr>
          <w:p w14:paraId="01B7B0F6" w14:textId="77777777" w:rsidR="00276463" w:rsidRPr="00580235" w:rsidRDefault="00276463" w:rsidP="000E27D9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b w:val="0"/>
                <w:color w:val="auto"/>
                <w:sz w:val="20"/>
                <w:szCs w:val="22"/>
                <w:lang w:val="en-GB"/>
              </w:rPr>
            </w:pPr>
            <w:r w:rsidRPr="00580235">
              <w:rPr>
                <w:rFonts w:asciiTheme="minorHAnsi" w:hAnsiTheme="minorHAnsi" w:cstheme="minorHAnsi"/>
                <w:b w:val="0"/>
                <w:color w:val="auto"/>
                <w:sz w:val="20"/>
                <w:szCs w:val="22"/>
                <w:lang w:val="en-GB"/>
              </w:rPr>
              <w:t>Tournament Doctor will available 24 hours a day, 7 days a week from the date of the first team’s arrival in the host country until the date of the last team’s departure?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F0C81BD" w14:textId="77777777" w:rsidR="00276463" w:rsidRPr="00580235" w:rsidRDefault="00276463" w:rsidP="00276463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b w:val="0"/>
                <w:color w:val="auto"/>
                <w:sz w:val="20"/>
                <w:szCs w:val="22"/>
                <w:lang w:val="en-GB"/>
              </w:rPr>
            </w:pPr>
            <w:r w:rsidRPr="00580235">
              <w:rPr>
                <w:rFonts w:asciiTheme="minorHAnsi" w:hAnsiTheme="minorHAnsi" w:cstheme="minorHAnsi"/>
                <w:b w:val="0"/>
                <w:color w:val="auto"/>
                <w:sz w:val="20"/>
                <w:szCs w:val="22"/>
                <w:lang w:val="en-GB"/>
              </w:rPr>
              <w:t>Yes / No</w:t>
            </w:r>
          </w:p>
        </w:tc>
      </w:tr>
    </w:tbl>
    <w:p w14:paraId="563A3C3B" w14:textId="77777777" w:rsidR="00210F84" w:rsidRPr="00580235" w:rsidRDefault="00210F84" w:rsidP="00A1416F">
      <w:pPr>
        <w:rPr>
          <w:rFonts w:asciiTheme="minorHAnsi" w:hAnsiTheme="minorHAnsi" w:cstheme="minorHAnsi"/>
          <w:b/>
          <w:lang w:val="en-GB"/>
        </w:rPr>
      </w:pPr>
    </w:p>
    <w:p w14:paraId="13259A6C" w14:textId="77777777" w:rsidR="00A16D3E" w:rsidRPr="00580235" w:rsidRDefault="00A16D3E">
      <w:pPr>
        <w:rPr>
          <w:rFonts w:asciiTheme="minorHAnsi" w:hAnsiTheme="minorHAnsi" w:cstheme="minorHAnsi"/>
          <w:b/>
          <w:lang w:val="en-GB"/>
        </w:rPr>
      </w:pPr>
    </w:p>
    <w:p w14:paraId="24A1E5CC" w14:textId="77777777" w:rsidR="00A16D3E" w:rsidRPr="00580235" w:rsidRDefault="00A16D3E">
      <w:pPr>
        <w:rPr>
          <w:rFonts w:asciiTheme="minorHAnsi" w:hAnsiTheme="minorHAnsi" w:cstheme="minorHAnsi"/>
          <w:b/>
          <w:lang w:val="en-GB"/>
        </w:rPr>
      </w:pPr>
      <w:r w:rsidRPr="00580235">
        <w:rPr>
          <w:rFonts w:asciiTheme="minorHAnsi" w:hAnsiTheme="minorHAnsi" w:cstheme="minorHAnsi"/>
          <w:b/>
          <w:lang w:val="en-GB"/>
        </w:rPr>
        <w:br w:type="page"/>
      </w:r>
    </w:p>
    <w:p w14:paraId="71F97E4D" w14:textId="77777777" w:rsidR="00A16D3E" w:rsidRPr="00580235" w:rsidRDefault="00A16D3E" w:rsidP="00A16D3E">
      <w:pPr>
        <w:rPr>
          <w:rFonts w:asciiTheme="minorHAnsi" w:hAnsiTheme="minorHAnsi" w:cstheme="minorHAnsi"/>
          <w:b/>
          <w:lang w:val="en-GB"/>
        </w:rPr>
      </w:pPr>
      <w:r w:rsidRPr="00580235">
        <w:rPr>
          <w:rFonts w:asciiTheme="minorHAnsi" w:hAnsiTheme="minorHAnsi" w:cstheme="minorHAnsi"/>
          <w:b/>
          <w:lang w:val="en-GB"/>
        </w:rPr>
        <w:lastRenderedPageBreak/>
        <w:t>1.2 Other medical personnel</w:t>
      </w:r>
    </w:p>
    <w:p w14:paraId="0B6F3CD9" w14:textId="77777777" w:rsidR="00A16D3E" w:rsidRPr="00D71C77" w:rsidRDefault="00A16D3E">
      <w:pPr>
        <w:rPr>
          <w:rFonts w:asciiTheme="minorHAnsi" w:hAnsiTheme="minorHAnsi" w:cstheme="minorHAnsi"/>
          <w:lang w:val="en-GB"/>
        </w:rPr>
      </w:pPr>
    </w:p>
    <w:p w14:paraId="457E0176" w14:textId="77777777" w:rsidR="00A16D3E" w:rsidRPr="00580235" w:rsidRDefault="00A16D3E">
      <w:pPr>
        <w:rPr>
          <w:rFonts w:asciiTheme="minorHAnsi" w:hAnsiTheme="minorHAnsi" w:cstheme="minorHAnsi"/>
          <w:lang w:val="en-GB"/>
        </w:rPr>
      </w:pPr>
      <w:r w:rsidRPr="00580235">
        <w:rPr>
          <w:rFonts w:asciiTheme="minorHAnsi" w:hAnsiTheme="minorHAnsi" w:cstheme="minorHAnsi"/>
          <w:lang w:val="en-GB"/>
        </w:rPr>
        <w:t xml:space="preserve">Please provide the names and contact numbers of key medical personnel working at the tournament </w:t>
      </w:r>
      <w:r w:rsidRPr="00580235">
        <w:rPr>
          <w:rFonts w:asciiTheme="minorHAnsi" w:hAnsiTheme="minorHAnsi" w:cstheme="minorHAnsi"/>
          <w:sz w:val="20"/>
          <w:lang w:val="en-GB"/>
        </w:rPr>
        <w:t xml:space="preserve">(e.g. staff responsible for organising medical services at the tournament and </w:t>
      </w:r>
      <w:proofErr w:type="spellStart"/>
      <w:r w:rsidRPr="00580235">
        <w:rPr>
          <w:rFonts w:asciiTheme="minorHAnsi" w:hAnsiTheme="minorHAnsi" w:cstheme="minorHAnsi"/>
          <w:sz w:val="20"/>
          <w:lang w:val="en-GB"/>
        </w:rPr>
        <w:t>pitchside</w:t>
      </w:r>
      <w:proofErr w:type="spellEnd"/>
      <w:r w:rsidRPr="00580235">
        <w:rPr>
          <w:rFonts w:asciiTheme="minorHAnsi" w:hAnsiTheme="minorHAnsi" w:cstheme="minorHAnsi"/>
          <w:sz w:val="20"/>
          <w:lang w:val="en-GB"/>
        </w:rPr>
        <w:t xml:space="preserve"> doctors for all matches) </w:t>
      </w:r>
    </w:p>
    <w:p w14:paraId="0E0AE14A" w14:textId="77777777" w:rsidR="00A16D3E" w:rsidRPr="00580235" w:rsidRDefault="00A16D3E">
      <w:pPr>
        <w:rPr>
          <w:rFonts w:asciiTheme="minorHAnsi" w:hAnsiTheme="minorHAnsi" w:cstheme="minorHAnsi"/>
          <w:lang w:val="en-GB"/>
        </w:rPr>
      </w:pPr>
    </w:p>
    <w:tbl>
      <w:tblPr>
        <w:tblpPr w:leftFromText="180" w:rightFromText="180" w:vertAnchor="text" w:tblpY="1"/>
        <w:tblOverlap w:val="never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2835"/>
        <w:gridCol w:w="2126"/>
        <w:gridCol w:w="2268"/>
      </w:tblGrid>
      <w:tr w:rsidR="00A16D3E" w:rsidRPr="00580235" w14:paraId="44981E17" w14:textId="77777777" w:rsidTr="007F19E7">
        <w:trPr>
          <w:trHeight w:val="869"/>
        </w:trPr>
        <w:tc>
          <w:tcPr>
            <w:tcW w:w="2694" w:type="dxa"/>
            <w:shd w:val="clear" w:color="auto" w:fill="000000" w:themeFill="text1"/>
            <w:vAlign w:val="center"/>
          </w:tcPr>
          <w:p w14:paraId="52718A0E" w14:textId="77777777" w:rsidR="00A16D3E" w:rsidRPr="00580235" w:rsidRDefault="00A16D3E" w:rsidP="00A16D3E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  <w:lang w:val="en-GB"/>
              </w:rPr>
            </w:pPr>
            <w:r w:rsidRPr="00580235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  <w:lang w:val="en-GB"/>
              </w:rPr>
              <w:t>Name</w:t>
            </w:r>
          </w:p>
        </w:tc>
        <w:tc>
          <w:tcPr>
            <w:tcW w:w="2835" w:type="dxa"/>
            <w:shd w:val="clear" w:color="auto" w:fill="000000" w:themeFill="text1"/>
            <w:vAlign w:val="center"/>
          </w:tcPr>
          <w:p w14:paraId="68CA2170" w14:textId="77777777" w:rsidR="00A16D3E" w:rsidRPr="00580235" w:rsidRDefault="00660C57" w:rsidP="00A16D3E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  <w:lang w:val="en-GB"/>
              </w:rPr>
            </w:pPr>
            <w:r w:rsidRPr="00580235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  <w:lang w:val="en-GB"/>
              </w:rPr>
              <w:t>Tournament f</w:t>
            </w:r>
            <w:r w:rsidR="00A16D3E" w:rsidRPr="00580235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  <w:lang w:val="en-GB"/>
              </w:rPr>
              <w:t>unction</w:t>
            </w:r>
            <w:r w:rsidR="001378B8" w:rsidRPr="00580235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  <w:lang w:val="en-GB"/>
              </w:rPr>
              <w:t xml:space="preserve"> and main responsibilities</w:t>
            </w:r>
          </w:p>
        </w:tc>
        <w:tc>
          <w:tcPr>
            <w:tcW w:w="2126" w:type="dxa"/>
            <w:shd w:val="clear" w:color="auto" w:fill="000000" w:themeFill="text1"/>
            <w:vAlign w:val="center"/>
          </w:tcPr>
          <w:p w14:paraId="2D71A42C" w14:textId="77777777" w:rsidR="00A16D3E" w:rsidRPr="00580235" w:rsidRDefault="00A16D3E" w:rsidP="00A16D3E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  <w:lang w:val="en-GB"/>
              </w:rPr>
            </w:pPr>
            <w:r w:rsidRPr="00580235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  <w:lang w:val="en-GB"/>
              </w:rPr>
              <w:t>Mobile telephone</w:t>
            </w:r>
          </w:p>
        </w:tc>
        <w:tc>
          <w:tcPr>
            <w:tcW w:w="2268" w:type="dxa"/>
            <w:shd w:val="clear" w:color="auto" w:fill="000000" w:themeFill="text1"/>
            <w:vAlign w:val="center"/>
          </w:tcPr>
          <w:p w14:paraId="7BB407B1" w14:textId="77777777" w:rsidR="00A16D3E" w:rsidRPr="00580235" w:rsidRDefault="00660C57" w:rsidP="00A16D3E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  <w:lang w:val="en-GB"/>
              </w:rPr>
            </w:pPr>
            <w:r w:rsidRPr="00580235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  <w:lang w:val="en-GB"/>
              </w:rPr>
              <w:t>E</w:t>
            </w:r>
            <w:r w:rsidR="00A16D3E" w:rsidRPr="00580235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  <w:lang w:val="en-GB"/>
              </w:rPr>
              <w:t>mail</w:t>
            </w:r>
          </w:p>
        </w:tc>
      </w:tr>
      <w:tr w:rsidR="00A16D3E" w:rsidRPr="00580235" w14:paraId="3B69A515" w14:textId="77777777" w:rsidTr="007F19E7">
        <w:trPr>
          <w:trHeight w:val="523"/>
        </w:trPr>
        <w:tc>
          <w:tcPr>
            <w:tcW w:w="2694" w:type="dxa"/>
            <w:shd w:val="clear" w:color="auto" w:fill="auto"/>
            <w:vAlign w:val="center"/>
          </w:tcPr>
          <w:p w14:paraId="1AC73DE3" w14:textId="77777777" w:rsidR="00A16D3E" w:rsidRPr="00580235" w:rsidRDefault="00A16D3E" w:rsidP="00A16D3E">
            <w:pPr>
              <w:pStyle w:val="UEFASub-Title"/>
              <w:spacing w:after="0"/>
              <w:jc w:val="righ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689DE5A9" w14:textId="77777777" w:rsidR="00A16D3E" w:rsidRPr="00580235" w:rsidRDefault="00A16D3E" w:rsidP="00A16D3E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C806714" w14:textId="77777777" w:rsidR="00A16D3E" w:rsidRPr="00580235" w:rsidRDefault="00A16D3E" w:rsidP="00A16D3E">
            <w:pPr>
              <w:pStyle w:val="UEFASub-Title"/>
              <w:spacing w:after="0"/>
              <w:jc w:val="righ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4FF2636" w14:textId="77777777" w:rsidR="00A16D3E" w:rsidRPr="00580235" w:rsidRDefault="00A16D3E" w:rsidP="00A16D3E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</w:tr>
      <w:tr w:rsidR="00A16D3E" w:rsidRPr="00580235" w14:paraId="50C62141" w14:textId="77777777" w:rsidTr="007F19E7">
        <w:trPr>
          <w:trHeight w:val="523"/>
        </w:trPr>
        <w:tc>
          <w:tcPr>
            <w:tcW w:w="2694" w:type="dxa"/>
            <w:shd w:val="clear" w:color="auto" w:fill="auto"/>
            <w:vAlign w:val="center"/>
          </w:tcPr>
          <w:p w14:paraId="5EEEEAB2" w14:textId="77777777" w:rsidR="00A16D3E" w:rsidRPr="00580235" w:rsidRDefault="00A16D3E" w:rsidP="00A16D3E">
            <w:pPr>
              <w:pStyle w:val="UEFASub-Title"/>
              <w:spacing w:after="0"/>
              <w:jc w:val="righ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0EAEA73A" w14:textId="77777777" w:rsidR="00A16D3E" w:rsidRPr="00580235" w:rsidRDefault="00A16D3E" w:rsidP="00A16D3E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D521983" w14:textId="77777777" w:rsidR="00A16D3E" w:rsidRPr="00580235" w:rsidRDefault="00A16D3E" w:rsidP="00A16D3E">
            <w:pPr>
              <w:pStyle w:val="UEFASub-Title"/>
              <w:spacing w:after="0"/>
              <w:jc w:val="righ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1A98E55" w14:textId="77777777" w:rsidR="00A16D3E" w:rsidRPr="00580235" w:rsidRDefault="00A16D3E" w:rsidP="00A16D3E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</w:tr>
      <w:tr w:rsidR="00A16D3E" w:rsidRPr="00580235" w14:paraId="059C7EAB" w14:textId="77777777" w:rsidTr="007F19E7">
        <w:trPr>
          <w:trHeight w:val="523"/>
        </w:trPr>
        <w:tc>
          <w:tcPr>
            <w:tcW w:w="2694" w:type="dxa"/>
            <w:shd w:val="clear" w:color="auto" w:fill="auto"/>
            <w:vAlign w:val="center"/>
          </w:tcPr>
          <w:p w14:paraId="5BF6944D" w14:textId="77777777" w:rsidR="00A16D3E" w:rsidRPr="00580235" w:rsidRDefault="00A16D3E" w:rsidP="00A16D3E">
            <w:pPr>
              <w:pStyle w:val="UEFASub-Title"/>
              <w:spacing w:after="0"/>
              <w:jc w:val="righ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1DA43813" w14:textId="77777777" w:rsidR="00A16D3E" w:rsidRPr="00580235" w:rsidRDefault="00A16D3E" w:rsidP="00A16D3E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007EC2C" w14:textId="77777777" w:rsidR="00A16D3E" w:rsidRPr="00580235" w:rsidRDefault="00A16D3E" w:rsidP="00A16D3E">
            <w:pPr>
              <w:pStyle w:val="UEFASub-Title"/>
              <w:spacing w:after="0"/>
              <w:jc w:val="righ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AFC2177" w14:textId="77777777" w:rsidR="00A16D3E" w:rsidRPr="00580235" w:rsidRDefault="00A16D3E" w:rsidP="00A16D3E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</w:tr>
      <w:tr w:rsidR="00A16D3E" w:rsidRPr="00580235" w14:paraId="41EE185E" w14:textId="77777777" w:rsidTr="007F19E7">
        <w:trPr>
          <w:trHeight w:val="523"/>
        </w:trPr>
        <w:tc>
          <w:tcPr>
            <w:tcW w:w="2694" w:type="dxa"/>
            <w:shd w:val="clear" w:color="auto" w:fill="auto"/>
            <w:vAlign w:val="center"/>
          </w:tcPr>
          <w:p w14:paraId="5FB40E95" w14:textId="77777777" w:rsidR="00A16D3E" w:rsidRPr="00580235" w:rsidRDefault="00A16D3E" w:rsidP="00A16D3E">
            <w:pPr>
              <w:pStyle w:val="UEFASub-Title"/>
              <w:spacing w:after="0"/>
              <w:jc w:val="righ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19A04744" w14:textId="77777777" w:rsidR="00A16D3E" w:rsidRPr="00580235" w:rsidRDefault="00A16D3E" w:rsidP="00A16D3E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4DACD14" w14:textId="77777777" w:rsidR="00A16D3E" w:rsidRPr="00580235" w:rsidRDefault="00A16D3E" w:rsidP="00A16D3E">
            <w:pPr>
              <w:pStyle w:val="UEFASub-Title"/>
              <w:spacing w:after="0"/>
              <w:jc w:val="righ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48FA35C8" w14:textId="77777777" w:rsidR="00A16D3E" w:rsidRPr="00580235" w:rsidRDefault="00A16D3E" w:rsidP="00A16D3E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</w:tr>
      <w:tr w:rsidR="00A16D3E" w:rsidRPr="00580235" w14:paraId="1E5E4280" w14:textId="77777777" w:rsidTr="007F19E7">
        <w:trPr>
          <w:trHeight w:val="523"/>
        </w:trPr>
        <w:tc>
          <w:tcPr>
            <w:tcW w:w="2694" w:type="dxa"/>
            <w:shd w:val="clear" w:color="auto" w:fill="auto"/>
            <w:vAlign w:val="center"/>
          </w:tcPr>
          <w:p w14:paraId="66299866" w14:textId="77777777" w:rsidR="00A16D3E" w:rsidRPr="00580235" w:rsidRDefault="00A16D3E" w:rsidP="00A16D3E">
            <w:pPr>
              <w:pStyle w:val="UEFASub-Title"/>
              <w:spacing w:after="0"/>
              <w:jc w:val="righ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64C8817B" w14:textId="77777777" w:rsidR="00A16D3E" w:rsidRPr="00580235" w:rsidRDefault="00A16D3E" w:rsidP="00A16D3E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7B1C3242" w14:textId="77777777" w:rsidR="00A16D3E" w:rsidRPr="00580235" w:rsidRDefault="00A16D3E" w:rsidP="00A16D3E">
            <w:pPr>
              <w:pStyle w:val="UEFASub-Title"/>
              <w:spacing w:after="0"/>
              <w:jc w:val="righ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3C1015F" w14:textId="77777777" w:rsidR="00A16D3E" w:rsidRPr="00580235" w:rsidRDefault="00A16D3E" w:rsidP="00A16D3E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</w:tr>
      <w:tr w:rsidR="00A16D3E" w:rsidRPr="00580235" w14:paraId="343C7054" w14:textId="77777777" w:rsidTr="007F19E7">
        <w:trPr>
          <w:trHeight w:val="523"/>
        </w:trPr>
        <w:tc>
          <w:tcPr>
            <w:tcW w:w="2694" w:type="dxa"/>
            <w:shd w:val="clear" w:color="auto" w:fill="auto"/>
            <w:vAlign w:val="center"/>
          </w:tcPr>
          <w:p w14:paraId="2129E9B1" w14:textId="77777777" w:rsidR="00A16D3E" w:rsidRPr="00580235" w:rsidRDefault="00A16D3E" w:rsidP="00A16D3E">
            <w:pPr>
              <w:pStyle w:val="UEFASub-Title"/>
              <w:spacing w:after="0"/>
              <w:jc w:val="righ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5FF6DFD3" w14:textId="77777777" w:rsidR="00A16D3E" w:rsidRPr="00580235" w:rsidRDefault="00A16D3E" w:rsidP="00A16D3E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CF58828" w14:textId="77777777" w:rsidR="00A16D3E" w:rsidRPr="00580235" w:rsidRDefault="00A16D3E" w:rsidP="00A16D3E">
            <w:pPr>
              <w:pStyle w:val="UEFASub-Title"/>
              <w:spacing w:after="0"/>
              <w:jc w:val="righ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2752C98" w14:textId="77777777" w:rsidR="00A16D3E" w:rsidRPr="00580235" w:rsidRDefault="00A16D3E" w:rsidP="00A16D3E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</w:tr>
      <w:tr w:rsidR="00A16D3E" w:rsidRPr="00580235" w14:paraId="758858BE" w14:textId="77777777" w:rsidTr="007F19E7">
        <w:trPr>
          <w:trHeight w:val="523"/>
        </w:trPr>
        <w:tc>
          <w:tcPr>
            <w:tcW w:w="2694" w:type="dxa"/>
            <w:shd w:val="clear" w:color="auto" w:fill="auto"/>
            <w:vAlign w:val="center"/>
          </w:tcPr>
          <w:p w14:paraId="0DAE0755" w14:textId="77777777" w:rsidR="00A16D3E" w:rsidRPr="00580235" w:rsidRDefault="00A16D3E" w:rsidP="00A16D3E">
            <w:pPr>
              <w:pStyle w:val="UEFASub-Title"/>
              <w:spacing w:after="0"/>
              <w:jc w:val="righ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685BFFEC" w14:textId="77777777" w:rsidR="00A16D3E" w:rsidRPr="00580235" w:rsidRDefault="00A16D3E" w:rsidP="00A16D3E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C75FBD8" w14:textId="77777777" w:rsidR="00A16D3E" w:rsidRPr="00580235" w:rsidRDefault="00A16D3E" w:rsidP="00A16D3E">
            <w:pPr>
              <w:pStyle w:val="UEFASub-Title"/>
              <w:spacing w:after="0"/>
              <w:jc w:val="righ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454B51A7" w14:textId="77777777" w:rsidR="00A16D3E" w:rsidRPr="00580235" w:rsidRDefault="00A16D3E" w:rsidP="00A16D3E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</w:tr>
      <w:tr w:rsidR="00A16D3E" w:rsidRPr="00580235" w14:paraId="61BE6252" w14:textId="77777777" w:rsidTr="007F19E7">
        <w:trPr>
          <w:trHeight w:val="523"/>
        </w:trPr>
        <w:tc>
          <w:tcPr>
            <w:tcW w:w="2694" w:type="dxa"/>
            <w:shd w:val="clear" w:color="auto" w:fill="auto"/>
            <w:vAlign w:val="center"/>
          </w:tcPr>
          <w:p w14:paraId="0AC17281" w14:textId="77777777" w:rsidR="00A16D3E" w:rsidRPr="00580235" w:rsidRDefault="00A16D3E" w:rsidP="00A16D3E">
            <w:pPr>
              <w:pStyle w:val="UEFASub-Title"/>
              <w:spacing w:after="0"/>
              <w:jc w:val="righ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3A526D8B" w14:textId="77777777" w:rsidR="00A16D3E" w:rsidRPr="00580235" w:rsidRDefault="00A16D3E" w:rsidP="00A16D3E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7414D8F" w14:textId="77777777" w:rsidR="00A16D3E" w:rsidRPr="00580235" w:rsidRDefault="00A16D3E" w:rsidP="00A16D3E">
            <w:pPr>
              <w:pStyle w:val="UEFASub-Title"/>
              <w:spacing w:after="0"/>
              <w:jc w:val="righ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6F49152D" w14:textId="77777777" w:rsidR="00A16D3E" w:rsidRPr="00580235" w:rsidRDefault="00A16D3E" w:rsidP="00A16D3E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</w:tr>
      <w:tr w:rsidR="00A16D3E" w:rsidRPr="00580235" w14:paraId="5E63A214" w14:textId="77777777" w:rsidTr="007F19E7">
        <w:trPr>
          <w:trHeight w:val="523"/>
        </w:trPr>
        <w:tc>
          <w:tcPr>
            <w:tcW w:w="2694" w:type="dxa"/>
            <w:shd w:val="clear" w:color="auto" w:fill="auto"/>
            <w:vAlign w:val="center"/>
          </w:tcPr>
          <w:p w14:paraId="5FCED11C" w14:textId="77777777" w:rsidR="00A16D3E" w:rsidRPr="00580235" w:rsidRDefault="00A16D3E" w:rsidP="00A16D3E">
            <w:pPr>
              <w:pStyle w:val="UEFASub-Title"/>
              <w:spacing w:after="0"/>
              <w:jc w:val="righ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1C38F98A" w14:textId="77777777" w:rsidR="00A16D3E" w:rsidRPr="00580235" w:rsidRDefault="00A16D3E" w:rsidP="00A16D3E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0C9D8DB" w14:textId="77777777" w:rsidR="00A16D3E" w:rsidRPr="00580235" w:rsidRDefault="00A16D3E" w:rsidP="00A16D3E">
            <w:pPr>
              <w:pStyle w:val="UEFASub-Title"/>
              <w:spacing w:after="0"/>
              <w:jc w:val="righ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6A912C76" w14:textId="77777777" w:rsidR="00A16D3E" w:rsidRPr="00580235" w:rsidRDefault="00A16D3E" w:rsidP="00A16D3E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</w:tr>
      <w:tr w:rsidR="00A16D3E" w:rsidRPr="00580235" w14:paraId="598F2FE5" w14:textId="77777777" w:rsidTr="007F19E7">
        <w:trPr>
          <w:trHeight w:val="523"/>
        </w:trPr>
        <w:tc>
          <w:tcPr>
            <w:tcW w:w="2694" w:type="dxa"/>
            <w:shd w:val="clear" w:color="auto" w:fill="auto"/>
            <w:vAlign w:val="center"/>
          </w:tcPr>
          <w:p w14:paraId="2F4DB2BB" w14:textId="77777777" w:rsidR="00A16D3E" w:rsidRPr="00580235" w:rsidRDefault="00A16D3E" w:rsidP="00A16D3E">
            <w:pPr>
              <w:pStyle w:val="UEFASub-Title"/>
              <w:spacing w:after="0"/>
              <w:jc w:val="righ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52CE8520" w14:textId="77777777" w:rsidR="00A16D3E" w:rsidRPr="00580235" w:rsidRDefault="00A16D3E" w:rsidP="00A16D3E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7D60A9E" w14:textId="77777777" w:rsidR="00A16D3E" w:rsidRPr="00580235" w:rsidRDefault="00A16D3E" w:rsidP="00A16D3E">
            <w:pPr>
              <w:pStyle w:val="UEFASub-Title"/>
              <w:spacing w:after="0"/>
              <w:jc w:val="righ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4962421D" w14:textId="77777777" w:rsidR="00A16D3E" w:rsidRPr="00580235" w:rsidRDefault="00A16D3E" w:rsidP="00A16D3E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</w:tr>
      <w:tr w:rsidR="00A16D3E" w:rsidRPr="00580235" w14:paraId="3F84D27C" w14:textId="77777777" w:rsidTr="007F19E7">
        <w:trPr>
          <w:trHeight w:val="523"/>
        </w:trPr>
        <w:tc>
          <w:tcPr>
            <w:tcW w:w="2694" w:type="dxa"/>
            <w:shd w:val="clear" w:color="auto" w:fill="auto"/>
            <w:vAlign w:val="center"/>
          </w:tcPr>
          <w:p w14:paraId="652D4A77" w14:textId="77777777" w:rsidR="00A16D3E" w:rsidRPr="00580235" w:rsidRDefault="00A16D3E" w:rsidP="00A16D3E">
            <w:pPr>
              <w:pStyle w:val="UEFASub-Title"/>
              <w:spacing w:after="0"/>
              <w:jc w:val="righ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158EB51D" w14:textId="77777777" w:rsidR="00A16D3E" w:rsidRPr="00580235" w:rsidRDefault="00A16D3E" w:rsidP="00A16D3E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EC6D302" w14:textId="77777777" w:rsidR="00A16D3E" w:rsidRPr="00580235" w:rsidRDefault="00A16D3E" w:rsidP="00A16D3E">
            <w:pPr>
              <w:pStyle w:val="UEFASub-Title"/>
              <w:spacing w:after="0"/>
              <w:jc w:val="righ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4C99B36A" w14:textId="77777777" w:rsidR="00A16D3E" w:rsidRPr="00580235" w:rsidRDefault="00A16D3E" w:rsidP="00A16D3E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</w:tr>
    </w:tbl>
    <w:p w14:paraId="658BA4E1" w14:textId="77777777" w:rsidR="00A16D3E" w:rsidRPr="00580235" w:rsidRDefault="00A16D3E">
      <w:pPr>
        <w:rPr>
          <w:rFonts w:asciiTheme="minorHAnsi" w:hAnsiTheme="minorHAnsi" w:cstheme="minorHAnsi"/>
          <w:b/>
          <w:lang w:val="en-GB"/>
        </w:rPr>
      </w:pPr>
    </w:p>
    <w:p w14:paraId="394130AB" w14:textId="77777777" w:rsidR="00D71C77" w:rsidRDefault="00D71C77" w:rsidP="00A1416F">
      <w:pPr>
        <w:rPr>
          <w:rFonts w:asciiTheme="minorHAnsi" w:hAnsiTheme="minorHAnsi" w:cstheme="minorHAnsi"/>
          <w:b/>
          <w:lang w:val="en-GB"/>
        </w:rPr>
      </w:pPr>
    </w:p>
    <w:p w14:paraId="14F4DD4D" w14:textId="77777777" w:rsidR="001F523E" w:rsidRPr="00580235" w:rsidRDefault="001378B8" w:rsidP="00A1416F">
      <w:pPr>
        <w:rPr>
          <w:rFonts w:asciiTheme="minorHAnsi" w:hAnsiTheme="minorHAnsi" w:cstheme="minorHAnsi"/>
          <w:b/>
          <w:lang w:val="en-GB"/>
        </w:rPr>
      </w:pPr>
      <w:r w:rsidRPr="00580235">
        <w:rPr>
          <w:rFonts w:asciiTheme="minorHAnsi" w:hAnsiTheme="minorHAnsi" w:cstheme="minorHAnsi"/>
          <w:b/>
          <w:lang w:val="en-GB"/>
        </w:rPr>
        <w:t>1.3</w:t>
      </w:r>
      <w:r w:rsidR="00434391" w:rsidRPr="00580235">
        <w:rPr>
          <w:rFonts w:asciiTheme="minorHAnsi" w:hAnsiTheme="minorHAnsi" w:cstheme="minorHAnsi"/>
          <w:b/>
          <w:lang w:val="en-GB"/>
        </w:rPr>
        <w:t xml:space="preserve"> </w:t>
      </w:r>
      <w:r w:rsidR="001F523E" w:rsidRPr="00580235">
        <w:rPr>
          <w:rFonts w:asciiTheme="minorHAnsi" w:hAnsiTheme="minorHAnsi" w:cstheme="minorHAnsi"/>
          <w:b/>
          <w:lang w:val="en-GB"/>
        </w:rPr>
        <w:t>Stadium</w:t>
      </w:r>
      <w:r w:rsidR="006278ED" w:rsidRPr="00580235">
        <w:rPr>
          <w:rFonts w:asciiTheme="minorHAnsi" w:hAnsiTheme="minorHAnsi" w:cstheme="minorHAnsi"/>
          <w:b/>
          <w:lang w:val="en-GB"/>
        </w:rPr>
        <w:t>/hall</w:t>
      </w:r>
      <w:r w:rsidR="00660C57" w:rsidRPr="00580235">
        <w:rPr>
          <w:rFonts w:asciiTheme="minorHAnsi" w:hAnsiTheme="minorHAnsi" w:cstheme="minorHAnsi"/>
          <w:b/>
          <w:lang w:val="en-GB"/>
        </w:rPr>
        <w:t xml:space="preserve"> m</w:t>
      </w:r>
      <w:r w:rsidR="001F523E" w:rsidRPr="00580235">
        <w:rPr>
          <w:rFonts w:asciiTheme="minorHAnsi" w:hAnsiTheme="minorHAnsi" w:cstheme="minorHAnsi"/>
          <w:b/>
          <w:lang w:val="en-GB"/>
        </w:rPr>
        <w:t>ap</w:t>
      </w:r>
      <w:r w:rsidR="000E27D9">
        <w:rPr>
          <w:rFonts w:asciiTheme="minorHAnsi" w:hAnsiTheme="minorHAnsi" w:cstheme="minorHAnsi"/>
          <w:b/>
          <w:lang w:val="en-GB"/>
        </w:rPr>
        <w:t>s</w:t>
      </w:r>
    </w:p>
    <w:p w14:paraId="10DA89E6" w14:textId="77777777" w:rsidR="00434391" w:rsidRPr="00D71C77" w:rsidRDefault="00434391" w:rsidP="00A1416F">
      <w:pPr>
        <w:rPr>
          <w:rFonts w:asciiTheme="minorHAnsi" w:hAnsiTheme="minorHAnsi" w:cstheme="minorHAnsi"/>
          <w:lang w:val="en-GB"/>
        </w:rPr>
      </w:pPr>
    </w:p>
    <w:p w14:paraId="2AE8F580" w14:textId="77777777" w:rsidR="00434391" w:rsidRPr="00580235" w:rsidRDefault="00434391" w:rsidP="00A1416F">
      <w:pPr>
        <w:rPr>
          <w:rFonts w:asciiTheme="minorHAnsi" w:hAnsiTheme="minorHAnsi" w:cstheme="minorHAnsi"/>
          <w:lang w:val="en-GB"/>
        </w:rPr>
      </w:pPr>
      <w:r w:rsidRPr="00580235">
        <w:rPr>
          <w:rFonts w:asciiTheme="minorHAnsi" w:hAnsiTheme="minorHAnsi" w:cstheme="minorHAnsi"/>
          <w:lang w:val="en-GB"/>
        </w:rPr>
        <w:t>Please attach to this document (either electronicall</w:t>
      </w:r>
      <w:r w:rsidR="00A16D3E" w:rsidRPr="00580235">
        <w:rPr>
          <w:rFonts w:asciiTheme="minorHAnsi" w:hAnsiTheme="minorHAnsi" w:cstheme="minorHAnsi"/>
          <w:lang w:val="en-GB"/>
        </w:rPr>
        <w:t>y or in paper form) a map of all</w:t>
      </w:r>
      <w:r w:rsidRPr="00580235">
        <w:rPr>
          <w:rFonts w:asciiTheme="minorHAnsi" w:hAnsiTheme="minorHAnsi" w:cstheme="minorHAnsi"/>
          <w:lang w:val="en-GB"/>
        </w:rPr>
        <w:t xml:space="preserve"> stadium</w:t>
      </w:r>
      <w:r w:rsidR="00A16D3E" w:rsidRPr="00580235">
        <w:rPr>
          <w:rFonts w:asciiTheme="minorHAnsi" w:hAnsiTheme="minorHAnsi" w:cstheme="minorHAnsi"/>
          <w:lang w:val="en-GB"/>
        </w:rPr>
        <w:t>s</w:t>
      </w:r>
      <w:r w:rsidR="006278ED" w:rsidRPr="00580235">
        <w:rPr>
          <w:rFonts w:asciiTheme="minorHAnsi" w:hAnsiTheme="minorHAnsi" w:cstheme="minorHAnsi"/>
          <w:lang w:val="en-GB"/>
        </w:rPr>
        <w:t>/halls</w:t>
      </w:r>
      <w:r w:rsidR="00A16D3E" w:rsidRPr="00580235">
        <w:rPr>
          <w:rFonts w:asciiTheme="minorHAnsi" w:hAnsiTheme="minorHAnsi" w:cstheme="minorHAnsi"/>
          <w:lang w:val="en-GB"/>
        </w:rPr>
        <w:t xml:space="preserve"> to be used during the tournament</w:t>
      </w:r>
      <w:r w:rsidR="00660C57" w:rsidRPr="00580235">
        <w:rPr>
          <w:rFonts w:asciiTheme="minorHAnsi" w:hAnsiTheme="minorHAnsi" w:cstheme="minorHAnsi"/>
          <w:lang w:val="en-GB"/>
        </w:rPr>
        <w:t>.</w:t>
      </w:r>
      <w:r w:rsidRPr="00580235">
        <w:rPr>
          <w:rFonts w:asciiTheme="minorHAnsi" w:hAnsiTheme="minorHAnsi" w:cstheme="minorHAnsi"/>
          <w:lang w:val="en-GB"/>
        </w:rPr>
        <w:t xml:space="preserve"> This must contain at least the following information:</w:t>
      </w:r>
    </w:p>
    <w:p w14:paraId="461F0B23" w14:textId="77777777" w:rsidR="00434391" w:rsidRPr="00580235" w:rsidRDefault="00434391" w:rsidP="00434391">
      <w:pPr>
        <w:pStyle w:val="UEFASub-Title"/>
        <w:spacing w:after="0"/>
        <w:jc w:val="center"/>
        <w:rPr>
          <w:rFonts w:asciiTheme="minorHAnsi" w:hAnsiTheme="minorHAnsi" w:cstheme="minorHAnsi"/>
          <w:color w:val="auto"/>
          <w:sz w:val="22"/>
          <w:szCs w:val="22"/>
          <w:lang w:val="en-GB"/>
        </w:rPr>
      </w:pPr>
    </w:p>
    <w:p w14:paraId="2FFB1D2D" w14:textId="77777777" w:rsidR="00434391" w:rsidRPr="00580235" w:rsidRDefault="00C659D7" w:rsidP="00A16D3E">
      <w:pPr>
        <w:pStyle w:val="UEFASub-Title"/>
        <w:numPr>
          <w:ilvl w:val="0"/>
          <w:numId w:val="30"/>
        </w:numPr>
        <w:spacing w:after="0"/>
        <w:jc w:val="left"/>
        <w:rPr>
          <w:rFonts w:asciiTheme="minorHAnsi" w:hAnsiTheme="minorHAnsi" w:cstheme="minorHAnsi"/>
          <w:b w:val="0"/>
          <w:color w:val="auto"/>
          <w:sz w:val="22"/>
          <w:szCs w:val="22"/>
          <w:lang w:val="en-GB"/>
        </w:rPr>
      </w:pPr>
      <w:r>
        <w:rPr>
          <w:rFonts w:asciiTheme="minorHAnsi" w:hAnsiTheme="minorHAnsi" w:cstheme="minorHAnsi"/>
          <w:b w:val="0"/>
          <w:color w:val="auto"/>
          <w:sz w:val="22"/>
          <w:szCs w:val="22"/>
          <w:lang w:val="en-GB"/>
        </w:rPr>
        <w:t>l</w:t>
      </w:r>
      <w:r w:rsidR="00434391" w:rsidRPr="00580235">
        <w:rPr>
          <w:rFonts w:asciiTheme="minorHAnsi" w:hAnsiTheme="minorHAnsi" w:cstheme="minorHAnsi"/>
          <w:b w:val="0"/>
          <w:color w:val="auto"/>
          <w:sz w:val="22"/>
          <w:szCs w:val="22"/>
          <w:lang w:val="en-GB"/>
        </w:rPr>
        <w:t>ocation of the a</w:t>
      </w:r>
      <w:r>
        <w:rPr>
          <w:rFonts w:asciiTheme="minorHAnsi" w:hAnsiTheme="minorHAnsi" w:cstheme="minorHAnsi"/>
          <w:b w:val="0"/>
          <w:color w:val="auto"/>
          <w:sz w:val="22"/>
          <w:szCs w:val="22"/>
          <w:lang w:val="en-GB"/>
        </w:rPr>
        <w:t>mbulance for the sole use of the players, team o</w:t>
      </w:r>
      <w:r w:rsidR="00434391" w:rsidRPr="00580235">
        <w:rPr>
          <w:rFonts w:asciiTheme="minorHAnsi" w:hAnsiTheme="minorHAnsi" w:cstheme="minorHAnsi"/>
          <w:b w:val="0"/>
          <w:color w:val="auto"/>
          <w:sz w:val="22"/>
          <w:szCs w:val="22"/>
          <w:lang w:val="en-GB"/>
        </w:rPr>
        <w:t>ff</w:t>
      </w:r>
      <w:r>
        <w:rPr>
          <w:rFonts w:asciiTheme="minorHAnsi" w:hAnsiTheme="minorHAnsi" w:cstheme="minorHAnsi"/>
          <w:b w:val="0"/>
          <w:color w:val="auto"/>
          <w:sz w:val="22"/>
          <w:szCs w:val="22"/>
          <w:lang w:val="en-GB"/>
        </w:rPr>
        <w:t>icials, referee team and match o</w:t>
      </w:r>
      <w:r w:rsidR="00434391" w:rsidRPr="00580235">
        <w:rPr>
          <w:rFonts w:asciiTheme="minorHAnsi" w:hAnsiTheme="minorHAnsi" w:cstheme="minorHAnsi"/>
          <w:b w:val="0"/>
          <w:color w:val="auto"/>
          <w:sz w:val="22"/>
          <w:szCs w:val="22"/>
          <w:lang w:val="en-GB"/>
        </w:rPr>
        <w:t>fficers</w:t>
      </w:r>
    </w:p>
    <w:p w14:paraId="4F9B0A8F" w14:textId="77777777" w:rsidR="00434391" w:rsidRPr="00580235" w:rsidRDefault="000E27D9" w:rsidP="00A16D3E">
      <w:pPr>
        <w:pStyle w:val="UEFASub-Title"/>
        <w:numPr>
          <w:ilvl w:val="0"/>
          <w:numId w:val="30"/>
        </w:numPr>
        <w:spacing w:after="0"/>
        <w:jc w:val="left"/>
        <w:rPr>
          <w:rFonts w:asciiTheme="minorHAnsi" w:hAnsiTheme="minorHAnsi" w:cstheme="minorHAnsi"/>
          <w:b w:val="0"/>
          <w:color w:val="auto"/>
          <w:sz w:val="22"/>
          <w:szCs w:val="22"/>
          <w:lang w:val="en-GB"/>
        </w:rPr>
      </w:pPr>
      <w:r>
        <w:rPr>
          <w:rFonts w:asciiTheme="minorHAnsi" w:hAnsiTheme="minorHAnsi" w:cstheme="minorHAnsi"/>
          <w:b w:val="0"/>
          <w:color w:val="auto"/>
          <w:sz w:val="22"/>
          <w:szCs w:val="22"/>
          <w:lang w:val="en-GB"/>
        </w:rPr>
        <w:t xml:space="preserve">emergency </w:t>
      </w:r>
      <w:r w:rsidR="00C659D7">
        <w:rPr>
          <w:rFonts w:asciiTheme="minorHAnsi" w:hAnsiTheme="minorHAnsi" w:cstheme="minorHAnsi"/>
          <w:b w:val="0"/>
          <w:color w:val="auto"/>
          <w:sz w:val="22"/>
          <w:szCs w:val="22"/>
          <w:lang w:val="en-GB"/>
        </w:rPr>
        <w:t>e</w:t>
      </w:r>
      <w:r w:rsidR="00434391" w:rsidRPr="00580235">
        <w:rPr>
          <w:rFonts w:asciiTheme="minorHAnsi" w:hAnsiTheme="minorHAnsi" w:cstheme="minorHAnsi"/>
          <w:b w:val="0"/>
          <w:color w:val="auto"/>
          <w:sz w:val="22"/>
          <w:szCs w:val="22"/>
          <w:lang w:val="en-GB"/>
        </w:rPr>
        <w:t>xit point from the pitch/ tunnel/ dressing room areas</w:t>
      </w:r>
      <w:r w:rsidRPr="000E27D9">
        <w:rPr>
          <w:rFonts w:asciiTheme="minorHAnsi" w:eastAsiaTheme="minorHAnsi" w:hAnsiTheme="minorHAnsi" w:cstheme="minorHAnsi"/>
          <w:bCs w:val="0"/>
          <w:color w:val="auto"/>
          <w:sz w:val="22"/>
          <w:szCs w:val="22"/>
          <w:lang w:val="en-GB"/>
        </w:rPr>
        <w:t xml:space="preserve"> </w:t>
      </w:r>
      <w:r w:rsidRPr="000E27D9">
        <w:rPr>
          <w:rFonts w:asciiTheme="minorHAnsi" w:hAnsiTheme="minorHAnsi" w:cstheme="minorHAnsi"/>
          <w:b w:val="0"/>
          <w:color w:val="auto"/>
          <w:sz w:val="22"/>
          <w:szCs w:val="22"/>
          <w:lang w:val="en-GB"/>
        </w:rPr>
        <w:t>to ambulance</w:t>
      </w:r>
    </w:p>
    <w:p w14:paraId="09F0E72B" w14:textId="77777777" w:rsidR="00434391" w:rsidRPr="000E27D9" w:rsidRDefault="00C659D7" w:rsidP="00434391">
      <w:pPr>
        <w:pStyle w:val="UEFASub-Title"/>
        <w:numPr>
          <w:ilvl w:val="0"/>
          <w:numId w:val="30"/>
        </w:numPr>
        <w:spacing w:after="0"/>
        <w:jc w:val="left"/>
        <w:rPr>
          <w:rFonts w:asciiTheme="minorHAnsi" w:hAnsiTheme="minorHAnsi" w:cstheme="minorHAnsi"/>
          <w:b w:val="0"/>
          <w:color w:val="auto"/>
          <w:sz w:val="22"/>
          <w:szCs w:val="22"/>
          <w:lang w:val="en-GB"/>
        </w:rPr>
      </w:pPr>
      <w:r>
        <w:rPr>
          <w:rFonts w:asciiTheme="minorHAnsi" w:hAnsiTheme="minorHAnsi" w:cstheme="minorHAnsi"/>
          <w:b w:val="0"/>
          <w:color w:val="auto"/>
          <w:sz w:val="22"/>
          <w:szCs w:val="22"/>
          <w:lang w:val="en-GB"/>
        </w:rPr>
        <w:t>l</w:t>
      </w:r>
      <w:r w:rsidR="00434391" w:rsidRPr="00580235">
        <w:rPr>
          <w:rFonts w:asciiTheme="minorHAnsi" w:hAnsiTheme="minorHAnsi" w:cstheme="minorHAnsi"/>
          <w:b w:val="0"/>
          <w:color w:val="auto"/>
          <w:sz w:val="22"/>
          <w:szCs w:val="22"/>
          <w:lang w:val="en-GB"/>
        </w:rPr>
        <w:t>ocation of the medical room</w:t>
      </w:r>
    </w:p>
    <w:p w14:paraId="79E12094" w14:textId="77777777" w:rsidR="00D71C77" w:rsidRDefault="00D71C77">
      <w:pPr>
        <w:rPr>
          <w:rFonts w:asciiTheme="minorHAnsi" w:hAnsiTheme="minorHAnsi" w:cstheme="minorHAnsi"/>
          <w:b/>
          <w:lang w:val="en-GB"/>
        </w:rPr>
      </w:pPr>
    </w:p>
    <w:p w14:paraId="4CABC44D" w14:textId="77777777" w:rsidR="00A16D3E" w:rsidRPr="00580235" w:rsidRDefault="001378B8" w:rsidP="00A16D3E">
      <w:pPr>
        <w:rPr>
          <w:rFonts w:asciiTheme="minorHAnsi" w:hAnsiTheme="minorHAnsi" w:cstheme="minorHAnsi"/>
          <w:b/>
          <w:lang w:val="en-GB"/>
        </w:rPr>
      </w:pPr>
      <w:r w:rsidRPr="00580235">
        <w:rPr>
          <w:rFonts w:asciiTheme="minorHAnsi" w:hAnsiTheme="minorHAnsi" w:cstheme="minorHAnsi"/>
          <w:b/>
          <w:lang w:val="en-GB"/>
        </w:rPr>
        <w:t>1.4</w:t>
      </w:r>
      <w:r w:rsidR="00660C57" w:rsidRPr="00580235">
        <w:rPr>
          <w:rFonts w:asciiTheme="minorHAnsi" w:hAnsiTheme="minorHAnsi" w:cstheme="minorHAnsi"/>
          <w:b/>
          <w:lang w:val="en-GB"/>
        </w:rPr>
        <w:t xml:space="preserve"> Medical plan for t</w:t>
      </w:r>
      <w:r w:rsidR="00A16D3E" w:rsidRPr="00580235">
        <w:rPr>
          <w:rFonts w:asciiTheme="minorHAnsi" w:hAnsiTheme="minorHAnsi" w:cstheme="minorHAnsi"/>
          <w:b/>
          <w:lang w:val="en-GB"/>
        </w:rPr>
        <w:t>raining sessions, hotels and team excursions</w:t>
      </w:r>
    </w:p>
    <w:p w14:paraId="7496A598" w14:textId="77777777" w:rsidR="001378B8" w:rsidRPr="00580235" w:rsidRDefault="001378B8" w:rsidP="00A16D3E">
      <w:pPr>
        <w:rPr>
          <w:rFonts w:asciiTheme="minorHAnsi" w:hAnsiTheme="minorHAnsi" w:cstheme="minorHAnsi"/>
          <w:lang w:val="en-GB"/>
        </w:rPr>
      </w:pPr>
    </w:p>
    <w:p w14:paraId="525BC070" w14:textId="77777777" w:rsidR="001378B8" w:rsidRPr="00580235" w:rsidRDefault="001378B8" w:rsidP="001378B8">
      <w:pPr>
        <w:rPr>
          <w:rFonts w:asciiTheme="minorHAnsi" w:hAnsiTheme="minorHAnsi" w:cstheme="minorHAnsi"/>
          <w:lang w:val="en-GB"/>
        </w:rPr>
      </w:pPr>
      <w:r w:rsidRPr="00580235">
        <w:rPr>
          <w:rFonts w:asciiTheme="minorHAnsi" w:hAnsiTheme="minorHAnsi" w:cstheme="minorHAnsi"/>
          <w:lang w:val="en-GB"/>
        </w:rPr>
        <w:t>Please enclose a medical plan detailing how incidents will be managed during the tournament including:</w:t>
      </w:r>
    </w:p>
    <w:p w14:paraId="24F26B38" w14:textId="77777777" w:rsidR="001378B8" w:rsidRPr="00580235" w:rsidRDefault="001378B8" w:rsidP="001378B8">
      <w:pPr>
        <w:pStyle w:val="ListParagraph"/>
        <w:numPr>
          <w:ilvl w:val="0"/>
          <w:numId w:val="33"/>
        </w:numPr>
        <w:ind w:left="709"/>
        <w:rPr>
          <w:rFonts w:asciiTheme="minorHAnsi" w:eastAsia="Calibri" w:hAnsiTheme="minorHAnsi" w:cstheme="minorHAnsi"/>
          <w:bCs/>
          <w:lang w:val="en-GB"/>
        </w:rPr>
      </w:pPr>
      <w:r w:rsidRPr="00580235">
        <w:rPr>
          <w:rFonts w:asciiTheme="minorHAnsi" w:eastAsia="Calibri" w:hAnsiTheme="minorHAnsi" w:cstheme="minorHAnsi"/>
          <w:bCs/>
          <w:lang w:val="en-GB"/>
        </w:rPr>
        <w:t>medical communication procedures between tournament medical staff and treatment facilities</w:t>
      </w:r>
    </w:p>
    <w:p w14:paraId="030817B8" w14:textId="77777777" w:rsidR="001378B8" w:rsidRPr="00580235" w:rsidRDefault="00C659D7" w:rsidP="001378B8">
      <w:pPr>
        <w:pStyle w:val="ListParagraph"/>
        <w:numPr>
          <w:ilvl w:val="0"/>
          <w:numId w:val="33"/>
        </w:numPr>
        <w:ind w:left="709"/>
        <w:rPr>
          <w:rFonts w:asciiTheme="minorHAnsi" w:eastAsia="Calibri" w:hAnsiTheme="minorHAnsi" w:cstheme="minorHAnsi"/>
          <w:bCs/>
          <w:lang w:val="en-GB"/>
        </w:rPr>
      </w:pPr>
      <w:r>
        <w:rPr>
          <w:rFonts w:asciiTheme="minorHAnsi" w:eastAsia="Calibri" w:hAnsiTheme="minorHAnsi" w:cstheme="minorHAnsi"/>
          <w:bCs/>
          <w:lang w:val="en-GB"/>
        </w:rPr>
        <w:t>emergency evacuation plans</w:t>
      </w:r>
    </w:p>
    <w:p w14:paraId="68828F2F" w14:textId="77777777" w:rsidR="001378B8" w:rsidRPr="00580235" w:rsidRDefault="001378B8" w:rsidP="001378B8">
      <w:pPr>
        <w:pStyle w:val="ListParagraph"/>
        <w:ind w:left="709"/>
        <w:rPr>
          <w:rFonts w:asciiTheme="minorHAnsi" w:eastAsia="Calibri" w:hAnsiTheme="minorHAnsi" w:cstheme="minorHAnsi"/>
          <w:bCs/>
          <w:lang w:val="en-GB"/>
        </w:rPr>
      </w:pPr>
    </w:p>
    <w:p w14:paraId="73BBF7C2" w14:textId="77777777" w:rsidR="0019287B" w:rsidRDefault="0019287B" w:rsidP="001378B8">
      <w:pPr>
        <w:rPr>
          <w:rFonts w:asciiTheme="minorHAnsi" w:hAnsiTheme="minorHAnsi" w:cstheme="minorHAnsi"/>
          <w:lang w:val="en-GB"/>
        </w:rPr>
      </w:pPr>
    </w:p>
    <w:p w14:paraId="0D1CBDB9" w14:textId="77777777" w:rsidR="001378B8" w:rsidRPr="00580235" w:rsidRDefault="001378B8" w:rsidP="001378B8">
      <w:pPr>
        <w:rPr>
          <w:rFonts w:asciiTheme="minorHAnsi" w:hAnsiTheme="minorHAnsi" w:cstheme="minorHAnsi"/>
          <w:lang w:val="en-GB"/>
        </w:rPr>
      </w:pPr>
      <w:r w:rsidRPr="00580235">
        <w:rPr>
          <w:rFonts w:asciiTheme="minorHAnsi" w:hAnsiTheme="minorHAnsi" w:cstheme="minorHAnsi"/>
          <w:lang w:val="en-GB"/>
        </w:rPr>
        <w:t>Please confirm the following:</w:t>
      </w:r>
    </w:p>
    <w:p w14:paraId="22A71995" w14:textId="77777777" w:rsidR="001378B8" w:rsidRPr="00580235" w:rsidRDefault="001378B8" w:rsidP="001378B8">
      <w:pPr>
        <w:rPr>
          <w:rFonts w:asciiTheme="minorHAnsi" w:eastAsia="Calibri" w:hAnsiTheme="minorHAnsi" w:cstheme="minorHAnsi"/>
          <w:bCs/>
          <w:lang w:val="en-GB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8049"/>
        <w:gridCol w:w="1449"/>
      </w:tblGrid>
      <w:tr w:rsidR="001378B8" w:rsidRPr="00580235" w14:paraId="72850AA0" w14:textId="77777777" w:rsidTr="005358F4">
        <w:trPr>
          <w:trHeight w:val="869"/>
        </w:trPr>
        <w:tc>
          <w:tcPr>
            <w:tcW w:w="709" w:type="dxa"/>
            <w:shd w:val="clear" w:color="auto" w:fill="000000"/>
            <w:vAlign w:val="center"/>
          </w:tcPr>
          <w:p w14:paraId="7F8D2584" w14:textId="77777777" w:rsidR="001378B8" w:rsidRPr="00580235" w:rsidRDefault="008F69E6" w:rsidP="001378B8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b w:val="0"/>
                <w:color w:val="FFFFFF"/>
                <w:sz w:val="16"/>
                <w:szCs w:val="16"/>
                <w:lang w:val="en-GB"/>
              </w:rPr>
            </w:pPr>
            <w:r w:rsidRPr="00580235">
              <w:rPr>
                <w:rFonts w:asciiTheme="minorHAnsi" w:hAnsiTheme="minorHAnsi" w:cstheme="minorHAnsi"/>
                <w:b w:val="0"/>
                <w:color w:val="FFFFFF"/>
                <w:sz w:val="16"/>
                <w:szCs w:val="16"/>
                <w:lang w:val="en-GB"/>
              </w:rPr>
              <w:t>1.4</w:t>
            </w:r>
          </w:p>
        </w:tc>
        <w:tc>
          <w:tcPr>
            <w:tcW w:w="8049" w:type="dxa"/>
            <w:shd w:val="clear" w:color="auto" w:fill="auto"/>
            <w:vAlign w:val="center"/>
          </w:tcPr>
          <w:p w14:paraId="64E54897" w14:textId="77777777" w:rsidR="001378B8" w:rsidRPr="00580235" w:rsidRDefault="00660C57" w:rsidP="005358F4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b w:val="0"/>
                <w:color w:val="auto"/>
                <w:sz w:val="20"/>
                <w:szCs w:val="22"/>
                <w:lang w:val="en-GB"/>
              </w:rPr>
            </w:pPr>
            <w:r w:rsidRPr="00580235">
              <w:rPr>
                <w:rFonts w:asciiTheme="minorHAnsi" w:hAnsiTheme="minorHAnsi" w:cstheme="minorHAnsi"/>
                <w:b w:val="0"/>
                <w:color w:val="auto"/>
                <w:sz w:val="20"/>
                <w:szCs w:val="22"/>
                <w:lang w:val="en-GB"/>
              </w:rPr>
              <w:t>T</w:t>
            </w:r>
            <w:r w:rsidR="001378B8" w:rsidRPr="00580235">
              <w:rPr>
                <w:rFonts w:asciiTheme="minorHAnsi" w:hAnsiTheme="minorHAnsi" w:cstheme="minorHAnsi"/>
                <w:b w:val="0"/>
                <w:color w:val="auto"/>
                <w:sz w:val="20"/>
                <w:szCs w:val="22"/>
                <w:lang w:val="en-GB"/>
              </w:rPr>
              <w:t>eams will receive expedient treatment at all identified reference medical facilities, 24/7 (where applicable) for the duration of the tournament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4B1EAAA3" w14:textId="77777777" w:rsidR="001378B8" w:rsidRPr="00580235" w:rsidRDefault="001378B8" w:rsidP="001378B8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b w:val="0"/>
                <w:color w:val="auto"/>
                <w:sz w:val="20"/>
                <w:szCs w:val="22"/>
                <w:lang w:val="en-GB"/>
              </w:rPr>
            </w:pPr>
            <w:r w:rsidRPr="00580235">
              <w:rPr>
                <w:rFonts w:asciiTheme="minorHAnsi" w:hAnsiTheme="minorHAnsi" w:cstheme="minorHAnsi"/>
                <w:b w:val="0"/>
                <w:color w:val="auto"/>
                <w:sz w:val="20"/>
                <w:szCs w:val="22"/>
                <w:lang w:val="en-GB"/>
              </w:rPr>
              <w:t>Yes / No</w:t>
            </w:r>
          </w:p>
        </w:tc>
      </w:tr>
    </w:tbl>
    <w:p w14:paraId="74F58D0A" w14:textId="77777777" w:rsidR="001378B8" w:rsidRPr="00580235" w:rsidRDefault="001378B8" w:rsidP="001378B8">
      <w:pPr>
        <w:rPr>
          <w:rFonts w:asciiTheme="minorHAnsi" w:hAnsiTheme="minorHAnsi" w:cstheme="minorHAnsi"/>
          <w:lang w:val="en-GB"/>
        </w:rPr>
      </w:pPr>
    </w:p>
    <w:p w14:paraId="0B30AEA6" w14:textId="77777777" w:rsidR="001378B8" w:rsidRPr="00580235" w:rsidRDefault="001378B8" w:rsidP="001378B8">
      <w:pPr>
        <w:rPr>
          <w:rFonts w:asciiTheme="minorHAnsi" w:hAnsiTheme="minorHAnsi" w:cstheme="minorHAnsi"/>
          <w:lang w:val="en-GB"/>
        </w:rPr>
      </w:pPr>
      <w:r w:rsidRPr="00580235">
        <w:rPr>
          <w:rFonts w:asciiTheme="minorHAnsi" w:hAnsiTheme="minorHAnsi" w:cstheme="minorHAnsi"/>
          <w:lang w:val="en-GB"/>
        </w:rPr>
        <w:t xml:space="preserve">Please provide details of all </w:t>
      </w:r>
      <w:r w:rsidR="00C218EF" w:rsidRPr="00580235">
        <w:rPr>
          <w:rFonts w:asciiTheme="minorHAnsi" w:hAnsiTheme="minorHAnsi" w:cstheme="minorHAnsi"/>
          <w:lang w:val="en-GB"/>
        </w:rPr>
        <w:t xml:space="preserve">medical facilities that have been identified </w:t>
      </w:r>
      <w:r w:rsidR="00C659D7">
        <w:rPr>
          <w:rFonts w:asciiTheme="minorHAnsi" w:hAnsiTheme="minorHAnsi" w:cstheme="minorHAnsi"/>
          <w:lang w:val="en-GB"/>
        </w:rPr>
        <w:t xml:space="preserve">for use during the tournament. </w:t>
      </w:r>
      <w:r w:rsidR="00C218EF" w:rsidRPr="00580235">
        <w:rPr>
          <w:rFonts w:asciiTheme="minorHAnsi" w:hAnsiTheme="minorHAnsi" w:cstheme="minorHAnsi"/>
          <w:lang w:val="en-GB"/>
        </w:rPr>
        <w:t>This must include at least 1 x emergency treatment facility for each stadium</w:t>
      </w:r>
      <w:r w:rsidR="006278ED" w:rsidRPr="00580235">
        <w:rPr>
          <w:rFonts w:asciiTheme="minorHAnsi" w:hAnsiTheme="minorHAnsi" w:cstheme="minorHAnsi"/>
          <w:lang w:val="en-GB"/>
        </w:rPr>
        <w:t>/hall</w:t>
      </w:r>
      <w:r w:rsidR="00C218EF" w:rsidRPr="00580235">
        <w:rPr>
          <w:rFonts w:asciiTheme="minorHAnsi" w:hAnsiTheme="minorHAnsi" w:cstheme="minorHAnsi"/>
          <w:lang w:val="en-GB"/>
        </w:rPr>
        <w:t xml:space="preserve"> used in the tournament.  Please also include imaging centres, dentists etc</w:t>
      </w:r>
      <w:r w:rsidR="00660C57" w:rsidRPr="00580235">
        <w:rPr>
          <w:rFonts w:asciiTheme="minorHAnsi" w:hAnsiTheme="minorHAnsi" w:cstheme="minorHAnsi"/>
          <w:lang w:val="en-GB"/>
        </w:rPr>
        <w:t>.</w:t>
      </w:r>
      <w:r w:rsidRPr="00580235">
        <w:rPr>
          <w:rFonts w:asciiTheme="minorHAnsi" w:hAnsiTheme="minorHAnsi" w:cstheme="minorHAnsi"/>
          <w:lang w:val="en-GB"/>
        </w:rPr>
        <w:t>:</w:t>
      </w:r>
    </w:p>
    <w:p w14:paraId="65A8CD13" w14:textId="77777777" w:rsidR="001378B8" w:rsidRPr="00580235" w:rsidRDefault="001378B8" w:rsidP="001378B8">
      <w:pPr>
        <w:rPr>
          <w:rFonts w:asciiTheme="minorHAnsi" w:hAnsiTheme="minorHAnsi" w:cstheme="minorHAnsi"/>
          <w:lang w:val="en-GB"/>
        </w:rPr>
      </w:pPr>
    </w:p>
    <w:tbl>
      <w:tblPr>
        <w:tblpPr w:leftFromText="180" w:rightFromText="180" w:vertAnchor="text" w:tblpX="-34" w:tblpY="1"/>
        <w:tblOverlap w:val="never"/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1970"/>
        <w:gridCol w:w="1999"/>
        <w:gridCol w:w="2347"/>
        <w:gridCol w:w="1870"/>
      </w:tblGrid>
      <w:tr w:rsidR="00C218EF" w:rsidRPr="00580235" w14:paraId="593E3A83" w14:textId="77777777" w:rsidTr="007F19E7">
        <w:trPr>
          <w:trHeight w:val="869"/>
        </w:trPr>
        <w:tc>
          <w:tcPr>
            <w:tcW w:w="2269" w:type="dxa"/>
            <w:shd w:val="clear" w:color="auto" w:fill="000000" w:themeFill="text1"/>
            <w:vAlign w:val="center"/>
          </w:tcPr>
          <w:p w14:paraId="17D049A4" w14:textId="77777777" w:rsidR="00C218EF" w:rsidRPr="00580235" w:rsidRDefault="00C218EF" w:rsidP="007F19E7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  <w:lang w:val="en-GB"/>
              </w:rPr>
            </w:pPr>
            <w:r w:rsidRPr="00580235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  <w:lang w:val="en-GB"/>
              </w:rPr>
              <w:t>Name of treatment facility</w:t>
            </w:r>
          </w:p>
        </w:tc>
        <w:tc>
          <w:tcPr>
            <w:tcW w:w="1970" w:type="dxa"/>
            <w:shd w:val="clear" w:color="auto" w:fill="000000" w:themeFill="text1"/>
          </w:tcPr>
          <w:p w14:paraId="2CA5D619" w14:textId="77777777" w:rsidR="00C218EF" w:rsidRPr="00580235" w:rsidRDefault="00C218EF" w:rsidP="007F19E7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  <w:lang w:val="en-GB"/>
              </w:rPr>
            </w:pPr>
            <w:r w:rsidRPr="00580235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  <w:lang w:val="en-GB"/>
              </w:rPr>
              <w:t>Stadium</w:t>
            </w:r>
            <w:r w:rsidR="006278ED" w:rsidRPr="00580235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  <w:lang w:val="en-GB"/>
              </w:rPr>
              <w:t>/hall</w:t>
            </w:r>
            <w:r w:rsidRPr="00580235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  <w:lang w:val="en-GB"/>
              </w:rPr>
              <w:t xml:space="preserve"> </w:t>
            </w:r>
          </w:p>
          <w:p w14:paraId="7113356D" w14:textId="77777777" w:rsidR="00C218EF" w:rsidRPr="00580235" w:rsidRDefault="00C218EF" w:rsidP="007F19E7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  <w:lang w:val="en-GB"/>
              </w:rPr>
            </w:pPr>
            <w:r w:rsidRPr="00580235">
              <w:rPr>
                <w:rFonts w:asciiTheme="minorHAnsi" w:hAnsiTheme="minorHAnsi" w:cstheme="minorHAnsi"/>
                <w:b w:val="0"/>
                <w:color w:val="FFFFFF" w:themeColor="background1"/>
                <w:sz w:val="22"/>
                <w:szCs w:val="22"/>
                <w:lang w:val="en-GB"/>
              </w:rPr>
              <w:t>(if emergency facility)</w:t>
            </w:r>
          </w:p>
        </w:tc>
        <w:tc>
          <w:tcPr>
            <w:tcW w:w="1999" w:type="dxa"/>
            <w:shd w:val="clear" w:color="auto" w:fill="000000" w:themeFill="text1"/>
            <w:vAlign w:val="center"/>
          </w:tcPr>
          <w:p w14:paraId="08F58738" w14:textId="77777777" w:rsidR="00C218EF" w:rsidRPr="00580235" w:rsidRDefault="00C218EF" w:rsidP="007F19E7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  <w:lang w:val="en-GB"/>
              </w:rPr>
            </w:pPr>
            <w:r w:rsidRPr="00580235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  <w:lang w:val="en-GB"/>
              </w:rPr>
              <w:t>Address</w:t>
            </w:r>
          </w:p>
        </w:tc>
        <w:tc>
          <w:tcPr>
            <w:tcW w:w="2347" w:type="dxa"/>
            <w:shd w:val="clear" w:color="auto" w:fill="000000" w:themeFill="text1"/>
            <w:vAlign w:val="center"/>
          </w:tcPr>
          <w:p w14:paraId="4E51231E" w14:textId="77777777" w:rsidR="00C218EF" w:rsidRPr="00580235" w:rsidRDefault="00C218EF" w:rsidP="007F19E7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  <w:lang w:val="en-GB"/>
              </w:rPr>
            </w:pPr>
            <w:r w:rsidRPr="00580235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  <w:lang w:val="en-GB"/>
              </w:rPr>
              <w:t xml:space="preserve">Medical specialisms </w:t>
            </w:r>
          </w:p>
          <w:p w14:paraId="19BD2372" w14:textId="77777777" w:rsidR="00C218EF" w:rsidRPr="00580235" w:rsidRDefault="00C218EF" w:rsidP="007F19E7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  <w:lang w:val="en-GB"/>
              </w:rPr>
            </w:pPr>
            <w:r w:rsidRPr="00580235">
              <w:rPr>
                <w:rFonts w:asciiTheme="minorHAnsi" w:hAnsiTheme="minorHAnsi" w:cstheme="minorHAnsi"/>
                <w:b w:val="0"/>
                <w:color w:val="FFFFFF" w:themeColor="background1"/>
                <w:sz w:val="18"/>
                <w:szCs w:val="22"/>
                <w:lang w:val="en-GB"/>
              </w:rPr>
              <w:t>(e.g. imaging, emergency department etc.)</w:t>
            </w:r>
          </w:p>
        </w:tc>
        <w:tc>
          <w:tcPr>
            <w:tcW w:w="1870" w:type="dxa"/>
            <w:shd w:val="clear" w:color="auto" w:fill="000000" w:themeFill="text1"/>
            <w:vAlign w:val="center"/>
          </w:tcPr>
          <w:p w14:paraId="08059553" w14:textId="77777777" w:rsidR="00C218EF" w:rsidRPr="00580235" w:rsidRDefault="00C218EF" w:rsidP="007F19E7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  <w:lang w:val="en-GB"/>
              </w:rPr>
            </w:pPr>
            <w:r w:rsidRPr="00580235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  <w:lang w:val="en-GB"/>
              </w:rPr>
              <w:t>Contact details</w:t>
            </w:r>
          </w:p>
        </w:tc>
      </w:tr>
      <w:tr w:rsidR="00C218EF" w:rsidRPr="00580235" w14:paraId="065E371F" w14:textId="77777777" w:rsidTr="007F19E7">
        <w:trPr>
          <w:trHeight w:val="907"/>
        </w:trPr>
        <w:tc>
          <w:tcPr>
            <w:tcW w:w="2269" w:type="dxa"/>
            <w:shd w:val="clear" w:color="auto" w:fill="auto"/>
            <w:vAlign w:val="center"/>
          </w:tcPr>
          <w:p w14:paraId="4357979F" w14:textId="77777777" w:rsidR="00C218EF" w:rsidRPr="00580235" w:rsidRDefault="00C218EF" w:rsidP="007F19E7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1970" w:type="dxa"/>
            <w:vAlign w:val="center"/>
          </w:tcPr>
          <w:p w14:paraId="1260750C" w14:textId="77777777" w:rsidR="00C218EF" w:rsidRPr="00580235" w:rsidRDefault="00C218EF" w:rsidP="007F19E7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1999" w:type="dxa"/>
            <w:shd w:val="clear" w:color="auto" w:fill="auto"/>
            <w:vAlign w:val="center"/>
          </w:tcPr>
          <w:p w14:paraId="19770F60" w14:textId="77777777" w:rsidR="00C218EF" w:rsidRPr="00580235" w:rsidRDefault="00C218EF" w:rsidP="007F19E7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2347" w:type="dxa"/>
            <w:shd w:val="clear" w:color="auto" w:fill="auto"/>
            <w:vAlign w:val="center"/>
          </w:tcPr>
          <w:p w14:paraId="07958A54" w14:textId="77777777" w:rsidR="00C218EF" w:rsidRPr="00580235" w:rsidRDefault="00C218EF" w:rsidP="007F19E7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1870" w:type="dxa"/>
            <w:shd w:val="clear" w:color="auto" w:fill="auto"/>
            <w:vAlign w:val="center"/>
          </w:tcPr>
          <w:p w14:paraId="0EE871B0" w14:textId="77777777" w:rsidR="00C218EF" w:rsidRPr="00580235" w:rsidRDefault="00C218EF" w:rsidP="007F19E7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</w:tr>
      <w:tr w:rsidR="00C218EF" w:rsidRPr="00580235" w14:paraId="41FBC166" w14:textId="77777777" w:rsidTr="007F19E7">
        <w:trPr>
          <w:trHeight w:val="907"/>
        </w:trPr>
        <w:tc>
          <w:tcPr>
            <w:tcW w:w="2269" w:type="dxa"/>
            <w:shd w:val="clear" w:color="auto" w:fill="auto"/>
            <w:vAlign w:val="center"/>
          </w:tcPr>
          <w:p w14:paraId="67754CFE" w14:textId="77777777" w:rsidR="00C218EF" w:rsidRPr="00580235" w:rsidRDefault="00C218EF" w:rsidP="007F19E7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1970" w:type="dxa"/>
            <w:vAlign w:val="center"/>
          </w:tcPr>
          <w:p w14:paraId="1A1796F9" w14:textId="77777777" w:rsidR="00C218EF" w:rsidRPr="00580235" w:rsidRDefault="00C218EF" w:rsidP="007F19E7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1999" w:type="dxa"/>
            <w:shd w:val="clear" w:color="auto" w:fill="auto"/>
            <w:vAlign w:val="center"/>
          </w:tcPr>
          <w:p w14:paraId="16079B1D" w14:textId="77777777" w:rsidR="00C218EF" w:rsidRPr="00580235" w:rsidRDefault="00C218EF" w:rsidP="007F19E7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2347" w:type="dxa"/>
            <w:shd w:val="clear" w:color="auto" w:fill="auto"/>
            <w:vAlign w:val="center"/>
          </w:tcPr>
          <w:p w14:paraId="3CD6540B" w14:textId="77777777" w:rsidR="00C218EF" w:rsidRPr="00580235" w:rsidRDefault="00C218EF" w:rsidP="007F19E7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1870" w:type="dxa"/>
            <w:shd w:val="clear" w:color="auto" w:fill="auto"/>
            <w:vAlign w:val="center"/>
          </w:tcPr>
          <w:p w14:paraId="0562FFCB" w14:textId="77777777" w:rsidR="00C218EF" w:rsidRPr="00580235" w:rsidRDefault="00C218EF" w:rsidP="007F19E7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</w:tr>
      <w:tr w:rsidR="00C218EF" w:rsidRPr="00580235" w14:paraId="3B8E6E43" w14:textId="77777777" w:rsidTr="007F19E7">
        <w:trPr>
          <w:trHeight w:val="907"/>
        </w:trPr>
        <w:tc>
          <w:tcPr>
            <w:tcW w:w="2269" w:type="dxa"/>
            <w:shd w:val="clear" w:color="auto" w:fill="auto"/>
            <w:vAlign w:val="center"/>
          </w:tcPr>
          <w:p w14:paraId="723737CC" w14:textId="77777777" w:rsidR="00C218EF" w:rsidRPr="00580235" w:rsidRDefault="00C218EF" w:rsidP="007F19E7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1970" w:type="dxa"/>
            <w:vAlign w:val="center"/>
          </w:tcPr>
          <w:p w14:paraId="4B6493D5" w14:textId="77777777" w:rsidR="00C218EF" w:rsidRPr="00580235" w:rsidRDefault="00C218EF" w:rsidP="007F19E7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1999" w:type="dxa"/>
            <w:shd w:val="clear" w:color="auto" w:fill="auto"/>
            <w:vAlign w:val="center"/>
          </w:tcPr>
          <w:p w14:paraId="6C881CA1" w14:textId="77777777" w:rsidR="00C218EF" w:rsidRPr="00580235" w:rsidRDefault="00C218EF" w:rsidP="007F19E7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2347" w:type="dxa"/>
            <w:shd w:val="clear" w:color="auto" w:fill="auto"/>
            <w:vAlign w:val="center"/>
          </w:tcPr>
          <w:p w14:paraId="3CBF4CEA" w14:textId="77777777" w:rsidR="00C218EF" w:rsidRPr="00580235" w:rsidRDefault="00C218EF" w:rsidP="007F19E7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1870" w:type="dxa"/>
            <w:shd w:val="clear" w:color="auto" w:fill="auto"/>
            <w:vAlign w:val="center"/>
          </w:tcPr>
          <w:p w14:paraId="11F693BD" w14:textId="77777777" w:rsidR="00C218EF" w:rsidRPr="00580235" w:rsidRDefault="00C218EF" w:rsidP="007F19E7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</w:tr>
      <w:tr w:rsidR="00C218EF" w:rsidRPr="00580235" w14:paraId="02CE630F" w14:textId="77777777" w:rsidTr="007F19E7">
        <w:trPr>
          <w:trHeight w:val="907"/>
        </w:trPr>
        <w:tc>
          <w:tcPr>
            <w:tcW w:w="2269" w:type="dxa"/>
            <w:shd w:val="clear" w:color="auto" w:fill="auto"/>
            <w:vAlign w:val="center"/>
          </w:tcPr>
          <w:p w14:paraId="6228C772" w14:textId="77777777" w:rsidR="00C218EF" w:rsidRPr="00580235" w:rsidRDefault="00C218EF" w:rsidP="007F19E7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1970" w:type="dxa"/>
            <w:vAlign w:val="center"/>
          </w:tcPr>
          <w:p w14:paraId="517848B7" w14:textId="77777777" w:rsidR="00C218EF" w:rsidRPr="00580235" w:rsidRDefault="00C218EF" w:rsidP="007F19E7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1999" w:type="dxa"/>
            <w:shd w:val="clear" w:color="auto" w:fill="auto"/>
            <w:vAlign w:val="center"/>
          </w:tcPr>
          <w:p w14:paraId="0E8A6854" w14:textId="77777777" w:rsidR="00C218EF" w:rsidRPr="00580235" w:rsidRDefault="00C218EF" w:rsidP="007F19E7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2347" w:type="dxa"/>
            <w:shd w:val="clear" w:color="auto" w:fill="auto"/>
            <w:vAlign w:val="center"/>
          </w:tcPr>
          <w:p w14:paraId="6ED11BCE" w14:textId="77777777" w:rsidR="00C218EF" w:rsidRPr="00580235" w:rsidRDefault="00C218EF" w:rsidP="007F19E7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1870" w:type="dxa"/>
            <w:shd w:val="clear" w:color="auto" w:fill="auto"/>
            <w:vAlign w:val="center"/>
          </w:tcPr>
          <w:p w14:paraId="67249E00" w14:textId="77777777" w:rsidR="00C218EF" w:rsidRPr="00580235" w:rsidRDefault="00C218EF" w:rsidP="007F19E7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</w:tr>
      <w:tr w:rsidR="00C218EF" w:rsidRPr="00580235" w14:paraId="7125EB15" w14:textId="77777777" w:rsidTr="007F19E7">
        <w:trPr>
          <w:trHeight w:val="907"/>
        </w:trPr>
        <w:tc>
          <w:tcPr>
            <w:tcW w:w="2269" w:type="dxa"/>
            <w:shd w:val="clear" w:color="auto" w:fill="auto"/>
            <w:vAlign w:val="center"/>
          </w:tcPr>
          <w:p w14:paraId="42BAEFFF" w14:textId="77777777" w:rsidR="00C218EF" w:rsidRPr="00580235" w:rsidRDefault="00C218EF" w:rsidP="007F19E7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1970" w:type="dxa"/>
            <w:vAlign w:val="center"/>
          </w:tcPr>
          <w:p w14:paraId="1895D04D" w14:textId="77777777" w:rsidR="00C218EF" w:rsidRPr="00580235" w:rsidRDefault="00C218EF" w:rsidP="007F19E7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1999" w:type="dxa"/>
            <w:shd w:val="clear" w:color="auto" w:fill="auto"/>
            <w:vAlign w:val="center"/>
          </w:tcPr>
          <w:p w14:paraId="4664C91A" w14:textId="77777777" w:rsidR="00C218EF" w:rsidRPr="00580235" w:rsidRDefault="00C218EF" w:rsidP="007F19E7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2347" w:type="dxa"/>
            <w:shd w:val="clear" w:color="auto" w:fill="auto"/>
            <w:vAlign w:val="center"/>
          </w:tcPr>
          <w:p w14:paraId="2383CDF4" w14:textId="77777777" w:rsidR="00C218EF" w:rsidRPr="00580235" w:rsidRDefault="00C218EF" w:rsidP="007F19E7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1870" w:type="dxa"/>
            <w:shd w:val="clear" w:color="auto" w:fill="auto"/>
            <w:vAlign w:val="center"/>
          </w:tcPr>
          <w:p w14:paraId="1280C583" w14:textId="77777777" w:rsidR="00C218EF" w:rsidRPr="00580235" w:rsidRDefault="00C218EF" w:rsidP="007F19E7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</w:tr>
    </w:tbl>
    <w:p w14:paraId="56B8832F" w14:textId="77777777" w:rsidR="00AF5298" w:rsidRDefault="00AF5298" w:rsidP="00AF5298">
      <w:pPr>
        <w:pStyle w:val="Subtitle"/>
        <w:rPr>
          <w:color w:val="123985" w:themeColor="text2"/>
          <w:sz w:val="28"/>
          <w:szCs w:val="28"/>
          <w:lang w:val="en-GB" w:bidi="en-US"/>
        </w:rPr>
      </w:pPr>
    </w:p>
    <w:p w14:paraId="7F8D73F8" w14:textId="77777777" w:rsidR="00797684" w:rsidRPr="00660C57" w:rsidRDefault="00797684" w:rsidP="00797684">
      <w:pPr>
        <w:pStyle w:val="Heading1"/>
        <w:jc w:val="center"/>
        <w:rPr>
          <w:b/>
          <w:lang w:val="en-GB"/>
        </w:rPr>
      </w:pPr>
      <w:r w:rsidRPr="00660C57">
        <w:rPr>
          <w:b/>
          <w:lang w:val="en-GB"/>
        </w:rPr>
        <w:t>Section 2:</w:t>
      </w:r>
      <w:r w:rsidR="00245653" w:rsidRPr="00660C57">
        <w:rPr>
          <w:b/>
          <w:lang w:val="en-GB"/>
        </w:rPr>
        <w:t xml:space="preserve"> Recommended Items</w:t>
      </w:r>
    </w:p>
    <w:p w14:paraId="70A6DF63" w14:textId="77777777" w:rsidR="00E6157C" w:rsidRPr="00580235" w:rsidRDefault="00797684" w:rsidP="00E6157C">
      <w:pPr>
        <w:rPr>
          <w:rFonts w:asciiTheme="minorHAnsi" w:hAnsiTheme="minorHAnsi" w:cstheme="minorHAnsi"/>
          <w:b/>
          <w:lang w:val="en-GB"/>
        </w:rPr>
      </w:pPr>
      <w:r w:rsidRPr="00580235">
        <w:rPr>
          <w:rFonts w:asciiTheme="minorHAnsi" w:hAnsiTheme="minorHAnsi" w:cstheme="minorHAnsi"/>
          <w:b/>
          <w:lang w:val="en-GB"/>
        </w:rPr>
        <w:t xml:space="preserve">2.1 </w:t>
      </w:r>
      <w:r w:rsidR="006278ED" w:rsidRPr="00580235">
        <w:rPr>
          <w:rFonts w:asciiTheme="minorHAnsi" w:hAnsiTheme="minorHAnsi" w:cstheme="minorHAnsi"/>
          <w:b/>
          <w:lang w:val="en-GB"/>
        </w:rPr>
        <w:t>Importing medication:</w:t>
      </w:r>
    </w:p>
    <w:p w14:paraId="4CD4C131" w14:textId="77777777" w:rsidR="00797684" w:rsidRPr="00D71C77" w:rsidRDefault="00797684" w:rsidP="00E6157C">
      <w:pPr>
        <w:rPr>
          <w:rFonts w:asciiTheme="minorHAnsi" w:hAnsiTheme="minorHAnsi" w:cstheme="minorHAnsi"/>
          <w:lang w:val="en-GB"/>
        </w:rPr>
      </w:pPr>
    </w:p>
    <w:p w14:paraId="190441C1" w14:textId="77777777" w:rsidR="00797684" w:rsidRPr="00580235" w:rsidRDefault="00797684" w:rsidP="00797684">
      <w:pPr>
        <w:rPr>
          <w:rFonts w:asciiTheme="minorHAnsi" w:hAnsiTheme="minorHAnsi" w:cstheme="minorHAnsi"/>
          <w:lang w:val="en-GB"/>
        </w:rPr>
      </w:pPr>
      <w:r w:rsidRPr="00580235">
        <w:rPr>
          <w:rFonts w:asciiTheme="minorHAnsi" w:hAnsiTheme="minorHAnsi" w:cstheme="minorHAnsi"/>
          <w:lang w:val="en-GB"/>
        </w:rPr>
        <w:t xml:space="preserve">Please </w:t>
      </w:r>
      <w:r w:rsidR="006278ED" w:rsidRPr="00580235">
        <w:rPr>
          <w:rFonts w:asciiTheme="minorHAnsi" w:hAnsiTheme="minorHAnsi" w:cstheme="minorHAnsi"/>
          <w:lang w:val="en-GB"/>
        </w:rPr>
        <w:t>detail below any specific procedures required for visiting doctors to import medication into the host country</w:t>
      </w:r>
      <w:r w:rsidRPr="00580235">
        <w:rPr>
          <w:rFonts w:asciiTheme="minorHAnsi" w:hAnsiTheme="minorHAnsi" w:cstheme="minorHAnsi"/>
          <w:lang w:val="en-GB"/>
        </w:rPr>
        <w:t>:</w:t>
      </w:r>
    </w:p>
    <w:p w14:paraId="535B517E" w14:textId="77777777" w:rsidR="00E6157C" w:rsidRPr="00580235" w:rsidRDefault="00E6157C" w:rsidP="00E6157C">
      <w:pPr>
        <w:rPr>
          <w:rFonts w:asciiTheme="minorHAnsi" w:hAnsiTheme="minorHAnsi" w:cstheme="minorHAnsi"/>
          <w:lang w:val="en-GB"/>
        </w:rPr>
      </w:pPr>
    </w:p>
    <w:tbl>
      <w:tblPr>
        <w:tblW w:w="10455" w:type="dxa"/>
        <w:tblInd w:w="-34" w:type="dxa"/>
        <w:tblLook w:val="04A0" w:firstRow="1" w:lastRow="0" w:firstColumn="1" w:lastColumn="0" w:noHBand="0" w:noVBand="1"/>
      </w:tblPr>
      <w:tblGrid>
        <w:gridCol w:w="658"/>
        <w:gridCol w:w="9797"/>
      </w:tblGrid>
      <w:tr w:rsidR="006278ED" w:rsidRPr="00580235" w14:paraId="49918AD7" w14:textId="77777777" w:rsidTr="006278ED">
        <w:trPr>
          <w:trHeight w:val="475"/>
        </w:trPr>
        <w:tc>
          <w:tcPr>
            <w:tcW w:w="658" w:type="dxa"/>
            <w:tcBorders>
              <w:top w:val="single" w:sz="2" w:space="0" w:color="auto"/>
              <w:left w:val="single" w:sz="2" w:space="0" w:color="auto"/>
              <w:right w:val="dotted" w:sz="4" w:space="0" w:color="auto"/>
            </w:tcBorders>
            <w:shd w:val="clear" w:color="auto" w:fill="000000"/>
            <w:vAlign w:val="center"/>
          </w:tcPr>
          <w:p w14:paraId="71523A71" w14:textId="77777777" w:rsidR="006278ED" w:rsidRPr="00580235" w:rsidRDefault="006278ED" w:rsidP="006278ED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b w:val="0"/>
                <w:color w:val="FFFFFF"/>
                <w:sz w:val="16"/>
                <w:szCs w:val="16"/>
                <w:lang w:val="en-GB"/>
              </w:rPr>
            </w:pPr>
            <w:r w:rsidRPr="00580235">
              <w:rPr>
                <w:rFonts w:asciiTheme="minorHAnsi" w:hAnsiTheme="minorHAnsi" w:cstheme="minorHAnsi"/>
                <w:b w:val="0"/>
                <w:color w:val="FFFFFF"/>
                <w:sz w:val="16"/>
                <w:szCs w:val="16"/>
                <w:lang w:val="en-GB"/>
              </w:rPr>
              <w:t>2.1</w:t>
            </w:r>
          </w:p>
        </w:tc>
        <w:tc>
          <w:tcPr>
            <w:tcW w:w="97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A9901ED" w14:textId="77777777" w:rsidR="006278ED" w:rsidRPr="00580235" w:rsidRDefault="006278ED" w:rsidP="00797684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  <w:lang w:val="en-GB"/>
              </w:rPr>
            </w:pPr>
          </w:p>
          <w:p w14:paraId="5AEBCB1F" w14:textId="77777777" w:rsidR="006278ED" w:rsidRPr="00580235" w:rsidRDefault="006278ED" w:rsidP="00797684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  <w:lang w:val="en-GB"/>
              </w:rPr>
            </w:pPr>
          </w:p>
          <w:p w14:paraId="22DC3F01" w14:textId="77777777" w:rsidR="006278ED" w:rsidRPr="00580235" w:rsidRDefault="006278ED" w:rsidP="00797684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  <w:lang w:val="en-GB"/>
              </w:rPr>
            </w:pPr>
          </w:p>
          <w:p w14:paraId="7669BB90" w14:textId="77777777" w:rsidR="006278ED" w:rsidRPr="00580235" w:rsidRDefault="006278ED" w:rsidP="00797684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  <w:lang w:val="en-GB"/>
              </w:rPr>
            </w:pPr>
          </w:p>
          <w:p w14:paraId="514D77FA" w14:textId="77777777" w:rsidR="006278ED" w:rsidRPr="00580235" w:rsidRDefault="006278ED" w:rsidP="00797684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  <w:lang w:val="en-GB"/>
              </w:rPr>
            </w:pPr>
          </w:p>
          <w:p w14:paraId="2400849E" w14:textId="77777777" w:rsidR="006278ED" w:rsidRPr="00580235" w:rsidRDefault="006278ED" w:rsidP="00797684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  <w:lang w:val="en-GB"/>
              </w:rPr>
            </w:pPr>
          </w:p>
          <w:p w14:paraId="42EC7039" w14:textId="77777777" w:rsidR="006278ED" w:rsidRPr="00580235" w:rsidRDefault="006278ED" w:rsidP="00797684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  <w:lang w:val="en-GB"/>
              </w:rPr>
            </w:pPr>
          </w:p>
          <w:p w14:paraId="039A17D9" w14:textId="77777777" w:rsidR="006278ED" w:rsidRPr="00580235" w:rsidRDefault="006278ED" w:rsidP="00797684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  <w:lang w:val="en-GB"/>
              </w:rPr>
            </w:pPr>
          </w:p>
        </w:tc>
      </w:tr>
    </w:tbl>
    <w:p w14:paraId="6F883DFB" w14:textId="77777777" w:rsidR="006278ED" w:rsidRPr="00580235" w:rsidRDefault="006278ED" w:rsidP="006278ED">
      <w:pPr>
        <w:rPr>
          <w:rFonts w:asciiTheme="minorHAnsi" w:hAnsiTheme="minorHAnsi" w:cstheme="minorHAnsi"/>
          <w:b/>
          <w:lang w:val="en-GB"/>
        </w:rPr>
      </w:pPr>
      <w:r w:rsidRPr="00580235">
        <w:rPr>
          <w:rFonts w:asciiTheme="minorHAnsi" w:hAnsiTheme="minorHAnsi" w:cstheme="minorHAnsi"/>
          <w:b/>
          <w:lang w:val="en-GB"/>
        </w:rPr>
        <w:lastRenderedPageBreak/>
        <w:t>2.2 Immunisation status:</w:t>
      </w:r>
    </w:p>
    <w:p w14:paraId="58BECB41" w14:textId="77777777" w:rsidR="006278ED" w:rsidRPr="00D71C77" w:rsidRDefault="006278ED" w:rsidP="006278ED">
      <w:pPr>
        <w:rPr>
          <w:rFonts w:asciiTheme="minorHAnsi" w:hAnsiTheme="minorHAnsi" w:cstheme="minorHAnsi"/>
          <w:lang w:val="en-GB"/>
        </w:rPr>
      </w:pPr>
    </w:p>
    <w:p w14:paraId="2A886D3B" w14:textId="77777777" w:rsidR="006278ED" w:rsidRPr="00580235" w:rsidRDefault="006278ED" w:rsidP="006278ED">
      <w:pPr>
        <w:rPr>
          <w:rFonts w:asciiTheme="minorHAnsi" w:hAnsiTheme="minorHAnsi" w:cstheme="minorHAnsi"/>
          <w:lang w:val="en-GB"/>
        </w:rPr>
      </w:pPr>
      <w:r w:rsidRPr="00580235">
        <w:rPr>
          <w:rFonts w:asciiTheme="minorHAnsi" w:hAnsiTheme="minorHAnsi" w:cstheme="minorHAnsi"/>
          <w:lang w:val="en-GB"/>
        </w:rPr>
        <w:t>Please detail below any specific immunisation advice/requirements for visitors to the host country:</w:t>
      </w:r>
    </w:p>
    <w:p w14:paraId="4ED34A7F" w14:textId="77777777" w:rsidR="00797684" w:rsidRPr="00580235" w:rsidRDefault="00797684" w:rsidP="00DB4D2C">
      <w:pPr>
        <w:rPr>
          <w:rFonts w:asciiTheme="minorHAnsi" w:hAnsiTheme="minorHAnsi" w:cstheme="minorHAnsi"/>
          <w:lang w:val="en-GB"/>
        </w:rPr>
      </w:pPr>
    </w:p>
    <w:tbl>
      <w:tblPr>
        <w:tblW w:w="10455" w:type="dxa"/>
        <w:tblInd w:w="-34" w:type="dxa"/>
        <w:tblLook w:val="04A0" w:firstRow="1" w:lastRow="0" w:firstColumn="1" w:lastColumn="0" w:noHBand="0" w:noVBand="1"/>
      </w:tblPr>
      <w:tblGrid>
        <w:gridCol w:w="658"/>
        <w:gridCol w:w="9797"/>
      </w:tblGrid>
      <w:tr w:rsidR="006278ED" w:rsidRPr="00580235" w14:paraId="6AC3C460" w14:textId="77777777" w:rsidTr="006278ED">
        <w:trPr>
          <w:trHeight w:val="475"/>
        </w:trPr>
        <w:tc>
          <w:tcPr>
            <w:tcW w:w="658" w:type="dxa"/>
            <w:tcBorders>
              <w:top w:val="single" w:sz="2" w:space="0" w:color="auto"/>
              <w:left w:val="single" w:sz="2" w:space="0" w:color="auto"/>
              <w:right w:val="dotted" w:sz="4" w:space="0" w:color="auto"/>
            </w:tcBorders>
            <w:shd w:val="clear" w:color="auto" w:fill="000000"/>
            <w:vAlign w:val="center"/>
          </w:tcPr>
          <w:p w14:paraId="1ADDD0B7" w14:textId="77777777" w:rsidR="006278ED" w:rsidRPr="00580235" w:rsidRDefault="006278ED" w:rsidP="006278ED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b w:val="0"/>
                <w:color w:val="FFFFFF"/>
                <w:sz w:val="16"/>
                <w:szCs w:val="16"/>
                <w:lang w:val="en-GB"/>
              </w:rPr>
            </w:pPr>
            <w:r w:rsidRPr="00580235">
              <w:rPr>
                <w:rFonts w:asciiTheme="minorHAnsi" w:hAnsiTheme="minorHAnsi" w:cstheme="minorHAnsi"/>
                <w:b w:val="0"/>
                <w:color w:val="FFFFFF"/>
                <w:sz w:val="16"/>
                <w:szCs w:val="16"/>
                <w:lang w:val="en-GB"/>
              </w:rPr>
              <w:t>2.2</w:t>
            </w:r>
          </w:p>
        </w:tc>
        <w:tc>
          <w:tcPr>
            <w:tcW w:w="97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A9CC982" w14:textId="77777777" w:rsidR="006278ED" w:rsidRPr="00580235" w:rsidRDefault="006278ED" w:rsidP="006278ED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  <w:lang w:val="en-GB"/>
              </w:rPr>
            </w:pPr>
          </w:p>
          <w:p w14:paraId="7BEB4F93" w14:textId="77777777" w:rsidR="006278ED" w:rsidRPr="00580235" w:rsidRDefault="006278ED" w:rsidP="006278ED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  <w:lang w:val="en-GB"/>
              </w:rPr>
            </w:pPr>
          </w:p>
          <w:p w14:paraId="0D58A1F5" w14:textId="77777777" w:rsidR="006278ED" w:rsidRPr="00580235" w:rsidRDefault="006278ED" w:rsidP="006278ED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  <w:lang w:val="en-GB"/>
              </w:rPr>
            </w:pPr>
          </w:p>
          <w:p w14:paraId="1C49E8AE" w14:textId="77777777" w:rsidR="006278ED" w:rsidRPr="00580235" w:rsidRDefault="006278ED" w:rsidP="006278ED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  <w:lang w:val="en-GB"/>
              </w:rPr>
            </w:pPr>
          </w:p>
          <w:p w14:paraId="5A702949" w14:textId="77777777" w:rsidR="006278ED" w:rsidRPr="00580235" w:rsidRDefault="006278ED" w:rsidP="006278ED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  <w:lang w:val="en-GB"/>
              </w:rPr>
            </w:pPr>
          </w:p>
          <w:p w14:paraId="1BECB9B4" w14:textId="77777777" w:rsidR="006278ED" w:rsidRPr="00580235" w:rsidRDefault="006278ED" w:rsidP="006278ED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  <w:lang w:val="en-GB"/>
              </w:rPr>
            </w:pPr>
          </w:p>
          <w:p w14:paraId="639CDC3F" w14:textId="77777777" w:rsidR="006278ED" w:rsidRPr="00580235" w:rsidRDefault="006278ED" w:rsidP="006278ED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  <w:lang w:val="en-GB"/>
              </w:rPr>
            </w:pPr>
          </w:p>
          <w:p w14:paraId="13BA3D06" w14:textId="77777777" w:rsidR="006278ED" w:rsidRPr="00580235" w:rsidRDefault="006278ED" w:rsidP="006278ED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  <w:lang w:val="en-GB"/>
              </w:rPr>
            </w:pPr>
          </w:p>
        </w:tc>
      </w:tr>
    </w:tbl>
    <w:p w14:paraId="735195BA" w14:textId="77777777" w:rsidR="00D71C77" w:rsidRPr="00D71C77" w:rsidRDefault="00D71C77" w:rsidP="006278ED">
      <w:pPr>
        <w:rPr>
          <w:rFonts w:asciiTheme="minorHAnsi" w:hAnsiTheme="minorHAnsi" w:cstheme="minorHAnsi"/>
          <w:lang w:val="en-GB"/>
        </w:rPr>
      </w:pPr>
    </w:p>
    <w:p w14:paraId="1BE9EE45" w14:textId="77777777" w:rsidR="006278ED" w:rsidRPr="00580235" w:rsidRDefault="006278ED" w:rsidP="006278ED">
      <w:pPr>
        <w:rPr>
          <w:rFonts w:asciiTheme="minorHAnsi" w:hAnsiTheme="minorHAnsi" w:cstheme="minorHAnsi"/>
          <w:b/>
          <w:lang w:val="en-GB"/>
        </w:rPr>
      </w:pPr>
      <w:r w:rsidRPr="00580235">
        <w:rPr>
          <w:rFonts w:asciiTheme="minorHAnsi" w:hAnsiTheme="minorHAnsi" w:cstheme="minorHAnsi"/>
          <w:b/>
          <w:lang w:val="en-GB"/>
        </w:rPr>
        <w:t>2.3 Doctor’s right to practice status:</w:t>
      </w:r>
    </w:p>
    <w:p w14:paraId="78667D8B" w14:textId="77777777" w:rsidR="006278ED" w:rsidRPr="00D71C77" w:rsidRDefault="006278ED" w:rsidP="006278ED">
      <w:pPr>
        <w:rPr>
          <w:rFonts w:asciiTheme="minorHAnsi" w:hAnsiTheme="minorHAnsi" w:cstheme="minorHAnsi"/>
          <w:lang w:val="en-GB"/>
        </w:rPr>
      </w:pPr>
    </w:p>
    <w:p w14:paraId="0EEB2B58" w14:textId="77777777" w:rsidR="006278ED" w:rsidRPr="00580235" w:rsidRDefault="00274A65" w:rsidP="006278ED">
      <w:pPr>
        <w:rPr>
          <w:rFonts w:asciiTheme="minorHAnsi" w:hAnsiTheme="minorHAnsi" w:cstheme="minorHAnsi"/>
          <w:lang w:val="en-GB"/>
        </w:rPr>
      </w:pPr>
      <w:r w:rsidRPr="00580235">
        <w:rPr>
          <w:rFonts w:asciiTheme="minorHAnsi" w:hAnsiTheme="minorHAnsi" w:cstheme="minorHAnsi"/>
          <w:lang w:val="en-GB"/>
        </w:rPr>
        <w:t xml:space="preserve">If a visiting doctor needs to complete any documentation in order to be eligible to treat a member of their team in the host </w:t>
      </w:r>
      <w:proofErr w:type="gramStart"/>
      <w:r w:rsidRPr="00580235">
        <w:rPr>
          <w:rFonts w:asciiTheme="minorHAnsi" w:hAnsiTheme="minorHAnsi" w:cstheme="minorHAnsi"/>
          <w:lang w:val="en-GB"/>
        </w:rPr>
        <w:t>countr</w:t>
      </w:r>
      <w:r w:rsidR="00660C57" w:rsidRPr="00580235">
        <w:rPr>
          <w:rFonts w:asciiTheme="minorHAnsi" w:hAnsiTheme="minorHAnsi" w:cstheme="minorHAnsi"/>
          <w:lang w:val="en-GB"/>
        </w:rPr>
        <w:t>y</w:t>
      </w:r>
      <w:proofErr w:type="gramEnd"/>
      <w:r w:rsidR="00660C57" w:rsidRPr="00580235">
        <w:rPr>
          <w:rFonts w:asciiTheme="minorHAnsi" w:hAnsiTheme="minorHAnsi" w:cstheme="minorHAnsi"/>
          <w:lang w:val="en-GB"/>
        </w:rPr>
        <w:t xml:space="preserve"> please provide details below.</w:t>
      </w:r>
      <w:r w:rsidRPr="00580235">
        <w:rPr>
          <w:rFonts w:asciiTheme="minorHAnsi" w:hAnsiTheme="minorHAnsi" w:cstheme="minorHAnsi"/>
          <w:lang w:val="en-GB"/>
        </w:rPr>
        <w:t xml:space="preserve"> If not completed it will be assumed that no such requirement exists</w:t>
      </w:r>
      <w:r w:rsidR="006278ED" w:rsidRPr="00580235">
        <w:rPr>
          <w:rFonts w:asciiTheme="minorHAnsi" w:hAnsiTheme="minorHAnsi" w:cstheme="minorHAnsi"/>
          <w:lang w:val="en-GB"/>
        </w:rPr>
        <w:t>:</w:t>
      </w:r>
    </w:p>
    <w:p w14:paraId="6EEA8D88" w14:textId="77777777" w:rsidR="006278ED" w:rsidRPr="00580235" w:rsidRDefault="006278ED" w:rsidP="006278ED">
      <w:pPr>
        <w:rPr>
          <w:rFonts w:asciiTheme="minorHAnsi" w:hAnsiTheme="minorHAnsi" w:cstheme="minorHAnsi"/>
          <w:lang w:val="en-GB"/>
        </w:rPr>
      </w:pPr>
    </w:p>
    <w:tbl>
      <w:tblPr>
        <w:tblW w:w="10455" w:type="dxa"/>
        <w:tblInd w:w="-34" w:type="dxa"/>
        <w:tblLook w:val="04A0" w:firstRow="1" w:lastRow="0" w:firstColumn="1" w:lastColumn="0" w:noHBand="0" w:noVBand="1"/>
      </w:tblPr>
      <w:tblGrid>
        <w:gridCol w:w="658"/>
        <w:gridCol w:w="9797"/>
      </w:tblGrid>
      <w:tr w:rsidR="006278ED" w:rsidRPr="00580235" w14:paraId="0FC55C61" w14:textId="77777777" w:rsidTr="006278ED">
        <w:trPr>
          <w:trHeight w:val="475"/>
        </w:trPr>
        <w:tc>
          <w:tcPr>
            <w:tcW w:w="658" w:type="dxa"/>
            <w:tcBorders>
              <w:top w:val="single" w:sz="2" w:space="0" w:color="auto"/>
              <w:left w:val="single" w:sz="2" w:space="0" w:color="auto"/>
              <w:right w:val="dotted" w:sz="4" w:space="0" w:color="auto"/>
            </w:tcBorders>
            <w:shd w:val="clear" w:color="auto" w:fill="000000"/>
            <w:vAlign w:val="center"/>
          </w:tcPr>
          <w:p w14:paraId="37448DF2" w14:textId="77777777" w:rsidR="006278ED" w:rsidRPr="00580235" w:rsidRDefault="006278ED" w:rsidP="006278ED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b w:val="0"/>
                <w:color w:val="FFFFFF"/>
                <w:sz w:val="16"/>
                <w:szCs w:val="16"/>
                <w:lang w:val="en-GB"/>
              </w:rPr>
            </w:pPr>
            <w:r w:rsidRPr="00580235">
              <w:rPr>
                <w:rFonts w:asciiTheme="minorHAnsi" w:hAnsiTheme="minorHAnsi" w:cstheme="minorHAnsi"/>
                <w:b w:val="0"/>
                <w:color w:val="FFFFFF"/>
                <w:sz w:val="16"/>
                <w:szCs w:val="16"/>
                <w:lang w:val="en-GB"/>
              </w:rPr>
              <w:t>2.3</w:t>
            </w:r>
          </w:p>
        </w:tc>
        <w:tc>
          <w:tcPr>
            <w:tcW w:w="97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C065A59" w14:textId="77777777" w:rsidR="006278ED" w:rsidRPr="00580235" w:rsidRDefault="006278ED" w:rsidP="006278ED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  <w:lang w:val="en-GB"/>
              </w:rPr>
            </w:pPr>
          </w:p>
          <w:p w14:paraId="7AC4F593" w14:textId="77777777" w:rsidR="006278ED" w:rsidRPr="00580235" w:rsidRDefault="006278ED" w:rsidP="006278ED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  <w:lang w:val="en-GB"/>
              </w:rPr>
            </w:pPr>
          </w:p>
          <w:p w14:paraId="710E0228" w14:textId="77777777" w:rsidR="006278ED" w:rsidRPr="00580235" w:rsidRDefault="006278ED" w:rsidP="006278ED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  <w:lang w:val="en-GB"/>
              </w:rPr>
            </w:pPr>
          </w:p>
          <w:p w14:paraId="4175BF2D" w14:textId="77777777" w:rsidR="006278ED" w:rsidRPr="00580235" w:rsidRDefault="006278ED" w:rsidP="006278ED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  <w:lang w:val="en-GB"/>
              </w:rPr>
            </w:pPr>
          </w:p>
          <w:p w14:paraId="5D340AEC" w14:textId="77777777" w:rsidR="006278ED" w:rsidRPr="00580235" w:rsidRDefault="006278ED" w:rsidP="006278ED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  <w:lang w:val="en-GB"/>
              </w:rPr>
            </w:pPr>
          </w:p>
          <w:p w14:paraId="3093D6F4" w14:textId="77777777" w:rsidR="006278ED" w:rsidRPr="00580235" w:rsidRDefault="006278ED" w:rsidP="006278ED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  <w:lang w:val="en-GB"/>
              </w:rPr>
            </w:pPr>
          </w:p>
          <w:p w14:paraId="32AA129A" w14:textId="77777777" w:rsidR="006278ED" w:rsidRPr="00580235" w:rsidRDefault="006278ED" w:rsidP="006278ED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  <w:lang w:val="en-GB"/>
              </w:rPr>
            </w:pPr>
          </w:p>
          <w:p w14:paraId="41986E1E" w14:textId="77777777" w:rsidR="006278ED" w:rsidRPr="00580235" w:rsidRDefault="006278ED" w:rsidP="006278ED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  <w:lang w:val="en-GB"/>
              </w:rPr>
            </w:pPr>
          </w:p>
        </w:tc>
      </w:tr>
    </w:tbl>
    <w:p w14:paraId="2175A2CC" w14:textId="77777777" w:rsidR="007E5FA1" w:rsidRPr="00D71C77" w:rsidRDefault="007E5FA1" w:rsidP="00274A65">
      <w:pPr>
        <w:rPr>
          <w:rFonts w:asciiTheme="minorHAnsi" w:hAnsiTheme="minorHAnsi" w:cstheme="minorHAnsi"/>
          <w:lang w:val="en-GB"/>
        </w:rPr>
      </w:pPr>
    </w:p>
    <w:p w14:paraId="38F3305F" w14:textId="77777777" w:rsidR="00274A65" w:rsidRPr="00580235" w:rsidRDefault="00274A65" w:rsidP="00274A65">
      <w:pPr>
        <w:rPr>
          <w:rFonts w:asciiTheme="minorHAnsi" w:hAnsiTheme="minorHAnsi" w:cstheme="minorHAnsi"/>
          <w:b/>
          <w:lang w:val="en-GB"/>
        </w:rPr>
      </w:pPr>
      <w:r w:rsidRPr="00580235">
        <w:rPr>
          <w:rFonts w:asciiTheme="minorHAnsi" w:hAnsiTheme="minorHAnsi" w:cstheme="minorHAnsi"/>
          <w:b/>
          <w:lang w:val="en-GB"/>
        </w:rPr>
        <w:t>2.4 Medical equipment</w:t>
      </w:r>
    </w:p>
    <w:p w14:paraId="64937231" w14:textId="77777777" w:rsidR="00274A65" w:rsidRPr="00D71C77" w:rsidRDefault="00274A65" w:rsidP="00274A65">
      <w:pPr>
        <w:rPr>
          <w:rFonts w:asciiTheme="minorHAnsi" w:hAnsiTheme="minorHAnsi" w:cstheme="minorHAnsi"/>
          <w:lang w:val="en-GB"/>
        </w:rPr>
      </w:pPr>
    </w:p>
    <w:p w14:paraId="0790BF29" w14:textId="77777777" w:rsidR="00797684" w:rsidRPr="00580235" w:rsidRDefault="00274A65" w:rsidP="00274A65">
      <w:pPr>
        <w:rPr>
          <w:rFonts w:asciiTheme="minorHAnsi" w:hAnsiTheme="minorHAnsi" w:cstheme="minorHAnsi"/>
          <w:b/>
          <w:lang w:val="en-GB" w:bidi="en-US"/>
        </w:rPr>
      </w:pPr>
      <w:r w:rsidRPr="00580235">
        <w:rPr>
          <w:rFonts w:asciiTheme="minorHAnsi" w:hAnsiTheme="minorHAnsi" w:cstheme="minorHAnsi"/>
          <w:lang w:val="en-GB"/>
        </w:rPr>
        <w:t xml:space="preserve">Please confirm that all medical equipment will be provided as required by UEFA in accordance with </w:t>
      </w:r>
      <w:r w:rsidR="008F69E6" w:rsidRPr="00580235">
        <w:rPr>
          <w:rFonts w:asciiTheme="minorHAnsi" w:hAnsiTheme="minorHAnsi" w:cstheme="minorHAnsi"/>
          <w:lang w:val="en-GB"/>
        </w:rPr>
        <w:t xml:space="preserve">Medical Regulations </w:t>
      </w:r>
      <w:r w:rsidR="00C659D7">
        <w:rPr>
          <w:rFonts w:asciiTheme="minorHAnsi" w:hAnsiTheme="minorHAnsi" w:cstheme="minorHAnsi"/>
          <w:lang w:val="en-GB"/>
        </w:rPr>
        <w:t xml:space="preserve">and </w:t>
      </w:r>
      <w:proofErr w:type="gramStart"/>
      <w:r w:rsidR="00C659D7">
        <w:rPr>
          <w:rFonts w:asciiTheme="minorHAnsi" w:hAnsiTheme="minorHAnsi" w:cstheme="minorHAnsi"/>
          <w:lang w:val="en-GB"/>
        </w:rPr>
        <w:t>in particular section III</w:t>
      </w:r>
      <w:proofErr w:type="gramEnd"/>
      <w:r w:rsidR="00C659D7">
        <w:rPr>
          <w:rFonts w:asciiTheme="minorHAnsi" w:hAnsiTheme="minorHAnsi" w:cstheme="minorHAnsi"/>
          <w:lang w:val="en-GB"/>
        </w:rPr>
        <w:t xml:space="preserve"> – </w:t>
      </w:r>
      <w:r w:rsidRPr="00580235">
        <w:rPr>
          <w:rFonts w:asciiTheme="minorHAnsi" w:hAnsiTheme="minorHAnsi" w:cstheme="minorHAnsi"/>
          <w:lang w:val="en-GB"/>
        </w:rPr>
        <w:t>Minimum Medical Requirements</w:t>
      </w:r>
      <w:r w:rsidR="00C659D7">
        <w:rPr>
          <w:rFonts w:asciiTheme="minorHAnsi" w:hAnsiTheme="minorHAnsi" w:cstheme="minorHAnsi"/>
          <w:lang w:val="en-GB"/>
        </w:rPr>
        <w:t>:</w:t>
      </w:r>
      <w:r w:rsidRPr="00580235">
        <w:rPr>
          <w:rFonts w:asciiTheme="minorHAnsi" w:hAnsiTheme="minorHAnsi" w:cstheme="minorHAnsi"/>
          <w:lang w:val="en-GB"/>
        </w:rPr>
        <w:t xml:space="preserve"> </w:t>
      </w:r>
    </w:p>
    <w:p w14:paraId="570236F3" w14:textId="77777777" w:rsidR="00797684" w:rsidRPr="00580235" w:rsidRDefault="00797684" w:rsidP="00797684">
      <w:pPr>
        <w:rPr>
          <w:rFonts w:asciiTheme="minorHAnsi" w:hAnsiTheme="minorHAnsi" w:cstheme="minorHAnsi"/>
          <w:lang w:val="en-GB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8049"/>
        <w:gridCol w:w="1449"/>
      </w:tblGrid>
      <w:tr w:rsidR="00274A65" w:rsidRPr="00580235" w14:paraId="0B585D7D" w14:textId="77777777" w:rsidTr="00C659D7">
        <w:trPr>
          <w:trHeight w:val="869"/>
        </w:trPr>
        <w:tc>
          <w:tcPr>
            <w:tcW w:w="709" w:type="dxa"/>
            <w:shd w:val="clear" w:color="auto" w:fill="000000"/>
            <w:vAlign w:val="center"/>
          </w:tcPr>
          <w:p w14:paraId="0B02E4D1" w14:textId="77777777" w:rsidR="00274A65" w:rsidRPr="00580235" w:rsidRDefault="00274A65" w:rsidP="00F57D3F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b w:val="0"/>
                <w:color w:val="FFFFFF"/>
                <w:sz w:val="16"/>
                <w:szCs w:val="16"/>
                <w:lang w:val="en-GB"/>
              </w:rPr>
            </w:pPr>
            <w:r w:rsidRPr="00580235">
              <w:rPr>
                <w:rFonts w:asciiTheme="minorHAnsi" w:hAnsiTheme="minorHAnsi" w:cstheme="minorHAnsi"/>
                <w:b w:val="0"/>
                <w:color w:val="FFFFFF"/>
                <w:sz w:val="16"/>
                <w:szCs w:val="16"/>
                <w:lang w:val="en-GB"/>
              </w:rPr>
              <w:t>2.4a</w:t>
            </w:r>
          </w:p>
        </w:tc>
        <w:tc>
          <w:tcPr>
            <w:tcW w:w="8049" w:type="dxa"/>
            <w:shd w:val="clear" w:color="auto" w:fill="auto"/>
            <w:vAlign w:val="center"/>
          </w:tcPr>
          <w:p w14:paraId="0910E5EB" w14:textId="77777777" w:rsidR="00274A65" w:rsidRPr="00580235" w:rsidRDefault="00274A65" w:rsidP="00C659D7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b w:val="0"/>
                <w:color w:val="auto"/>
                <w:sz w:val="20"/>
                <w:szCs w:val="22"/>
                <w:lang w:val="en-GB"/>
              </w:rPr>
            </w:pPr>
            <w:r w:rsidRPr="00580235">
              <w:rPr>
                <w:rFonts w:asciiTheme="minorHAnsi" w:hAnsiTheme="minorHAnsi" w:cstheme="minorHAnsi"/>
                <w:b w:val="0"/>
                <w:color w:val="auto"/>
                <w:sz w:val="20"/>
                <w:szCs w:val="22"/>
                <w:lang w:val="en-GB"/>
              </w:rPr>
              <w:t>All UEFA Minimum Medical Requir</w:t>
            </w:r>
            <w:r w:rsidR="008F69E6" w:rsidRPr="00580235">
              <w:rPr>
                <w:rFonts w:asciiTheme="minorHAnsi" w:hAnsiTheme="minorHAnsi" w:cstheme="minorHAnsi"/>
                <w:b w:val="0"/>
                <w:color w:val="auto"/>
                <w:sz w:val="20"/>
                <w:szCs w:val="22"/>
                <w:lang w:val="en-GB"/>
              </w:rPr>
              <w:t>e</w:t>
            </w:r>
            <w:r w:rsidRPr="00580235">
              <w:rPr>
                <w:rFonts w:asciiTheme="minorHAnsi" w:hAnsiTheme="minorHAnsi" w:cstheme="minorHAnsi"/>
                <w:b w:val="0"/>
                <w:color w:val="auto"/>
                <w:sz w:val="20"/>
                <w:szCs w:val="22"/>
                <w:lang w:val="en-GB"/>
              </w:rPr>
              <w:t>ments will be met in full during the tournament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6851207E" w14:textId="77777777" w:rsidR="00274A65" w:rsidRPr="00580235" w:rsidRDefault="00274A65" w:rsidP="00F57D3F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b w:val="0"/>
                <w:color w:val="auto"/>
                <w:sz w:val="20"/>
                <w:szCs w:val="22"/>
                <w:lang w:val="en-GB"/>
              </w:rPr>
            </w:pPr>
            <w:r w:rsidRPr="00580235">
              <w:rPr>
                <w:rFonts w:asciiTheme="minorHAnsi" w:hAnsiTheme="minorHAnsi" w:cstheme="minorHAnsi"/>
                <w:b w:val="0"/>
                <w:color w:val="auto"/>
                <w:sz w:val="20"/>
                <w:szCs w:val="22"/>
                <w:lang w:val="en-GB"/>
              </w:rPr>
              <w:t>Yes / No</w:t>
            </w:r>
          </w:p>
        </w:tc>
      </w:tr>
    </w:tbl>
    <w:p w14:paraId="58074479" w14:textId="77777777" w:rsidR="00797684" w:rsidRPr="00580235" w:rsidRDefault="00797684" w:rsidP="00DB4D2C">
      <w:pPr>
        <w:rPr>
          <w:rFonts w:asciiTheme="minorHAnsi" w:hAnsiTheme="minorHAnsi" w:cstheme="minorHAnsi"/>
          <w:lang w:val="en-GB"/>
        </w:rPr>
      </w:pPr>
    </w:p>
    <w:p w14:paraId="29DABB69" w14:textId="77777777" w:rsidR="00274A65" w:rsidRPr="00580235" w:rsidRDefault="00274A65" w:rsidP="00DB4D2C">
      <w:pPr>
        <w:rPr>
          <w:rFonts w:asciiTheme="minorHAnsi" w:hAnsiTheme="minorHAnsi" w:cstheme="minorHAnsi"/>
          <w:lang w:val="en-GB"/>
        </w:rPr>
      </w:pPr>
      <w:r w:rsidRPr="00580235">
        <w:rPr>
          <w:rFonts w:asciiTheme="minorHAnsi" w:hAnsiTheme="minorHAnsi" w:cstheme="minorHAnsi"/>
          <w:lang w:val="en-GB"/>
        </w:rPr>
        <w:t>Where additional medical equipment will be provided at tournament hotels and training grounds, please detail this below:</w:t>
      </w:r>
    </w:p>
    <w:p w14:paraId="475482BC" w14:textId="77777777" w:rsidR="00274A65" w:rsidRPr="00580235" w:rsidRDefault="00274A65" w:rsidP="00DB4D2C">
      <w:pPr>
        <w:rPr>
          <w:rFonts w:asciiTheme="minorHAnsi" w:hAnsiTheme="minorHAnsi" w:cstheme="minorHAnsi"/>
          <w:lang w:val="en-GB"/>
        </w:rPr>
      </w:pPr>
    </w:p>
    <w:tbl>
      <w:tblPr>
        <w:tblW w:w="10455" w:type="dxa"/>
        <w:tblInd w:w="-34" w:type="dxa"/>
        <w:tblLook w:val="04A0" w:firstRow="1" w:lastRow="0" w:firstColumn="1" w:lastColumn="0" w:noHBand="0" w:noVBand="1"/>
      </w:tblPr>
      <w:tblGrid>
        <w:gridCol w:w="658"/>
        <w:gridCol w:w="9797"/>
      </w:tblGrid>
      <w:tr w:rsidR="00274A65" w:rsidRPr="00580235" w14:paraId="504E1C52" w14:textId="77777777" w:rsidTr="00F57D3F">
        <w:trPr>
          <w:trHeight w:val="475"/>
        </w:trPr>
        <w:tc>
          <w:tcPr>
            <w:tcW w:w="658" w:type="dxa"/>
            <w:tcBorders>
              <w:top w:val="single" w:sz="2" w:space="0" w:color="auto"/>
              <w:left w:val="single" w:sz="2" w:space="0" w:color="auto"/>
              <w:right w:val="dotted" w:sz="4" w:space="0" w:color="auto"/>
            </w:tcBorders>
            <w:shd w:val="clear" w:color="auto" w:fill="000000"/>
            <w:vAlign w:val="center"/>
          </w:tcPr>
          <w:p w14:paraId="10284D1A" w14:textId="77777777" w:rsidR="00274A65" w:rsidRPr="00580235" w:rsidRDefault="00274A65" w:rsidP="00F57D3F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b w:val="0"/>
                <w:color w:val="FFFFFF"/>
                <w:sz w:val="16"/>
                <w:szCs w:val="16"/>
                <w:lang w:val="en-GB"/>
              </w:rPr>
            </w:pPr>
            <w:r w:rsidRPr="00580235">
              <w:rPr>
                <w:rFonts w:asciiTheme="minorHAnsi" w:hAnsiTheme="minorHAnsi" w:cstheme="minorHAnsi"/>
                <w:b w:val="0"/>
                <w:color w:val="FFFFFF"/>
                <w:sz w:val="16"/>
                <w:szCs w:val="16"/>
                <w:lang w:val="en-GB"/>
              </w:rPr>
              <w:t>2.4b</w:t>
            </w:r>
          </w:p>
        </w:tc>
        <w:tc>
          <w:tcPr>
            <w:tcW w:w="97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5229A03" w14:textId="77777777" w:rsidR="00274A65" w:rsidRPr="00580235" w:rsidRDefault="00274A65" w:rsidP="00F57D3F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  <w:lang w:val="en-GB"/>
              </w:rPr>
            </w:pPr>
          </w:p>
          <w:p w14:paraId="4B7B4E70" w14:textId="77777777" w:rsidR="00274A65" w:rsidRPr="00580235" w:rsidRDefault="00274A65" w:rsidP="00F57D3F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  <w:lang w:val="en-GB"/>
              </w:rPr>
            </w:pPr>
          </w:p>
          <w:p w14:paraId="547D0783" w14:textId="77777777" w:rsidR="00274A65" w:rsidRPr="00580235" w:rsidRDefault="00274A65" w:rsidP="00F57D3F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  <w:lang w:val="en-GB"/>
              </w:rPr>
            </w:pPr>
          </w:p>
          <w:p w14:paraId="5B960AD9" w14:textId="77777777" w:rsidR="00274A65" w:rsidRPr="00580235" w:rsidRDefault="00274A65" w:rsidP="00F57D3F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  <w:lang w:val="en-GB"/>
              </w:rPr>
            </w:pPr>
          </w:p>
          <w:p w14:paraId="262B1401" w14:textId="77777777" w:rsidR="00274A65" w:rsidRPr="00580235" w:rsidRDefault="00274A65" w:rsidP="00F57D3F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  <w:lang w:val="en-GB"/>
              </w:rPr>
            </w:pPr>
          </w:p>
          <w:p w14:paraId="5DAB36CA" w14:textId="77777777" w:rsidR="00274A65" w:rsidRPr="00580235" w:rsidRDefault="00274A65" w:rsidP="00F57D3F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  <w:lang w:val="en-GB"/>
              </w:rPr>
            </w:pPr>
          </w:p>
          <w:p w14:paraId="0C61C7B7" w14:textId="77777777" w:rsidR="00274A65" w:rsidRPr="00580235" w:rsidRDefault="00274A65" w:rsidP="00F57D3F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  <w:lang w:val="en-GB"/>
              </w:rPr>
            </w:pPr>
          </w:p>
          <w:p w14:paraId="1E377347" w14:textId="77777777" w:rsidR="00274A65" w:rsidRPr="00580235" w:rsidRDefault="00274A65" w:rsidP="00F57D3F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  <w:lang w:val="en-GB"/>
              </w:rPr>
            </w:pPr>
          </w:p>
        </w:tc>
      </w:tr>
    </w:tbl>
    <w:p w14:paraId="5FA15219" w14:textId="77777777" w:rsidR="00274A65" w:rsidRPr="00580235" w:rsidRDefault="00274A65" w:rsidP="00274A65">
      <w:pPr>
        <w:rPr>
          <w:rFonts w:asciiTheme="minorHAnsi" w:hAnsiTheme="minorHAnsi" w:cstheme="minorHAnsi"/>
          <w:b/>
          <w:lang w:val="en-GB"/>
        </w:rPr>
      </w:pPr>
      <w:r w:rsidRPr="00580235">
        <w:rPr>
          <w:rFonts w:asciiTheme="minorHAnsi" w:hAnsiTheme="minorHAnsi" w:cstheme="minorHAnsi"/>
          <w:b/>
          <w:lang w:val="en-GB"/>
        </w:rPr>
        <w:lastRenderedPageBreak/>
        <w:t>2.5 Payment procedures for medical treatment:</w:t>
      </w:r>
    </w:p>
    <w:p w14:paraId="4AD780E4" w14:textId="77777777" w:rsidR="00274A65" w:rsidRPr="00D71C77" w:rsidRDefault="00274A65" w:rsidP="00274A65">
      <w:pPr>
        <w:rPr>
          <w:rFonts w:asciiTheme="minorHAnsi" w:hAnsiTheme="minorHAnsi" w:cstheme="minorHAnsi"/>
          <w:lang w:val="en-GB"/>
        </w:rPr>
      </w:pPr>
    </w:p>
    <w:p w14:paraId="487895AD" w14:textId="77777777" w:rsidR="00274A65" w:rsidRPr="00580235" w:rsidRDefault="00274A65" w:rsidP="00274A65">
      <w:pPr>
        <w:rPr>
          <w:rFonts w:asciiTheme="minorHAnsi" w:hAnsiTheme="minorHAnsi" w:cstheme="minorHAnsi"/>
          <w:lang w:val="en-GB"/>
        </w:rPr>
      </w:pPr>
      <w:r w:rsidRPr="00580235">
        <w:rPr>
          <w:rFonts w:asciiTheme="minorHAnsi" w:hAnsiTheme="minorHAnsi" w:cstheme="minorHAnsi"/>
          <w:lang w:val="en-GB"/>
        </w:rPr>
        <w:t>Please indicate below normal procedures for the payment of medical</w:t>
      </w:r>
      <w:r w:rsidR="00C659D7">
        <w:rPr>
          <w:rFonts w:asciiTheme="minorHAnsi" w:hAnsiTheme="minorHAnsi" w:cstheme="minorHAnsi"/>
          <w:lang w:val="en-GB"/>
        </w:rPr>
        <w:t xml:space="preserve"> treatment in the host country.</w:t>
      </w:r>
      <w:r w:rsidRPr="00580235">
        <w:rPr>
          <w:rFonts w:asciiTheme="minorHAnsi" w:hAnsiTheme="minorHAnsi" w:cstheme="minorHAnsi"/>
          <w:lang w:val="en-GB"/>
        </w:rPr>
        <w:t xml:space="preserve"> This should include insurance requirements where applicable:</w:t>
      </w:r>
    </w:p>
    <w:p w14:paraId="5512E86F" w14:textId="77777777" w:rsidR="00274A65" w:rsidRPr="00580235" w:rsidRDefault="00274A65" w:rsidP="00274A65">
      <w:pPr>
        <w:rPr>
          <w:rFonts w:asciiTheme="minorHAnsi" w:hAnsiTheme="minorHAnsi" w:cstheme="minorHAnsi"/>
          <w:lang w:val="en-GB"/>
        </w:rPr>
      </w:pPr>
    </w:p>
    <w:tbl>
      <w:tblPr>
        <w:tblW w:w="10455" w:type="dxa"/>
        <w:tblInd w:w="-34" w:type="dxa"/>
        <w:tblLook w:val="04A0" w:firstRow="1" w:lastRow="0" w:firstColumn="1" w:lastColumn="0" w:noHBand="0" w:noVBand="1"/>
      </w:tblPr>
      <w:tblGrid>
        <w:gridCol w:w="658"/>
        <w:gridCol w:w="9797"/>
      </w:tblGrid>
      <w:tr w:rsidR="00274A65" w:rsidRPr="00580235" w14:paraId="1F1E2C4A" w14:textId="77777777" w:rsidTr="00F57D3F">
        <w:trPr>
          <w:trHeight w:val="475"/>
        </w:trPr>
        <w:tc>
          <w:tcPr>
            <w:tcW w:w="658" w:type="dxa"/>
            <w:tcBorders>
              <w:top w:val="single" w:sz="2" w:space="0" w:color="auto"/>
              <w:left w:val="single" w:sz="2" w:space="0" w:color="auto"/>
              <w:right w:val="dotted" w:sz="4" w:space="0" w:color="auto"/>
            </w:tcBorders>
            <w:shd w:val="clear" w:color="auto" w:fill="000000"/>
            <w:vAlign w:val="center"/>
          </w:tcPr>
          <w:p w14:paraId="516BDB51" w14:textId="77777777" w:rsidR="00274A65" w:rsidRPr="00580235" w:rsidRDefault="00274A65" w:rsidP="00F57D3F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b w:val="0"/>
                <w:color w:val="FFFFFF"/>
                <w:sz w:val="16"/>
                <w:szCs w:val="16"/>
                <w:lang w:val="en-GB"/>
              </w:rPr>
            </w:pPr>
            <w:r w:rsidRPr="00580235">
              <w:rPr>
                <w:rFonts w:asciiTheme="minorHAnsi" w:hAnsiTheme="minorHAnsi" w:cstheme="minorHAnsi"/>
                <w:b w:val="0"/>
                <w:color w:val="FFFFFF"/>
                <w:sz w:val="16"/>
                <w:szCs w:val="16"/>
                <w:lang w:val="en-GB"/>
              </w:rPr>
              <w:t>2.5</w:t>
            </w:r>
          </w:p>
        </w:tc>
        <w:tc>
          <w:tcPr>
            <w:tcW w:w="97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1C988F8" w14:textId="77777777" w:rsidR="00274A65" w:rsidRPr="00580235" w:rsidRDefault="00274A65" w:rsidP="00F57D3F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  <w:lang w:val="en-GB"/>
              </w:rPr>
            </w:pPr>
          </w:p>
          <w:p w14:paraId="1B986411" w14:textId="77777777" w:rsidR="00274A65" w:rsidRPr="00580235" w:rsidRDefault="00274A65" w:rsidP="00F57D3F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  <w:lang w:val="en-GB"/>
              </w:rPr>
            </w:pPr>
          </w:p>
          <w:p w14:paraId="4043AF13" w14:textId="77777777" w:rsidR="00274A65" w:rsidRPr="00580235" w:rsidRDefault="00274A65" w:rsidP="00F57D3F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  <w:lang w:val="en-GB"/>
              </w:rPr>
            </w:pPr>
          </w:p>
          <w:p w14:paraId="7FA05001" w14:textId="77777777" w:rsidR="00274A65" w:rsidRPr="00580235" w:rsidRDefault="00274A65" w:rsidP="00F57D3F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  <w:lang w:val="en-GB"/>
              </w:rPr>
            </w:pPr>
          </w:p>
          <w:p w14:paraId="442A29FA" w14:textId="77777777" w:rsidR="00274A65" w:rsidRPr="00580235" w:rsidRDefault="00274A65" w:rsidP="00F57D3F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  <w:lang w:val="en-GB"/>
              </w:rPr>
            </w:pPr>
          </w:p>
          <w:p w14:paraId="20994027" w14:textId="77777777" w:rsidR="00274A65" w:rsidRPr="00580235" w:rsidRDefault="00274A65" w:rsidP="00F57D3F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  <w:lang w:val="en-GB"/>
              </w:rPr>
            </w:pPr>
          </w:p>
          <w:p w14:paraId="323ED3F6" w14:textId="77777777" w:rsidR="00274A65" w:rsidRPr="00580235" w:rsidRDefault="00274A65" w:rsidP="00F57D3F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  <w:lang w:val="en-GB"/>
              </w:rPr>
            </w:pPr>
          </w:p>
          <w:p w14:paraId="2F565C42" w14:textId="77777777" w:rsidR="00274A65" w:rsidRPr="00580235" w:rsidRDefault="00274A65" w:rsidP="00F57D3F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  <w:lang w:val="en-GB"/>
              </w:rPr>
            </w:pPr>
          </w:p>
        </w:tc>
      </w:tr>
    </w:tbl>
    <w:p w14:paraId="6395E454" w14:textId="77777777" w:rsidR="008F69E6" w:rsidRPr="00D71C77" w:rsidRDefault="008F69E6" w:rsidP="00F57D3F">
      <w:pPr>
        <w:rPr>
          <w:rFonts w:asciiTheme="minorHAnsi" w:hAnsiTheme="minorHAnsi" w:cstheme="minorHAnsi"/>
          <w:lang w:val="en-GB"/>
        </w:rPr>
      </w:pPr>
    </w:p>
    <w:p w14:paraId="0865555E" w14:textId="77777777" w:rsidR="00F57D3F" w:rsidRPr="00580235" w:rsidRDefault="00F57D3F" w:rsidP="00F57D3F">
      <w:pPr>
        <w:rPr>
          <w:rFonts w:asciiTheme="minorHAnsi" w:hAnsiTheme="minorHAnsi" w:cstheme="minorHAnsi"/>
          <w:b/>
          <w:lang w:val="en-GB"/>
        </w:rPr>
      </w:pPr>
      <w:r w:rsidRPr="00580235">
        <w:rPr>
          <w:rFonts w:asciiTheme="minorHAnsi" w:hAnsiTheme="minorHAnsi" w:cstheme="minorHAnsi"/>
          <w:b/>
          <w:lang w:val="en-GB"/>
        </w:rPr>
        <w:t>2.6 Contact staff at identified medical facilities:</w:t>
      </w:r>
    </w:p>
    <w:p w14:paraId="3288AB60" w14:textId="77777777" w:rsidR="00F57D3F" w:rsidRPr="00D71C77" w:rsidRDefault="00F57D3F" w:rsidP="00F57D3F">
      <w:pPr>
        <w:rPr>
          <w:rFonts w:asciiTheme="minorHAnsi" w:hAnsiTheme="minorHAnsi" w:cstheme="minorHAnsi"/>
          <w:lang w:val="en-GB"/>
        </w:rPr>
      </w:pPr>
    </w:p>
    <w:p w14:paraId="40234C81" w14:textId="77777777" w:rsidR="00F57D3F" w:rsidRPr="00580235" w:rsidRDefault="00AB5084" w:rsidP="00F57D3F">
      <w:pPr>
        <w:rPr>
          <w:rFonts w:asciiTheme="minorHAnsi" w:hAnsiTheme="minorHAnsi" w:cstheme="minorHAnsi"/>
          <w:lang w:val="en-GB"/>
        </w:rPr>
      </w:pPr>
      <w:r w:rsidRPr="00580235">
        <w:rPr>
          <w:rFonts w:asciiTheme="minorHAnsi" w:hAnsiTheme="minorHAnsi" w:cstheme="minorHAnsi"/>
          <w:lang w:val="en-GB"/>
        </w:rPr>
        <w:t xml:space="preserve">Please indicate below the main contacts at the medical facilities identified for use during the tournament.  At least </w:t>
      </w:r>
      <w:r w:rsidR="008F69E6" w:rsidRPr="00580235">
        <w:rPr>
          <w:rFonts w:asciiTheme="minorHAnsi" w:hAnsiTheme="minorHAnsi" w:cstheme="minorHAnsi"/>
          <w:lang w:val="en-GB"/>
        </w:rPr>
        <w:t>o</w:t>
      </w:r>
      <w:r w:rsidRPr="00580235">
        <w:rPr>
          <w:rFonts w:asciiTheme="minorHAnsi" w:hAnsiTheme="minorHAnsi" w:cstheme="minorHAnsi"/>
          <w:lang w:val="en-GB"/>
        </w:rPr>
        <w:t>ne English speaking contact should be provided for each facility</w:t>
      </w:r>
      <w:r w:rsidR="00F57D3F" w:rsidRPr="00580235">
        <w:rPr>
          <w:rFonts w:asciiTheme="minorHAnsi" w:hAnsiTheme="minorHAnsi" w:cstheme="minorHAnsi"/>
          <w:lang w:val="en-GB"/>
        </w:rPr>
        <w:t>:</w:t>
      </w:r>
    </w:p>
    <w:p w14:paraId="253AC768" w14:textId="77777777" w:rsidR="00F57D3F" w:rsidRPr="00580235" w:rsidRDefault="00F57D3F" w:rsidP="00F57D3F">
      <w:pPr>
        <w:rPr>
          <w:rFonts w:asciiTheme="minorHAnsi" w:hAnsiTheme="minorHAnsi" w:cstheme="minorHAnsi"/>
          <w:lang w:val="en-GB"/>
        </w:rPr>
      </w:pPr>
    </w:p>
    <w:tbl>
      <w:tblPr>
        <w:tblpPr w:leftFromText="180" w:rightFromText="180" w:vertAnchor="text" w:tblpY="1"/>
        <w:tblOverlap w:val="never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AB5084" w:rsidRPr="00580235" w14:paraId="0A6A4DD7" w14:textId="77777777" w:rsidTr="00AB5084">
        <w:trPr>
          <w:trHeight w:val="869"/>
        </w:trPr>
        <w:tc>
          <w:tcPr>
            <w:tcW w:w="2622" w:type="dxa"/>
            <w:shd w:val="clear" w:color="auto" w:fill="000000" w:themeFill="text1"/>
            <w:vAlign w:val="center"/>
          </w:tcPr>
          <w:p w14:paraId="5B00B2C0" w14:textId="77777777" w:rsidR="00AB5084" w:rsidRPr="00580235" w:rsidRDefault="00AB5084" w:rsidP="00AB5084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  <w:lang w:val="en-GB"/>
              </w:rPr>
            </w:pPr>
            <w:r w:rsidRPr="00580235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  <w:lang w:val="en-GB"/>
              </w:rPr>
              <w:t>Name of treatment facility</w:t>
            </w:r>
          </w:p>
        </w:tc>
        <w:tc>
          <w:tcPr>
            <w:tcW w:w="2623" w:type="dxa"/>
            <w:shd w:val="clear" w:color="auto" w:fill="000000" w:themeFill="text1"/>
            <w:vAlign w:val="center"/>
          </w:tcPr>
          <w:p w14:paraId="44D66503" w14:textId="77777777" w:rsidR="00AB5084" w:rsidRPr="00580235" w:rsidRDefault="00AB5084" w:rsidP="00AB5084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  <w:lang w:val="en-GB"/>
              </w:rPr>
            </w:pPr>
            <w:r w:rsidRPr="00580235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  <w:lang w:val="en-GB"/>
              </w:rPr>
              <w:t>Name of main contact</w:t>
            </w:r>
          </w:p>
        </w:tc>
        <w:tc>
          <w:tcPr>
            <w:tcW w:w="2622" w:type="dxa"/>
            <w:shd w:val="clear" w:color="auto" w:fill="000000" w:themeFill="text1"/>
            <w:vAlign w:val="center"/>
          </w:tcPr>
          <w:p w14:paraId="6FEE0831" w14:textId="77777777" w:rsidR="00AB5084" w:rsidRPr="00580235" w:rsidRDefault="00AB5084" w:rsidP="00AB5084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  <w:lang w:val="en-GB"/>
              </w:rPr>
            </w:pPr>
            <w:r w:rsidRPr="00580235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  <w:lang w:val="en-GB"/>
              </w:rPr>
              <w:t>Main contact telephone number</w:t>
            </w:r>
          </w:p>
        </w:tc>
        <w:tc>
          <w:tcPr>
            <w:tcW w:w="2623" w:type="dxa"/>
            <w:shd w:val="clear" w:color="auto" w:fill="000000" w:themeFill="text1"/>
            <w:vAlign w:val="center"/>
          </w:tcPr>
          <w:p w14:paraId="19BD336B" w14:textId="77777777" w:rsidR="00AB5084" w:rsidRPr="00580235" w:rsidRDefault="00660C57" w:rsidP="00AB5084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  <w:lang w:val="en-GB"/>
              </w:rPr>
            </w:pPr>
            <w:r w:rsidRPr="00580235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  <w:lang w:val="en-GB"/>
              </w:rPr>
              <w:t>E</w:t>
            </w:r>
            <w:r w:rsidR="00AB5084" w:rsidRPr="00580235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  <w:lang w:val="en-GB"/>
              </w:rPr>
              <w:t>mail</w:t>
            </w:r>
          </w:p>
        </w:tc>
      </w:tr>
      <w:tr w:rsidR="00F57D3F" w:rsidRPr="00580235" w14:paraId="029C414E" w14:textId="77777777" w:rsidTr="00AB5084">
        <w:trPr>
          <w:trHeight w:val="523"/>
        </w:trPr>
        <w:tc>
          <w:tcPr>
            <w:tcW w:w="2622" w:type="dxa"/>
            <w:shd w:val="clear" w:color="auto" w:fill="auto"/>
            <w:vAlign w:val="center"/>
          </w:tcPr>
          <w:p w14:paraId="2B38ECE6" w14:textId="77777777" w:rsidR="00F57D3F" w:rsidRPr="00580235" w:rsidRDefault="00F57D3F" w:rsidP="00F57D3F">
            <w:pPr>
              <w:pStyle w:val="UEFASub-Title"/>
              <w:spacing w:after="0"/>
              <w:jc w:val="righ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2623" w:type="dxa"/>
            <w:shd w:val="clear" w:color="auto" w:fill="auto"/>
            <w:vAlign w:val="center"/>
          </w:tcPr>
          <w:p w14:paraId="41E50B72" w14:textId="77777777" w:rsidR="00F57D3F" w:rsidRPr="00580235" w:rsidRDefault="00F57D3F" w:rsidP="00F57D3F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2622" w:type="dxa"/>
            <w:shd w:val="clear" w:color="auto" w:fill="auto"/>
            <w:vAlign w:val="center"/>
          </w:tcPr>
          <w:p w14:paraId="0AF4F0BB" w14:textId="77777777" w:rsidR="00F57D3F" w:rsidRPr="00580235" w:rsidRDefault="00F57D3F" w:rsidP="00F57D3F">
            <w:pPr>
              <w:pStyle w:val="UEFASub-Title"/>
              <w:spacing w:after="0"/>
              <w:jc w:val="righ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2623" w:type="dxa"/>
            <w:shd w:val="clear" w:color="auto" w:fill="auto"/>
            <w:vAlign w:val="center"/>
          </w:tcPr>
          <w:p w14:paraId="71C3E104" w14:textId="77777777" w:rsidR="00F57D3F" w:rsidRPr="00580235" w:rsidRDefault="00F57D3F" w:rsidP="00F57D3F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</w:tr>
      <w:tr w:rsidR="00AB5084" w:rsidRPr="00580235" w14:paraId="57C5BD5F" w14:textId="77777777" w:rsidTr="00AB5084">
        <w:trPr>
          <w:trHeight w:val="523"/>
        </w:trPr>
        <w:tc>
          <w:tcPr>
            <w:tcW w:w="2622" w:type="dxa"/>
            <w:shd w:val="clear" w:color="auto" w:fill="auto"/>
            <w:vAlign w:val="center"/>
          </w:tcPr>
          <w:p w14:paraId="3F8201B6" w14:textId="77777777" w:rsidR="00AB5084" w:rsidRPr="00580235" w:rsidRDefault="00AB5084" w:rsidP="00F57D3F">
            <w:pPr>
              <w:pStyle w:val="UEFASub-Title"/>
              <w:spacing w:after="0"/>
              <w:jc w:val="righ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2623" w:type="dxa"/>
            <w:shd w:val="clear" w:color="auto" w:fill="auto"/>
            <w:vAlign w:val="center"/>
          </w:tcPr>
          <w:p w14:paraId="79887BAE" w14:textId="77777777" w:rsidR="00AB5084" w:rsidRPr="00580235" w:rsidRDefault="00AB5084" w:rsidP="00F57D3F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2622" w:type="dxa"/>
            <w:shd w:val="clear" w:color="auto" w:fill="auto"/>
            <w:vAlign w:val="center"/>
          </w:tcPr>
          <w:p w14:paraId="03FDCDE2" w14:textId="77777777" w:rsidR="00AB5084" w:rsidRPr="00580235" w:rsidRDefault="00AB5084" w:rsidP="00F57D3F">
            <w:pPr>
              <w:pStyle w:val="UEFASub-Title"/>
              <w:spacing w:after="0"/>
              <w:jc w:val="righ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2623" w:type="dxa"/>
            <w:shd w:val="clear" w:color="auto" w:fill="auto"/>
            <w:vAlign w:val="center"/>
          </w:tcPr>
          <w:p w14:paraId="3ACFFA65" w14:textId="77777777" w:rsidR="00AB5084" w:rsidRPr="00580235" w:rsidRDefault="00AB5084" w:rsidP="00F57D3F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</w:tr>
      <w:tr w:rsidR="00AB5084" w:rsidRPr="00580235" w14:paraId="081E2F57" w14:textId="77777777" w:rsidTr="00AB5084">
        <w:trPr>
          <w:trHeight w:val="523"/>
        </w:trPr>
        <w:tc>
          <w:tcPr>
            <w:tcW w:w="2622" w:type="dxa"/>
            <w:shd w:val="clear" w:color="auto" w:fill="auto"/>
            <w:vAlign w:val="center"/>
          </w:tcPr>
          <w:p w14:paraId="57FEC6B1" w14:textId="77777777" w:rsidR="00AB5084" w:rsidRPr="00580235" w:rsidRDefault="00AB5084" w:rsidP="00F57D3F">
            <w:pPr>
              <w:pStyle w:val="UEFASub-Title"/>
              <w:spacing w:after="0"/>
              <w:jc w:val="righ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2623" w:type="dxa"/>
            <w:shd w:val="clear" w:color="auto" w:fill="auto"/>
            <w:vAlign w:val="center"/>
          </w:tcPr>
          <w:p w14:paraId="641964B1" w14:textId="77777777" w:rsidR="00AB5084" w:rsidRPr="00580235" w:rsidRDefault="00AB5084" w:rsidP="00F57D3F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2622" w:type="dxa"/>
            <w:shd w:val="clear" w:color="auto" w:fill="auto"/>
            <w:vAlign w:val="center"/>
          </w:tcPr>
          <w:p w14:paraId="3D38C5D3" w14:textId="77777777" w:rsidR="00AB5084" w:rsidRPr="00580235" w:rsidRDefault="00AB5084" w:rsidP="00F57D3F">
            <w:pPr>
              <w:pStyle w:val="UEFASub-Title"/>
              <w:spacing w:after="0"/>
              <w:jc w:val="righ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2623" w:type="dxa"/>
            <w:shd w:val="clear" w:color="auto" w:fill="auto"/>
            <w:vAlign w:val="center"/>
          </w:tcPr>
          <w:p w14:paraId="4609FC3B" w14:textId="77777777" w:rsidR="00AB5084" w:rsidRPr="00580235" w:rsidRDefault="00AB5084" w:rsidP="00F57D3F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</w:tr>
      <w:tr w:rsidR="00AB5084" w:rsidRPr="00580235" w14:paraId="67A739F4" w14:textId="77777777" w:rsidTr="00AB5084">
        <w:trPr>
          <w:trHeight w:val="523"/>
        </w:trPr>
        <w:tc>
          <w:tcPr>
            <w:tcW w:w="2622" w:type="dxa"/>
            <w:shd w:val="clear" w:color="auto" w:fill="auto"/>
            <w:vAlign w:val="center"/>
          </w:tcPr>
          <w:p w14:paraId="090AD029" w14:textId="77777777" w:rsidR="00AB5084" w:rsidRPr="00580235" w:rsidRDefault="00AB5084" w:rsidP="00F57D3F">
            <w:pPr>
              <w:pStyle w:val="UEFASub-Title"/>
              <w:spacing w:after="0"/>
              <w:jc w:val="righ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2623" w:type="dxa"/>
            <w:shd w:val="clear" w:color="auto" w:fill="auto"/>
            <w:vAlign w:val="center"/>
          </w:tcPr>
          <w:p w14:paraId="7EE0672B" w14:textId="77777777" w:rsidR="00AB5084" w:rsidRPr="00580235" w:rsidRDefault="00AB5084" w:rsidP="00F57D3F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2622" w:type="dxa"/>
            <w:shd w:val="clear" w:color="auto" w:fill="auto"/>
            <w:vAlign w:val="center"/>
          </w:tcPr>
          <w:p w14:paraId="01E2D842" w14:textId="77777777" w:rsidR="00AB5084" w:rsidRPr="00580235" w:rsidRDefault="00AB5084" w:rsidP="00F57D3F">
            <w:pPr>
              <w:pStyle w:val="UEFASub-Title"/>
              <w:spacing w:after="0"/>
              <w:jc w:val="righ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2623" w:type="dxa"/>
            <w:shd w:val="clear" w:color="auto" w:fill="auto"/>
            <w:vAlign w:val="center"/>
          </w:tcPr>
          <w:p w14:paraId="768F045C" w14:textId="77777777" w:rsidR="00AB5084" w:rsidRPr="00580235" w:rsidRDefault="00AB5084" w:rsidP="00F57D3F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</w:tr>
      <w:tr w:rsidR="00AB5084" w:rsidRPr="00580235" w14:paraId="4521D15D" w14:textId="77777777" w:rsidTr="00AB5084">
        <w:trPr>
          <w:trHeight w:val="523"/>
        </w:trPr>
        <w:tc>
          <w:tcPr>
            <w:tcW w:w="2622" w:type="dxa"/>
            <w:shd w:val="clear" w:color="auto" w:fill="auto"/>
            <w:vAlign w:val="center"/>
          </w:tcPr>
          <w:p w14:paraId="15673237" w14:textId="77777777" w:rsidR="00AB5084" w:rsidRPr="00580235" w:rsidRDefault="00AB5084" w:rsidP="00F57D3F">
            <w:pPr>
              <w:pStyle w:val="UEFASub-Title"/>
              <w:spacing w:after="0"/>
              <w:jc w:val="righ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2623" w:type="dxa"/>
            <w:shd w:val="clear" w:color="auto" w:fill="auto"/>
            <w:vAlign w:val="center"/>
          </w:tcPr>
          <w:p w14:paraId="32FE2306" w14:textId="77777777" w:rsidR="00AB5084" w:rsidRPr="00580235" w:rsidRDefault="00AB5084" w:rsidP="00F57D3F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2622" w:type="dxa"/>
            <w:shd w:val="clear" w:color="auto" w:fill="auto"/>
            <w:vAlign w:val="center"/>
          </w:tcPr>
          <w:p w14:paraId="5A927C1D" w14:textId="77777777" w:rsidR="00AB5084" w:rsidRPr="00580235" w:rsidRDefault="00AB5084" w:rsidP="00F57D3F">
            <w:pPr>
              <w:pStyle w:val="UEFASub-Title"/>
              <w:spacing w:after="0"/>
              <w:jc w:val="righ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2623" w:type="dxa"/>
            <w:shd w:val="clear" w:color="auto" w:fill="auto"/>
            <w:vAlign w:val="center"/>
          </w:tcPr>
          <w:p w14:paraId="40B043B2" w14:textId="77777777" w:rsidR="00AB5084" w:rsidRPr="00580235" w:rsidRDefault="00AB5084" w:rsidP="00F57D3F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color w:val="auto"/>
                <w:sz w:val="22"/>
                <w:szCs w:val="22"/>
                <w:lang w:val="en-GB"/>
              </w:rPr>
            </w:pPr>
          </w:p>
        </w:tc>
      </w:tr>
    </w:tbl>
    <w:p w14:paraId="3D69C47D" w14:textId="77777777" w:rsidR="008F69E6" w:rsidRPr="00580235" w:rsidRDefault="008F69E6" w:rsidP="00A1416F">
      <w:pPr>
        <w:rPr>
          <w:rFonts w:asciiTheme="minorHAnsi" w:hAnsiTheme="minorHAnsi" w:cstheme="minorHAnsi"/>
          <w:lang w:val="en-GB"/>
        </w:rPr>
      </w:pPr>
    </w:p>
    <w:p w14:paraId="1DA3B1E0" w14:textId="77777777" w:rsidR="008F69E6" w:rsidRPr="00580235" w:rsidRDefault="008F69E6" w:rsidP="008F69E6">
      <w:pPr>
        <w:rPr>
          <w:rFonts w:asciiTheme="minorHAnsi" w:hAnsiTheme="minorHAnsi" w:cstheme="minorHAnsi"/>
          <w:b/>
          <w:lang w:val="en-GB"/>
        </w:rPr>
      </w:pPr>
      <w:r w:rsidRPr="00580235">
        <w:rPr>
          <w:rFonts w:asciiTheme="minorHAnsi" w:hAnsiTheme="minorHAnsi" w:cstheme="minorHAnsi"/>
          <w:b/>
          <w:lang w:val="en-GB"/>
        </w:rPr>
        <w:t>2.7 Acknowledgement and agreement:</w:t>
      </w:r>
    </w:p>
    <w:p w14:paraId="2BEB9646" w14:textId="77777777" w:rsidR="008F69E6" w:rsidRPr="00D71C77" w:rsidRDefault="008F69E6" w:rsidP="008F69E6">
      <w:pPr>
        <w:rPr>
          <w:rFonts w:asciiTheme="minorHAnsi" w:hAnsiTheme="minorHAnsi" w:cstheme="minorHAnsi"/>
          <w:lang w:val="en-GB"/>
        </w:rPr>
      </w:pPr>
    </w:p>
    <w:p w14:paraId="07F0C23E" w14:textId="77777777" w:rsidR="008F69E6" w:rsidRPr="00580235" w:rsidRDefault="008F69E6" w:rsidP="008F69E6">
      <w:pPr>
        <w:rPr>
          <w:rFonts w:asciiTheme="minorHAnsi" w:hAnsiTheme="minorHAnsi" w:cstheme="minorHAnsi"/>
          <w:lang w:val="en-GB"/>
        </w:rPr>
      </w:pPr>
      <w:r w:rsidRPr="00580235">
        <w:rPr>
          <w:rFonts w:asciiTheme="minorHAnsi" w:hAnsiTheme="minorHAnsi" w:cstheme="minorHAnsi"/>
          <w:lang w:val="en-GB"/>
        </w:rPr>
        <w:t>By signing the following I confirm that all information provided in this document is accurate and I acknowledge that failure to meet UEFA Minimum Medical Requirements may result in referral of the associati</w:t>
      </w:r>
      <w:r w:rsidR="00C659D7">
        <w:rPr>
          <w:rFonts w:asciiTheme="minorHAnsi" w:hAnsiTheme="minorHAnsi" w:cstheme="minorHAnsi"/>
          <w:lang w:val="en-GB"/>
        </w:rPr>
        <w:t>on to the UEFA Control and Disciplinary Body</w:t>
      </w:r>
      <w:r w:rsidRPr="00580235">
        <w:rPr>
          <w:rFonts w:asciiTheme="minorHAnsi" w:hAnsiTheme="minorHAnsi" w:cstheme="minorHAnsi"/>
          <w:lang w:val="en-GB"/>
        </w:rPr>
        <w:t>.</w:t>
      </w:r>
    </w:p>
    <w:p w14:paraId="3A586A96" w14:textId="77777777" w:rsidR="008F69E6" w:rsidRPr="00580235" w:rsidRDefault="008F69E6" w:rsidP="008F69E6">
      <w:pPr>
        <w:rPr>
          <w:rFonts w:asciiTheme="minorHAnsi" w:hAnsiTheme="minorHAnsi" w:cstheme="minorHAnsi"/>
          <w:b/>
          <w:lang w:val="en-GB"/>
        </w:rPr>
      </w:pPr>
    </w:p>
    <w:tbl>
      <w:tblPr>
        <w:tblW w:w="1045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3"/>
        <w:gridCol w:w="3670"/>
        <w:gridCol w:w="3686"/>
        <w:gridCol w:w="2516"/>
      </w:tblGrid>
      <w:tr w:rsidR="008F69E6" w:rsidRPr="00580235" w14:paraId="266F1889" w14:textId="77777777" w:rsidTr="008F69E6">
        <w:trPr>
          <w:trHeight w:val="869"/>
        </w:trPr>
        <w:tc>
          <w:tcPr>
            <w:tcW w:w="583" w:type="dxa"/>
            <w:shd w:val="clear" w:color="auto" w:fill="000000"/>
            <w:vAlign w:val="center"/>
          </w:tcPr>
          <w:p w14:paraId="6CFDE0D2" w14:textId="77777777" w:rsidR="008F69E6" w:rsidRPr="00580235" w:rsidRDefault="00580235" w:rsidP="009623D1">
            <w:pPr>
              <w:pStyle w:val="UEFASub-Title"/>
              <w:spacing w:after="0"/>
              <w:jc w:val="center"/>
              <w:rPr>
                <w:rFonts w:asciiTheme="minorHAnsi" w:hAnsiTheme="minorHAnsi" w:cstheme="minorHAnsi"/>
                <w:b w:val="0"/>
                <w:color w:val="FFFFFF"/>
                <w:sz w:val="16"/>
                <w:szCs w:val="16"/>
                <w:lang w:val="en-GB"/>
              </w:rPr>
            </w:pPr>
            <w:r>
              <w:rPr>
                <w:rFonts w:asciiTheme="minorHAnsi" w:hAnsiTheme="minorHAnsi" w:cstheme="minorHAnsi"/>
                <w:b w:val="0"/>
                <w:color w:val="FFFFFF"/>
                <w:sz w:val="16"/>
                <w:szCs w:val="16"/>
                <w:lang w:val="en-GB"/>
              </w:rPr>
              <w:t>2.7</w:t>
            </w:r>
          </w:p>
        </w:tc>
        <w:tc>
          <w:tcPr>
            <w:tcW w:w="3670" w:type="dxa"/>
            <w:shd w:val="clear" w:color="auto" w:fill="auto"/>
            <w:vAlign w:val="center"/>
          </w:tcPr>
          <w:p w14:paraId="62A6BA71" w14:textId="77777777" w:rsidR="008F69E6" w:rsidRPr="00580235" w:rsidRDefault="008F69E6" w:rsidP="008F69E6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b w:val="0"/>
                <w:color w:val="auto"/>
                <w:sz w:val="20"/>
                <w:szCs w:val="22"/>
                <w:lang w:val="en-GB"/>
              </w:rPr>
            </w:pPr>
            <w:r w:rsidRPr="00580235">
              <w:rPr>
                <w:rFonts w:asciiTheme="minorHAnsi" w:hAnsiTheme="minorHAnsi" w:cstheme="minorHAnsi"/>
                <w:b w:val="0"/>
                <w:color w:val="auto"/>
                <w:sz w:val="20"/>
                <w:szCs w:val="22"/>
                <w:lang w:val="en-GB"/>
              </w:rPr>
              <w:t>Name: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14B7F75" w14:textId="77777777" w:rsidR="008F69E6" w:rsidRPr="00580235" w:rsidRDefault="008F69E6" w:rsidP="008F69E6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b w:val="0"/>
                <w:color w:val="auto"/>
                <w:sz w:val="20"/>
                <w:szCs w:val="22"/>
                <w:lang w:val="en-GB"/>
              </w:rPr>
            </w:pPr>
            <w:r w:rsidRPr="00580235">
              <w:rPr>
                <w:rFonts w:asciiTheme="minorHAnsi" w:hAnsiTheme="minorHAnsi" w:cstheme="minorHAnsi"/>
                <w:b w:val="0"/>
                <w:color w:val="auto"/>
                <w:sz w:val="20"/>
                <w:szCs w:val="22"/>
                <w:lang w:val="en-GB"/>
              </w:rPr>
              <w:t>Signed:</w:t>
            </w:r>
          </w:p>
        </w:tc>
        <w:tc>
          <w:tcPr>
            <w:tcW w:w="2516" w:type="dxa"/>
            <w:vAlign w:val="center"/>
          </w:tcPr>
          <w:p w14:paraId="38656F64" w14:textId="77777777" w:rsidR="008F69E6" w:rsidRPr="00580235" w:rsidRDefault="008F69E6" w:rsidP="008F69E6">
            <w:pPr>
              <w:pStyle w:val="UEFASub-Title"/>
              <w:spacing w:after="0"/>
              <w:jc w:val="left"/>
              <w:rPr>
                <w:rFonts w:asciiTheme="minorHAnsi" w:hAnsiTheme="minorHAnsi" w:cstheme="minorHAnsi"/>
                <w:b w:val="0"/>
                <w:color w:val="auto"/>
                <w:sz w:val="20"/>
                <w:szCs w:val="22"/>
                <w:lang w:val="en-GB"/>
              </w:rPr>
            </w:pPr>
            <w:r w:rsidRPr="00580235">
              <w:rPr>
                <w:rFonts w:asciiTheme="minorHAnsi" w:hAnsiTheme="minorHAnsi" w:cstheme="minorHAnsi"/>
                <w:b w:val="0"/>
                <w:color w:val="auto"/>
                <w:sz w:val="20"/>
                <w:szCs w:val="22"/>
                <w:lang w:val="en-GB"/>
              </w:rPr>
              <w:t>Date:</w:t>
            </w:r>
          </w:p>
        </w:tc>
      </w:tr>
    </w:tbl>
    <w:p w14:paraId="0F0D0502" w14:textId="77777777" w:rsidR="008F69E6" w:rsidRPr="00660C57" w:rsidRDefault="008F69E6" w:rsidP="00A1416F">
      <w:pPr>
        <w:rPr>
          <w:lang w:val="en-GB"/>
        </w:rPr>
        <w:sectPr w:rsidR="008F69E6" w:rsidRPr="00660C57" w:rsidSect="00506ACB">
          <w:headerReference w:type="default" r:id="rId14"/>
          <w:footerReference w:type="default" r:id="rId15"/>
          <w:pgSz w:w="11907" w:h="16840" w:code="9"/>
          <w:pgMar w:top="1701" w:right="851" w:bottom="1440" w:left="851" w:header="1135" w:footer="823" w:gutter="0"/>
          <w:cols w:space="720"/>
        </w:sectPr>
      </w:pPr>
    </w:p>
    <w:p w14:paraId="0185CAEA" w14:textId="77777777" w:rsidR="00EC7F01" w:rsidRPr="00660C57" w:rsidRDefault="00EC7F01" w:rsidP="00A1416F">
      <w:pPr>
        <w:rPr>
          <w:lang w:val="en-GB"/>
        </w:rPr>
      </w:pPr>
    </w:p>
    <w:sectPr w:rsidR="00EC7F01" w:rsidRPr="00660C57" w:rsidSect="00506ACB">
      <w:headerReference w:type="default" r:id="rId16"/>
      <w:footerReference w:type="default" r:id="rId17"/>
      <w:pgSz w:w="11907" w:h="16840" w:code="9"/>
      <w:pgMar w:top="1107" w:right="851" w:bottom="1440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C32E9A" w14:textId="77777777" w:rsidR="004E1FA8" w:rsidRDefault="004E1FA8" w:rsidP="00A1416F">
      <w:r>
        <w:separator/>
      </w:r>
    </w:p>
  </w:endnote>
  <w:endnote w:type="continuationSeparator" w:id="0">
    <w:p w14:paraId="67A03977" w14:textId="77777777" w:rsidR="004E1FA8" w:rsidRDefault="004E1FA8" w:rsidP="00A14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EFA Colosseum">
    <w:altName w:val="Times New Roman"/>
    <w:panose1 w:val="02000503050000020003"/>
    <w:charset w:val="00"/>
    <w:family w:val="auto"/>
    <w:pitch w:val="variable"/>
    <w:sig w:usb0="A00002EF" w:usb1="5000207A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E99F6" w14:textId="77777777" w:rsidR="007E5FA1" w:rsidRPr="00E33A6C" w:rsidRDefault="007E5FA1" w:rsidP="00D02D16">
    <w:pPr>
      <w:pStyle w:val="Footer"/>
      <w:rPr>
        <w:lang w:val="fr-CH"/>
      </w:rPr>
    </w:pPr>
    <w:r>
      <w:rPr>
        <w:lang w:val="fr-CH"/>
      </w:rPr>
      <w:tab/>
    </w:r>
    <w:r>
      <w:rPr>
        <w:lang w:val="fr-CH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B094D2" w14:textId="77777777" w:rsidR="007E5FA1" w:rsidRPr="006B1281" w:rsidRDefault="007E5FA1" w:rsidP="00D02D16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204FDA52" wp14:editId="32772E4B">
          <wp:simplePos x="533400" y="9772650"/>
          <wp:positionH relativeFrom="page">
            <wp:align>left</wp:align>
          </wp:positionH>
          <wp:positionV relativeFrom="page">
            <wp:align>bottom</wp:align>
          </wp:positionV>
          <wp:extent cx="7610400" cy="716400"/>
          <wp:effectExtent l="0" t="0" r="0" b="7620"/>
          <wp:wrapNone/>
          <wp:docPr id="6" name="Picture 6" descr="C:\Users\bub\Desktop\Templates corporate - 2012-08-04\2nd page bottom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ub\Desktop\Templates corporate - 2012-08-04\2nd page bottom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00" cy="71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fr-CH"/>
      </w:rPr>
      <w:tab/>
    </w:r>
    <w:sdt>
      <w:sdtPr>
        <w:id w:val="1716853007"/>
        <w:docPartObj>
          <w:docPartGallery w:val="Page Numbers (Bottom of Page)"/>
          <w:docPartUnique/>
        </w:docPartObj>
      </w:sdtPr>
      <w:sdtEndPr/>
      <w:sdtContent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6F98">
          <w:rPr>
            <w:noProof/>
          </w:rPr>
          <w:t>4</w:t>
        </w:r>
        <w: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10F70A" w14:textId="77777777" w:rsidR="007E5FA1" w:rsidRPr="00E33A6C" w:rsidRDefault="007E5FA1" w:rsidP="00D02D16">
    <w:pPr>
      <w:pStyle w:val="Footer"/>
      <w:rPr>
        <w:lang w:val="fr-CH"/>
      </w:rPr>
    </w:pPr>
    <w:r>
      <w:rPr>
        <w:lang w:val="fr-CH"/>
      </w:rPr>
      <w:tab/>
    </w:r>
    <w:r>
      <w:rPr>
        <w:lang w:val="fr-CH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58F6D2" w14:textId="77777777" w:rsidR="004E1FA8" w:rsidRDefault="004E1FA8" w:rsidP="00A1416F">
      <w:r>
        <w:separator/>
      </w:r>
    </w:p>
  </w:footnote>
  <w:footnote w:type="continuationSeparator" w:id="0">
    <w:p w14:paraId="4D4462D9" w14:textId="77777777" w:rsidR="004E1FA8" w:rsidRDefault="004E1FA8" w:rsidP="00A141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2A0902" w14:textId="77777777" w:rsidR="007E5FA1" w:rsidRPr="00E33A6C" w:rsidRDefault="007E5FA1" w:rsidP="00D02D1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6192" behindDoc="1" locked="0" layoutInCell="1" allowOverlap="1" wp14:anchorId="3D83D484" wp14:editId="057CAF50">
          <wp:simplePos x="721895" y="457200"/>
          <wp:positionH relativeFrom="page">
            <wp:align>left</wp:align>
          </wp:positionH>
          <wp:positionV relativeFrom="page">
            <wp:align>top</wp:align>
          </wp:positionV>
          <wp:extent cx="7578000" cy="10713600"/>
          <wp:effectExtent l="0" t="0" r="444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 simple cover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43685" w14:textId="77777777" w:rsidR="007E5FA1" w:rsidRPr="00C53D5B" w:rsidRDefault="007E5FA1" w:rsidP="005E34B7">
    <w:pPr>
      <w:pStyle w:val="Header"/>
      <w:jc w:val="right"/>
      <w:rPr>
        <w:sz w:val="20"/>
        <w:lang w:val="fr-CH"/>
      </w:rPr>
    </w:pPr>
    <w:r w:rsidRPr="00245653">
      <w:rPr>
        <w:noProof/>
        <w:sz w:val="20"/>
        <w:lang w:val="en-GB" w:eastAsia="en-GB"/>
      </w:rPr>
      <w:drawing>
        <wp:anchor distT="0" distB="0" distL="114300" distR="114300" simplePos="0" relativeHeight="251658752" behindDoc="1" locked="0" layoutInCell="1" allowOverlap="1" wp14:anchorId="1B5E3DFF" wp14:editId="097D2061">
          <wp:simplePos x="533400" y="723900"/>
          <wp:positionH relativeFrom="page">
            <wp:align>left</wp:align>
          </wp:positionH>
          <wp:positionV relativeFrom="page">
            <wp:align>top</wp:align>
          </wp:positionV>
          <wp:extent cx="7610400" cy="716400"/>
          <wp:effectExtent l="0" t="0" r="0" b="7620"/>
          <wp:wrapNone/>
          <wp:docPr id="1" name="Picture 1" descr="C:\Users\bub\Desktop\Templates corporate - 2012-08-04\2nd page top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ub\Desktop\Templates corporate - 2012-08-04\2nd page to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00" cy="71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20"/>
        <w:lang w:val="fr-CH"/>
      </w:rPr>
      <w:t>Pre-</w:t>
    </w:r>
    <w:proofErr w:type="spellStart"/>
    <w:r>
      <w:rPr>
        <w:sz w:val="20"/>
        <w:lang w:val="fr-CH"/>
      </w:rPr>
      <w:t>t</w:t>
    </w:r>
    <w:r w:rsidRPr="008F69E6">
      <w:rPr>
        <w:sz w:val="20"/>
        <w:lang w:val="fr-CH"/>
      </w:rPr>
      <w:t>ournament</w:t>
    </w:r>
    <w:proofErr w:type="spellEnd"/>
    <w:r w:rsidRPr="008F69E6">
      <w:rPr>
        <w:sz w:val="20"/>
        <w:lang w:val="fr-CH"/>
      </w:rPr>
      <w:t xml:space="preserve"> </w:t>
    </w:r>
    <w:r>
      <w:rPr>
        <w:sz w:val="20"/>
        <w:lang w:val="fr-CH"/>
      </w:rPr>
      <w:t>i</w:t>
    </w:r>
    <w:r w:rsidRPr="008F69E6">
      <w:rPr>
        <w:sz w:val="20"/>
        <w:lang w:val="fr-CH"/>
      </w:rPr>
      <w:t xml:space="preserve">nformation </w:t>
    </w:r>
    <w:r>
      <w:rPr>
        <w:sz w:val="20"/>
        <w:lang w:val="fr-CH"/>
      </w:rPr>
      <w:t>p</w:t>
    </w:r>
    <w:r w:rsidRPr="008F69E6">
      <w:rPr>
        <w:sz w:val="20"/>
        <w:lang w:val="fr-CH"/>
      </w:rPr>
      <w:t xml:space="preserve">rovision </w:t>
    </w:r>
    <w:proofErr w:type="spellStart"/>
    <w:r>
      <w:rPr>
        <w:sz w:val="20"/>
        <w:lang w:val="fr-CH"/>
      </w:rPr>
      <w:t>f</w:t>
    </w:r>
    <w:r w:rsidRPr="008F69E6">
      <w:rPr>
        <w:sz w:val="20"/>
        <w:lang w:val="fr-CH"/>
      </w:rPr>
      <w:t>orm</w:t>
    </w:r>
    <w:proofErr w:type="spellEnd"/>
    <w:r w:rsidRPr="008F69E6">
      <w:rPr>
        <w:sz w:val="20"/>
        <w:lang w:val="fr-CH"/>
      </w:rPr>
      <w:t xml:space="preserve"> – </w:t>
    </w:r>
    <w:r>
      <w:rPr>
        <w:sz w:val="20"/>
        <w:lang w:val="fr-CH"/>
      </w:rPr>
      <w:t>mini-</w:t>
    </w:r>
    <w:proofErr w:type="spellStart"/>
    <w:r>
      <w:rPr>
        <w:sz w:val="20"/>
        <w:lang w:val="fr-CH"/>
      </w:rPr>
      <w:t>t</w:t>
    </w:r>
    <w:r w:rsidRPr="008F69E6">
      <w:rPr>
        <w:sz w:val="20"/>
        <w:lang w:val="fr-CH"/>
      </w:rPr>
      <w:t>ournaments</w:t>
    </w:r>
    <w:proofErr w:type="spellEnd"/>
    <w:r w:rsidR="005E34B7">
      <w:rPr>
        <w:sz w:val="20"/>
        <w:lang w:val="fr-CH"/>
      </w:rPr>
      <w:t xml:space="preserve">                                                            </w:t>
    </w:r>
    <w:proofErr w:type="spellStart"/>
    <w:r w:rsidR="00A07ABB">
      <w:rPr>
        <w:sz w:val="20"/>
        <w:lang w:val="fr-CH"/>
      </w:rPr>
      <w:t>Season</w:t>
    </w:r>
    <w:proofErr w:type="spellEnd"/>
    <w:r w:rsidR="00A07ABB">
      <w:rPr>
        <w:sz w:val="20"/>
        <w:lang w:val="fr-CH"/>
      </w:rPr>
      <w:t xml:space="preserve"> 201</w:t>
    </w:r>
    <w:r w:rsidR="00204408">
      <w:rPr>
        <w:sz w:val="20"/>
        <w:lang w:val="fr-CH"/>
      </w:rPr>
      <w:t>9</w:t>
    </w:r>
    <w:r w:rsidR="00A07ABB">
      <w:rPr>
        <w:sz w:val="20"/>
        <w:lang w:val="fr-CH"/>
      </w:rPr>
      <w:t>-20</w:t>
    </w:r>
    <w:r w:rsidR="00204408">
      <w:rPr>
        <w:sz w:val="20"/>
        <w:lang w:val="fr-CH"/>
      </w:rPr>
      <w:t>20</w:t>
    </w:r>
    <w:r w:rsidRPr="008F69E6">
      <w:rPr>
        <w:lang w:val="fr-CH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F8676C" w14:textId="77777777" w:rsidR="007E5FA1" w:rsidRDefault="007E5FA1" w:rsidP="00D02D1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7216" behindDoc="1" locked="0" layoutInCell="1" allowOverlap="1" wp14:anchorId="2137B70F" wp14:editId="71767CAF">
          <wp:simplePos x="721895" y="457200"/>
          <wp:positionH relativeFrom="page">
            <wp:align>left</wp:align>
          </wp:positionH>
          <wp:positionV relativeFrom="page">
            <wp:align>top</wp:align>
          </wp:positionV>
          <wp:extent cx="7578000" cy="10713600"/>
          <wp:effectExtent l="0" t="0" r="444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 simple cover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EFE63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0E6E9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DB43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AEEA3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9"/>
    <w:multiLevelType w:val="singleLevel"/>
    <w:tmpl w:val="5F3047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530F82"/>
    <w:multiLevelType w:val="multilevel"/>
    <w:tmpl w:val="50C04FF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76"/>
        </w:tabs>
        <w:ind w:left="1276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26"/>
        </w:tabs>
        <w:ind w:left="2126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19"/>
        </w:tabs>
        <w:ind w:left="3119" w:hanging="9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53"/>
        </w:tabs>
        <w:ind w:left="4253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528"/>
        </w:tabs>
        <w:ind w:left="5528" w:hanging="127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46"/>
        </w:tabs>
        <w:ind w:left="6946" w:hanging="1418"/>
      </w:pPr>
      <w:rPr>
        <w:rFonts w:hint="default"/>
      </w:rPr>
    </w:lvl>
  </w:abstractNum>
  <w:abstractNum w:abstractNumId="6" w15:restartNumberingAfterBreak="0">
    <w:nsid w:val="05C34759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06E52E98"/>
    <w:multiLevelType w:val="multilevel"/>
    <w:tmpl w:val="50C04FF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76"/>
        </w:tabs>
        <w:ind w:left="1276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26"/>
        </w:tabs>
        <w:ind w:left="2126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19"/>
        </w:tabs>
        <w:ind w:left="3119" w:hanging="9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53"/>
        </w:tabs>
        <w:ind w:left="4253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528"/>
        </w:tabs>
        <w:ind w:left="5528" w:hanging="127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46"/>
        </w:tabs>
        <w:ind w:left="6946" w:hanging="1418"/>
      </w:pPr>
      <w:rPr>
        <w:rFonts w:hint="default"/>
      </w:rPr>
    </w:lvl>
  </w:abstractNum>
  <w:abstractNum w:abstractNumId="8" w15:restartNumberingAfterBreak="0">
    <w:nsid w:val="12D064B0"/>
    <w:multiLevelType w:val="multilevel"/>
    <w:tmpl w:val="C00038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2D36D35"/>
    <w:multiLevelType w:val="multilevel"/>
    <w:tmpl w:val="969C830A"/>
    <w:styleLink w:val="Numbers"/>
    <w:lvl w:ilvl="0">
      <w:start w:val="1"/>
      <w:numFmt w:val="decimal"/>
      <w:lvlText w:val="%1."/>
      <w:lvlJc w:val="left"/>
      <w:pPr>
        <w:tabs>
          <w:tab w:val="num" w:pos="1134"/>
        </w:tabs>
        <w:ind w:left="425" w:hanging="425"/>
      </w:pPr>
      <w:rPr>
        <w:rFonts w:ascii="Segoe UI" w:hAnsi="Segoe UI" w:hint="default"/>
        <w:color w:val="000000" w:themeColor="text1"/>
        <w:sz w:val="22"/>
      </w:rPr>
    </w:lvl>
    <w:lvl w:ilvl="1">
      <w:start w:val="1"/>
      <w:numFmt w:val="decimal"/>
      <w:lvlText w:val="%1.%2."/>
      <w:lvlJc w:val="left"/>
      <w:pPr>
        <w:ind w:left="851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18" w:hanging="9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01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41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5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843"/>
      </w:pPr>
      <w:rPr>
        <w:rFonts w:hint="default"/>
      </w:rPr>
    </w:lvl>
  </w:abstractNum>
  <w:abstractNum w:abstractNumId="10" w15:restartNumberingAfterBreak="0">
    <w:nsid w:val="13445366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8E0027B"/>
    <w:multiLevelType w:val="multilevel"/>
    <w:tmpl w:val="969C830A"/>
    <w:numStyleLink w:val="Numbers"/>
  </w:abstractNum>
  <w:abstractNum w:abstractNumId="12" w15:restartNumberingAfterBreak="0">
    <w:nsid w:val="19E04DC8"/>
    <w:multiLevelType w:val="hybridMultilevel"/>
    <w:tmpl w:val="7CD2E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434C67"/>
    <w:multiLevelType w:val="hybridMultilevel"/>
    <w:tmpl w:val="93023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795E52"/>
    <w:multiLevelType w:val="hybridMultilevel"/>
    <w:tmpl w:val="EF122B16"/>
    <w:lvl w:ilvl="0" w:tplc="51E8A1A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782558"/>
    <w:multiLevelType w:val="multilevel"/>
    <w:tmpl w:val="C9AE983E"/>
    <w:numStyleLink w:val="UEFANumbers"/>
  </w:abstractNum>
  <w:abstractNum w:abstractNumId="16" w15:restartNumberingAfterBreak="0">
    <w:nsid w:val="4367130F"/>
    <w:multiLevelType w:val="multilevel"/>
    <w:tmpl w:val="9926BADE"/>
    <w:lvl w:ilvl="0">
      <w:start w:val="1"/>
      <w:numFmt w:val="bullet"/>
      <w:pStyle w:val="ListBullet"/>
      <w:lvlText w:val=""/>
      <w:lvlJc w:val="left"/>
      <w:pPr>
        <w:ind w:left="369" w:hanging="369"/>
      </w:pPr>
      <w:rPr>
        <w:rFonts w:ascii="Symbol" w:hAnsi="Symbol" w:hint="default"/>
        <w:color w:val="123985" w:themeColor="text2"/>
      </w:rPr>
    </w:lvl>
    <w:lvl w:ilvl="1">
      <w:start w:val="1"/>
      <w:numFmt w:val="bullet"/>
      <w:lvlText w:val="-"/>
      <w:lvlJc w:val="left"/>
      <w:pPr>
        <w:ind w:left="738" w:hanging="369"/>
      </w:pPr>
      <w:rPr>
        <w:rFonts w:ascii="Courier New" w:hAnsi="Courier New" w:hint="default"/>
        <w:color w:val="123985" w:themeColor="text2"/>
      </w:rPr>
    </w:lvl>
    <w:lvl w:ilvl="2">
      <w:start w:val="1"/>
      <w:numFmt w:val="bullet"/>
      <w:lvlText w:val=""/>
      <w:lvlJc w:val="left"/>
      <w:pPr>
        <w:ind w:left="1107" w:hanging="369"/>
      </w:pPr>
      <w:rPr>
        <w:rFonts w:ascii="Symbol" w:hAnsi="Symbol" w:hint="default"/>
        <w:color w:val="123985" w:themeColor="text2"/>
      </w:rPr>
    </w:lvl>
    <w:lvl w:ilvl="3">
      <w:start w:val="1"/>
      <w:numFmt w:val="bullet"/>
      <w:lvlText w:val="-"/>
      <w:lvlJc w:val="left"/>
      <w:pPr>
        <w:ind w:left="1476" w:hanging="369"/>
      </w:pPr>
      <w:rPr>
        <w:rFonts w:ascii="Courier New" w:hAnsi="Courier New" w:hint="default"/>
        <w:color w:val="123985" w:themeColor="text2"/>
      </w:rPr>
    </w:lvl>
    <w:lvl w:ilvl="4">
      <w:start w:val="1"/>
      <w:numFmt w:val="bullet"/>
      <w:lvlText w:val=""/>
      <w:lvlJc w:val="left"/>
      <w:pPr>
        <w:ind w:left="1845" w:hanging="369"/>
      </w:pPr>
      <w:rPr>
        <w:rFonts w:ascii="Symbol" w:hAnsi="Symbol" w:hint="default"/>
        <w:color w:val="123985" w:themeColor="text2"/>
      </w:rPr>
    </w:lvl>
    <w:lvl w:ilvl="5">
      <w:start w:val="1"/>
      <w:numFmt w:val="bullet"/>
      <w:lvlText w:val="-"/>
      <w:lvlJc w:val="left"/>
      <w:pPr>
        <w:ind w:left="2214" w:hanging="369"/>
      </w:pPr>
      <w:rPr>
        <w:rFonts w:ascii="Courier New" w:hAnsi="Courier New" w:hint="default"/>
        <w:color w:val="123985" w:themeColor="text2"/>
      </w:rPr>
    </w:lvl>
    <w:lvl w:ilvl="6">
      <w:start w:val="1"/>
      <w:numFmt w:val="bullet"/>
      <w:lvlText w:val=""/>
      <w:lvlJc w:val="left"/>
      <w:pPr>
        <w:ind w:left="2583" w:hanging="369"/>
      </w:pPr>
      <w:rPr>
        <w:rFonts w:ascii="Symbol" w:hAnsi="Symbol" w:hint="default"/>
        <w:color w:val="123985" w:themeColor="text2"/>
      </w:rPr>
    </w:lvl>
    <w:lvl w:ilvl="7">
      <w:start w:val="1"/>
      <w:numFmt w:val="bullet"/>
      <w:lvlText w:val="-"/>
      <w:lvlJc w:val="left"/>
      <w:pPr>
        <w:ind w:left="2952" w:hanging="369"/>
      </w:pPr>
      <w:rPr>
        <w:rFonts w:ascii="Courier New" w:hAnsi="Courier New" w:hint="default"/>
        <w:color w:val="123985" w:themeColor="text2"/>
      </w:rPr>
    </w:lvl>
    <w:lvl w:ilvl="8">
      <w:start w:val="1"/>
      <w:numFmt w:val="bullet"/>
      <w:lvlText w:val=""/>
      <w:lvlJc w:val="left"/>
      <w:pPr>
        <w:ind w:left="3321" w:hanging="369"/>
      </w:pPr>
      <w:rPr>
        <w:rFonts w:ascii="Symbol" w:hAnsi="Symbol" w:hint="default"/>
        <w:color w:val="123985" w:themeColor="text2"/>
      </w:rPr>
    </w:lvl>
  </w:abstractNum>
  <w:abstractNum w:abstractNumId="17" w15:restartNumberingAfterBreak="0">
    <w:nsid w:val="46DF2D13"/>
    <w:multiLevelType w:val="hybridMultilevel"/>
    <w:tmpl w:val="D9426E80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81A4BF3"/>
    <w:multiLevelType w:val="multilevel"/>
    <w:tmpl w:val="C9AE983E"/>
    <w:numStyleLink w:val="UEFANumbers"/>
  </w:abstractNum>
  <w:abstractNum w:abstractNumId="19" w15:restartNumberingAfterBreak="0">
    <w:nsid w:val="48BB6AAA"/>
    <w:multiLevelType w:val="hybridMultilevel"/>
    <w:tmpl w:val="638E9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AD695F"/>
    <w:multiLevelType w:val="hybridMultilevel"/>
    <w:tmpl w:val="414EAF6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1BE3E60"/>
    <w:multiLevelType w:val="multilevel"/>
    <w:tmpl w:val="C9AE983E"/>
    <w:styleLink w:val="UEFANumbers"/>
    <w:lvl w:ilvl="0">
      <w:start w:val="1"/>
      <w:numFmt w:val="decimal"/>
      <w:pStyle w:val="UEFANumbers1"/>
      <w:lvlText w:val="%1."/>
      <w:lvlJc w:val="left"/>
      <w:pPr>
        <w:tabs>
          <w:tab w:val="num" w:pos="567"/>
        </w:tabs>
        <w:ind w:left="567" w:hanging="567"/>
      </w:pPr>
      <w:rPr>
        <w:rFonts w:ascii="Segoe UI" w:hAnsi="Segoe UI" w:hint="default"/>
        <w:b w:val="0"/>
        <w:i w:val="0"/>
        <w:sz w:val="22"/>
      </w:rPr>
    </w:lvl>
    <w:lvl w:ilvl="1">
      <w:start w:val="1"/>
      <w:numFmt w:val="decimal"/>
      <w:pStyle w:val="UEFANumbers2"/>
      <w:lvlText w:val="%1.%2."/>
      <w:lvlJc w:val="left"/>
      <w:pPr>
        <w:tabs>
          <w:tab w:val="num" w:pos="1276"/>
        </w:tabs>
        <w:ind w:left="1276" w:hanging="709"/>
      </w:pPr>
      <w:rPr>
        <w:rFonts w:hint="default"/>
      </w:rPr>
    </w:lvl>
    <w:lvl w:ilvl="2">
      <w:start w:val="1"/>
      <w:numFmt w:val="decimal"/>
      <w:pStyle w:val="UEFANumbers3"/>
      <w:lvlText w:val="%1.%2.%3."/>
      <w:lvlJc w:val="left"/>
      <w:pPr>
        <w:tabs>
          <w:tab w:val="num" w:pos="2126"/>
        </w:tabs>
        <w:ind w:left="2126" w:hanging="850"/>
      </w:pPr>
      <w:rPr>
        <w:rFonts w:hint="default"/>
      </w:rPr>
    </w:lvl>
    <w:lvl w:ilvl="3">
      <w:start w:val="1"/>
      <w:numFmt w:val="decimal"/>
      <w:pStyle w:val="UEFANumbers4"/>
      <w:lvlText w:val="%1.%2.%3.%4."/>
      <w:lvlJc w:val="left"/>
      <w:pPr>
        <w:tabs>
          <w:tab w:val="num" w:pos="3119"/>
        </w:tabs>
        <w:ind w:left="3119" w:hanging="993"/>
      </w:pPr>
      <w:rPr>
        <w:rFonts w:hint="default"/>
      </w:rPr>
    </w:lvl>
    <w:lvl w:ilvl="4">
      <w:start w:val="1"/>
      <w:numFmt w:val="decimal"/>
      <w:pStyle w:val="UEFANumbers5"/>
      <w:lvlText w:val="%1.%2.%3.%4.%5."/>
      <w:lvlJc w:val="left"/>
      <w:pPr>
        <w:tabs>
          <w:tab w:val="num" w:pos="4253"/>
        </w:tabs>
        <w:ind w:left="4253" w:hanging="1134"/>
      </w:pPr>
      <w:rPr>
        <w:rFonts w:hint="default"/>
      </w:rPr>
    </w:lvl>
    <w:lvl w:ilvl="5">
      <w:start w:val="1"/>
      <w:numFmt w:val="decimal"/>
      <w:pStyle w:val="UEFANumbers6"/>
      <w:lvlText w:val="%1.%2.%3.%4.%5.%6."/>
      <w:lvlJc w:val="left"/>
      <w:pPr>
        <w:tabs>
          <w:tab w:val="num" w:pos="5528"/>
        </w:tabs>
        <w:ind w:left="5528" w:hanging="1275"/>
      </w:pPr>
      <w:rPr>
        <w:rFonts w:hint="default"/>
      </w:rPr>
    </w:lvl>
    <w:lvl w:ilvl="6">
      <w:start w:val="1"/>
      <w:numFmt w:val="decimal"/>
      <w:pStyle w:val="UEFANumbers7"/>
      <w:lvlText w:val="%1.%2.%3.%4.%5.%6.%7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8505" w:hanging="1559"/>
      </w:pPr>
      <w:rPr>
        <w:rFonts w:hint="default"/>
      </w:rPr>
    </w:lvl>
    <w:lvl w:ilvl="8">
      <w:start w:val="1"/>
      <w:numFmt w:val="decimal"/>
      <w:pStyle w:val="UEFANumbers9"/>
      <w:lvlText w:val="%1.%2.%3.%4.%5.%6.%7.%8.%9."/>
      <w:lvlJc w:val="left"/>
      <w:pPr>
        <w:tabs>
          <w:tab w:val="num" w:pos="8505"/>
        </w:tabs>
        <w:ind w:left="10206" w:hanging="1701"/>
      </w:pPr>
      <w:rPr>
        <w:rFonts w:hint="default"/>
      </w:rPr>
    </w:lvl>
  </w:abstractNum>
  <w:abstractNum w:abstractNumId="22" w15:restartNumberingAfterBreak="0">
    <w:nsid w:val="5914129B"/>
    <w:multiLevelType w:val="multilevel"/>
    <w:tmpl w:val="C9AE983E"/>
    <w:numStyleLink w:val="UEFANumbers"/>
  </w:abstractNum>
  <w:abstractNum w:abstractNumId="23" w15:restartNumberingAfterBreak="0">
    <w:nsid w:val="5A507B8F"/>
    <w:multiLevelType w:val="multilevel"/>
    <w:tmpl w:val="50C04FF8"/>
    <w:lvl w:ilvl="0">
      <w:start w:val="1"/>
      <w:numFmt w:val="decimal"/>
      <w:pStyle w:val="ListNumber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tabs>
          <w:tab w:val="num" w:pos="1276"/>
        </w:tabs>
        <w:ind w:left="1276" w:hanging="709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2126"/>
        </w:tabs>
        <w:ind w:left="2126" w:hanging="850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tabs>
          <w:tab w:val="num" w:pos="3119"/>
        </w:tabs>
        <w:ind w:left="3119" w:hanging="993"/>
      </w:pPr>
      <w:rPr>
        <w:rFonts w:hint="default"/>
      </w:rPr>
    </w:lvl>
    <w:lvl w:ilvl="4">
      <w:start w:val="1"/>
      <w:numFmt w:val="decimal"/>
      <w:pStyle w:val="ListNumber5"/>
      <w:lvlText w:val="%1.%2.%3.%4.%5."/>
      <w:lvlJc w:val="left"/>
      <w:pPr>
        <w:tabs>
          <w:tab w:val="num" w:pos="4253"/>
        </w:tabs>
        <w:ind w:left="4253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528"/>
        </w:tabs>
        <w:ind w:left="5528" w:hanging="127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46"/>
        </w:tabs>
        <w:ind w:left="6946" w:hanging="1418"/>
      </w:pPr>
      <w:rPr>
        <w:rFonts w:hint="default"/>
      </w:rPr>
    </w:lvl>
  </w:abstractNum>
  <w:abstractNum w:abstractNumId="24" w15:restartNumberingAfterBreak="0">
    <w:nsid w:val="5C5276B7"/>
    <w:multiLevelType w:val="multilevel"/>
    <w:tmpl w:val="969C830A"/>
    <w:lvl w:ilvl="0">
      <w:start w:val="1"/>
      <w:numFmt w:val="decimal"/>
      <w:lvlText w:val="%1."/>
      <w:lvlJc w:val="left"/>
      <w:pPr>
        <w:tabs>
          <w:tab w:val="num" w:pos="1134"/>
        </w:tabs>
        <w:ind w:left="425" w:hanging="425"/>
      </w:pPr>
      <w:rPr>
        <w:rFonts w:ascii="Arial" w:hAnsi="Arial" w:hint="default"/>
        <w:color w:val="000000" w:themeColor="text1"/>
        <w:sz w:val="22"/>
      </w:rPr>
    </w:lvl>
    <w:lvl w:ilvl="1">
      <w:start w:val="1"/>
      <w:numFmt w:val="decimal"/>
      <w:lvlText w:val="%1.%2."/>
      <w:lvlJc w:val="left"/>
      <w:pPr>
        <w:ind w:left="851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18" w:hanging="9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01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41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5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843"/>
      </w:pPr>
      <w:rPr>
        <w:rFonts w:hint="default"/>
      </w:rPr>
    </w:lvl>
  </w:abstractNum>
  <w:abstractNum w:abstractNumId="25" w15:restartNumberingAfterBreak="0">
    <w:nsid w:val="5EEA08C4"/>
    <w:multiLevelType w:val="multilevel"/>
    <w:tmpl w:val="C9AE983E"/>
    <w:numStyleLink w:val="UEFANumbers"/>
  </w:abstractNum>
  <w:abstractNum w:abstractNumId="26" w15:restartNumberingAfterBreak="0">
    <w:nsid w:val="63020ACE"/>
    <w:multiLevelType w:val="multilevel"/>
    <w:tmpl w:val="C9AE983E"/>
    <w:numStyleLink w:val="UEFANumbers"/>
  </w:abstractNum>
  <w:abstractNum w:abstractNumId="27" w15:restartNumberingAfterBreak="0">
    <w:nsid w:val="70B231B1"/>
    <w:multiLevelType w:val="multilevel"/>
    <w:tmpl w:val="50C04FF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76"/>
        </w:tabs>
        <w:ind w:left="1276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26"/>
        </w:tabs>
        <w:ind w:left="2126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19"/>
        </w:tabs>
        <w:ind w:left="3119" w:hanging="9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53"/>
        </w:tabs>
        <w:ind w:left="4253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528"/>
        </w:tabs>
        <w:ind w:left="5528" w:hanging="127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46"/>
        </w:tabs>
        <w:ind w:left="6946" w:hanging="1418"/>
      </w:pPr>
      <w:rPr>
        <w:rFonts w:hint="default"/>
      </w:rPr>
    </w:lvl>
  </w:abstractNum>
  <w:abstractNum w:abstractNumId="28" w15:restartNumberingAfterBreak="0">
    <w:nsid w:val="73596C5B"/>
    <w:multiLevelType w:val="hybridMultilevel"/>
    <w:tmpl w:val="4C9A3CE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E55680"/>
    <w:multiLevelType w:val="hybridMultilevel"/>
    <w:tmpl w:val="6C6A8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23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8"/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5"/>
  </w:num>
  <w:num w:numId="13">
    <w:abstractNumId w:val="27"/>
  </w:num>
  <w:num w:numId="14">
    <w:abstractNumId w:val="10"/>
  </w:num>
  <w:num w:numId="15">
    <w:abstractNumId w:val="7"/>
  </w:num>
  <w:num w:numId="16">
    <w:abstractNumId w:val="21"/>
  </w:num>
  <w:num w:numId="17">
    <w:abstractNumId w:val="18"/>
  </w:num>
  <w:num w:numId="18">
    <w:abstractNumId w:val="25"/>
  </w:num>
  <w:num w:numId="1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24"/>
  </w:num>
  <w:num w:numId="22">
    <w:abstractNumId w:val="15"/>
  </w:num>
  <w:num w:numId="23">
    <w:abstractNumId w:val="11"/>
  </w:num>
  <w:num w:numId="24">
    <w:abstractNumId w:val="22"/>
  </w:num>
  <w:num w:numId="25">
    <w:abstractNumId w:val="26"/>
  </w:num>
  <w:num w:numId="26">
    <w:abstractNumId w:val="29"/>
  </w:num>
  <w:num w:numId="27">
    <w:abstractNumId w:val="19"/>
  </w:num>
  <w:num w:numId="28">
    <w:abstractNumId w:val="13"/>
  </w:num>
  <w:num w:numId="29">
    <w:abstractNumId w:val="12"/>
  </w:num>
  <w:num w:numId="30">
    <w:abstractNumId w:val="28"/>
  </w:num>
  <w:num w:numId="31">
    <w:abstractNumId w:val="20"/>
  </w:num>
  <w:num w:numId="32">
    <w:abstractNumId w:val="14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documentProtection w:edit="readOnly" w:enforcement="0"/>
  <w:styleLockTheme/>
  <w:styleLockQFSet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ECB"/>
    <w:rsid w:val="000024DD"/>
    <w:rsid w:val="000032B0"/>
    <w:rsid w:val="00003935"/>
    <w:rsid w:val="0000401E"/>
    <w:rsid w:val="000046AB"/>
    <w:rsid w:val="00004FEE"/>
    <w:rsid w:val="00005082"/>
    <w:rsid w:val="0000595F"/>
    <w:rsid w:val="00005D58"/>
    <w:rsid w:val="000065F1"/>
    <w:rsid w:val="0000680C"/>
    <w:rsid w:val="000137F7"/>
    <w:rsid w:val="00013953"/>
    <w:rsid w:val="000148F8"/>
    <w:rsid w:val="000206A3"/>
    <w:rsid w:val="000230C7"/>
    <w:rsid w:val="00023FF4"/>
    <w:rsid w:val="00024DC3"/>
    <w:rsid w:val="00025284"/>
    <w:rsid w:val="000256EC"/>
    <w:rsid w:val="000257FF"/>
    <w:rsid w:val="000265A6"/>
    <w:rsid w:val="000274A6"/>
    <w:rsid w:val="000303AD"/>
    <w:rsid w:val="0003234F"/>
    <w:rsid w:val="00035D32"/>
    <w:rsid w:val="00041717"/>
    <w:rsid w:val="00042228"/>
    <w:rsid w:val="00042F9B"/>
    <w:rsid w:val="00044465"/>
    <w:rsid w:val="000461E9"/>
    <w:rsid w:val="0005349F"/>
    <w:rsid w:val="0005357D"/>
    <w:rsid w:val="00054C8D"/>
    <w:rsid w:val="000623FB"/>
    <w:rsid w:val="0006283B"/>
    <w:rsid w:val="00064FEB"/>
    <w:rsid w:val="00065EAF"/>
    <w:rsid w:val="00071E5C"/>
    <w:rsid w:val="00072730"/>
    <w:rsid w:val="00072D34"/>
    <w:rsid w:val="00074FBA"/>
    <w:rsid w:val="00077457"/>
    <w:rsid w:val="00080FAD"/>
    <w:rsid w:val="00081731"/>
    <w:rsid w:val="000826AE"/>
    <w:rsid w:val="00083D05"/>
    <w:rsid w:val="000840B6"/>
    <w:rsid w:val="00084B6B"/>
    <w:rsid w:val="00087BCF"/>
    <w:rsid w:val="00090C74"/>
    <w:rsid w:val="00094972"/>
    <w:rsid w:val="000951D9"/>
    <w:rsid w:val="00095260"/>
    <w:rsid w:val="0009714F"/>
    <w:rsid w:val="0009783C"/>
    <w:rsid w:val="000A3062"/>
    <w:rsid w:val="000A4009"/>
    <w:rsid w:val="000A44BA"/>
    <w:rsid w:val="000A4521"/>
    <w:rsid w:val="000A65EE"/>
    <w:rsid w:val="000B2F5A"/>
    <w:rsid w:val="000B4DA0"/>
    <w:rsid w:val="000B575B"/>
    <w:rsid w:val="000B5FF5"/>
    <w:rsid w:val="000B6915"/>
    <w:rsid w:val="000B6E63"/>
    <w:rsid w:val="000C0F36"/>
    <w:rsid w:val="000C6D4C"/>
    <w:rsid w:val="000C78AD"/>
    <w:rsid w:val="000C7B91"/>
    <w:rsid w:val="000D04D3"/>
    <w:rsid w:val="000D04D7"/>
    <w:rsid w:val="000D0CCF"/>
    <w:rsid w:val="000D173B"/>
    <w:rsid w:val="000D6D13"/>
    <w:rsid w:val="000D7AB8"/>
    <w:rsid w:val="000E27D9"/>
    <w:rsid w:val="000E5B7C"/>
    <w:rsid w:val="000F49AD"/>
    <w:rsid w:val="000F6C3F"/>
    <w:rsid w:val="000F6F98"/>
    <w:rsid w:val="0010279E"/>
    <w:rsid w:val="00102C0E"/>
    <w:rsid w:val="001033B8"/>
    <w:rsid w:val="00104425"/>
    <w:rsid w:val="00107EF0"/>
    <w:rsid w:val="00111913"/>
    <w:rsid w:val="00112E0A"/>
    <w:rsid w:val="00112F37"/>
    <w:rsid w:val="00113243"/>
    <w:rsid w:val="0011518C"/>
    <w:rsid w:val="00123A0D"/>
    <w:rsid w:val="00124D6B"/>
    <w:rsid w:val="0012507B"/>
    <w:rsid w:val="001269DD"/>
    <w:rsid w:val="00130ADC"/>
    <w:rsid w:val="00130F3F"/>
    <w:rsid w:val="001314B9"/>
    <w:rsid w:val="001328A3"/>
    <w:rsid w:val="00134BEF"/>
    <w:rsid w:val="001350F9"/>
    <w:rsid w:val="001352E4"/>
    <w:rsid w:val="001378B8"/>
    <w:rsid w:val="00143320"/>
    <w:rsid w:val="00145C83"/>
    <w:rsid w:val="00151882"/>
    <w:rsid w:val="001552B8"/>
    <w:rsid w:val="00156588"/>
    <w:rsid w:val="001565A4"/>
    <w:rsid w:val="00160DA9"/>
    <w:rsid w:val="0016140D"/>
    <w:rsid w:val="00162B54"/>
    <w:rsid w:val="001633E9"/>
    <w:rsid w:val="00163655"/>
    <w:rsid w:val="00165AB9"/>
    <w:rsid w:val="00167115"/>
    <w:rsid w:val="001672BD"/>
    <w:rsid w:val="00171A41"/>
    <w:rsid w:val="00174C1D"/>
    <w:rsid w:val="00175E18"/>
    <w:rsid w:val="00184A06"/>
    <w:rsid w:val="0018517B"/>
    <w:rsid w:val="00187672"/>
    <w:rsid w:val="00191F9B"/>
    <w:rsid w:val="00192348"/>
    <w:rsid w:val="0019287B"/>
    <w:rsid w:val="00197BB1"/>
    <w:rsid w:val="001A21D0"/>
    <w:rsid w:val="001A33F1"/>
    <w:rsid w:val="001A5627"/>
    <w:rsid w:val="001B2FDB"/>
    <w:rsid w:val="001B619C"/>
    <w:rsid w:val="001C0A9C"/>
    <w:rsid w:val="001C0B2B"/>
    <w:rsid w:val="001C1545"/>
    <w:rsid w:val="001C1C16"/>
    <w:rsid w:val="001C2F1F"/>
    <w:rsid w:val="001C474D"/>
    <w:rsid w:val="001C4BD5"/>
    <w:rsid w:val="001C5BCA"/>
    <w:rsid w:val="001C5D67"/>
    <w:rsid w:val="001C7173"/>
    <w:rsid w:val="001D1879"/>
    <w:rsid w:val="001D1B27"/>
    <w:rsid w:val="001D4568"/>
    <w:rsid w:val="001E02D4"/>
    <w:rsid w:val="001E1AD1"/>
    <w:rsid w:val="001E3889"/>
    <w:rsid w:val="001E7219"/>
    <w:rsid w:val="001E79C6"/>
    <w:rsid w:val="001F1774"/>
    <w:rsid w:val="001F523E"/>
    <w:rsid w:val="00200ADF"/>
    <w:rsid w:val="0020113F"/>
    <w:rsid w:val="00201319"/>
    <w:rsid w:val="00201B7F"/>
    <w:rsid w:val="00204408"/>
    <w:rsid w:val="00204D41"/>
    <w:rsid w:val="00207DA7"/>
    <w:rsid w:val="002107A9"/>
    <w:rsid w:val="00210F84"/>
    <w:rsid w:val="002150F7"/>
    <w:rsid w:val="00215853"/>
    <w:rsid w:val="00217DDA"/>
    <w:rsid w:val="00223C7C"/>
    <w:rsid w:val="00225641"/>
    <w:rsid w:val="002278E2"/>
    <w:rsid w:val="00231439"/>
    <w:rsid w:val="00232046"/>
    <w:rsid w:val="00232FBF"/>
    <w:rsid w:val="00233B79"/>
    <w:rsid w:val="00234180"/>
    <w:rsid w:val="0023767A"/>
    <w:rsid w:val="00237A46"/>
    <w:rsid w:val="002405D1"/>
    <w:rsid w:val="00240672"/>
    <w:rsid w:val="00240966"/>
    <w:rsid w:val="00241F44"/>
    <w:rsid w:val="00245653"/>
    <w:rsid w:val="00247F76"/>
    <w:rsid w:val="00253CD7"/>
    <w:rsid w:val="00262A9A"/>
    <w:rsid w:val="00262CDE"/>
    <w:rsid w:val="0026791E"/>
    <w:rsid w:val="00273DC7"/>
    <w:rsid w:val="0027450A"/>
    <w:rsid w:val="00274A65"/>
    <w:rsid w:val="00275A93"/>
    <w:rsid w:val="00275CFD"/>
    <w:rsid w:val="00276463"/>
    <w:rsid w:val="00277E3E"/>
    <w:rsid w:val="002847E4"/>
    <w:rsid w:val="002874E1"/>
    <w:rsid w:val="0029315D"/>
    <w:rsid w:val="00295F63"/>
    <w:rsid w:val="00296EC9"/>
    <w:rsid w:val="002A3AB9"/>
    <w:rsid w:val="002A7156"/>
    <w:rsid w:val="002B3B37"/>
    <w:rsid w:val="002B4ECB"/>
    <w:rsid w:val="002B7AE2"/>
    <w:rsid w:val="002C104C"/>
    <w:rsid w:val="002C1692"/>
    <w:rsid w:val="002D20DD"/>
    <w:rsid w:val="002D3C24"/>
    <w:rsid w:val="002D4683"/>
    <w:rsid w:val="002D48BA"/>
    <w:rsid w:val="002D650A"/>
    <w:rsid w:val="002E318D"/>
    <w:rsid w:val="002E38AA"/>
    <w:rsid w:val="002E6F74"/>
    <w:rsid w:val="002E7F2C"/>
    <w:rsid w:val="002F3E5E"/>
    <w:rsid w:val="002F4D4A"/>
    <w:rsid w:val="002F5EC5"/>
    <w:rsid w:val="002F666D"/>
    <w:rsid w:val="002F723D"/>
    <w:rsid w:val="00300457"/>
    <w:rsid w:val="003027B2"/>
    <w:rsid w:val="003033FC"/>
    <w:rsid w:val="00304F42"/>
    <w:rsid w:val="003060C1"/>
    <w:rsid w:val="00313091"/>
    <w:rsid w:val="003166F6"/>
    <w:rsid w:val="0031747A"/>
    <w:rsid w:val="003211D0"/>
    <w:rsid w:val="00323408"/>
    <w:rsid w:val="00323EE7"/>
    <w:rsid w:val="003258B8"/>
    <w:rsid w:val="00330A89"/>
    <w:rsid w:val="00330D1A"/>
    <w:rsid w:val="0033184D"/>
    <w:rsid w:val="00331D17"/>
    <w:rsid w:val="00331F39"/>
    <w:rsid w:val="0033360D"/>
    <w:rsid w:val="00333BBA"/>
    <w:rsid w:val="00334846"/>
    <w:rsid w:val="00337B26"/>
    <w:rsid w:val="003415D7"/>
    <w:rsid w:val="003425A6"/>
    <w:rsid w:val="00344AB1"/>
    <w:rsid w:val="00346022"/>
    <w:rsid w:val="003461B9"/>
    <w:rsid w:val="003546C8"/>
    <w:rsid w:val="003609D5"/>
    <w:rsid w:val="00363ABD"/>
    <w:rsid w:val="00364FB6"/>
    <w:rsid w:val="00365B0B"/>
    <w:rsid w:val="00371D00"/>
    <w:rsid w:val="00373326"/>
    <w:rsid w:val="00375033"/>
    <w:rsid w:val="00375243"/>
    <w:rsid w:val="00376266"/>
    <w:rsid w:val="003811A9"/>
    <w:rsid w:val="0038198D"/>
    <w:rsid w:val="00382504"/>
    <w:rsid w:val="00383C10"/>
    <w:rsid w:val="003874A7"/>
    <w:rsid w:val="0039019D"/>
    <w:rsid w:val="003911ED"/>
    <w:rsid w:val="00391504"/>
    <w:rsid w:val="00397F07"/>
    <w:rsid w:val="003A2485"/>
    <w:rsid w:val="003A2A9F"/>
    <w:rsid w:val="003A2B9B"/>
    <w:rsid w:val="003A4444"/>
    <w:rsid w:val="003A49A9"/>
    <w:rsid w:val="003B0D6A"/>
    <w:rsid w:val="003B251C"/>
    <w:rsid w:val="003B31E8"/>
    <w:rsid w:val="003B5EB2"/>
    <w:rsid w:val="003C0A1C"/>
    <w:rsid w:val="003C2A3C"/>
    <w:rsid w:val="003C4D15"/>
    <w:rsid w:val="003C5A18"/>
    <w:rsid w:val="003C5F5B"/>
    <w:rsid w:val="003C6FAD"/>
    <w:rsid w:val="003D28CB"/>
    <w:rsid w:val="003D290B"/>
    <w:rsid w:val="003D4AAD"/>
    <w:rsid w:val="003D72AA"/>
    <w:rsid w:val="003D7851"/>
    <w:rsid w:val="003D7893"/>
    <w:rsid w:val="003E1A14"/>
    <w:rsid w:val="003E2150"/>
    <w:rsid w:val="003E261C"/>
    <w:rsid w:val="003E272C"/>
    <w:rsid w:val="003E4144"/>
    <w:rsid w:val="003E6456"/>
    <w:rsid w:val="003E65B8"/>
    <w:rsid w:val="003F1121"/>
    <w:rsid w:val="003F26D7"/>
    <w:rsid w:val="003F36BE"/>
    <w:rsid w:val="00400EBF"/>
    <w:rsid w:val="00401899"/>
    <w:rsid w:val="00403CF5"/>
    <w:rsid w:val="00403E03"/>
    <w:rsid w:val="004046FC"/>
    <w:rsid w:val="004079E8"/>
    <w:rsid w:val="00407D50"/>
    <w:rsid w:val="00410FB8"/>
    <w:rsid w:val="004117C3"/>
    <w:rsid w:val="00412F9F"/>
    <w:rsid w:val="00413CAB"/>
    <w:rsid w:val="00413D5A"/>
    <w:rsid w:val="0041520E"/>
    <w:rsid w:val="004161DE"/>
    <w:rsid w:val="00421248"/>
    <w:rsid w:val="00422B78"/>
    <w:rsid w:val="00427E7F"/>
    <w:rsid w:val="00430030"/>
    <w:rsid w:val="00433238"/>
    <w:rsid w:val="004337AA"/>
    <w:rsid w:val="00434391"/>
    <w:rsid w:val="00435995"/>
    <w:rsid w:val="004415D9"/>
    <w:rsid w:val="0044754D"/>
    <w:rsid w:val="00453435"/>
    <w:rsid w:val="004545EA"/>
    <w:rsid w:val="00455869"/>
    <w:rsid w:val="00456A05"/>
    <w:rsid w:val="0046076A"/>
    <w:rsid w:val="004646F1"/>
    <w:rsid w:val="00465A13"/>
    <w:rsid w:val="00466341"/>
    <w:rsid w:val="00467D3C"/>
    <w:rsid w:val="004708B9"/>
    <w:rsid w:val="00470A56"/>
    <w:rsid w:val="00471C34"/>
    <w:rsid w:val="0047252B"/>
    <w:rsid w:val="004727F5"/>
    <w:rsid w:val="0047406D"/>
    <w:rsid w:val="00475DA5"/>
    <w:rsid w:val="00480139"/>
    <w:rsid w:val="00481048"/>
    <w:rsid w:val="00481944"/>
    <w:rsid w:val="00483F6E"/>
    <w:rsid w:val="0048610F"/>
    <w:rsid w:val="00492612"/>
    <w:rsid w:val="00494E79"/>
    <w:rsid w:val="004967B7"/>
    <w:rsid w:val="004A2462"/>
    <w:rsid w:val="004A24BC"/>
    <w:rsid w:val="004A318F"/>
    <w:rsid w:val="004A64EF"/>
    <w:rsid w:val="004A6BAD"/>
    <w:rsid w:val="004B04DE"/>
    <w:rsid w:val="004B0A71"/>
    <w:rsid w:val="004B1992"/>
    <w:rsid w:val="004B57AA"/>
    <w:rsid w:val="004B6479"/>
    <w:rsid w:val="004B785A"/>
    <w:rsid w:val="004C2EB4"/>
    <w:rsid w:val="004C3954"/>
    <w:rsid w:val="004C432D"/>
    <w:rsid w:val="004C4757"/>
    <w:rsid w:val="004C5030"/>
    <w:rsid w:val="004C5774"/>
    <w:rsid w:val="004C726A"/>
    <w:rsid w:val="004D0145"/>
    <w:rsid w:val="004D5B70"/>
    <w:rsid w:val="004D5C8D"/>
    <w:rsid w:val="004D61C8"/>
    <w:rsid w:val="004D63B9"/>
    <w:rsid w:val="004D7F25"/>
    <w:rsid w:val="004E147B"/>
    <w:rsid w:val="004E1FA8"/>
    <w:rsid w:val="004E267B"/>
    <w:rsid w:val="004E7137"/>
    <w:rsid w:val="004E7A86"/>
    <w:rsid w:val="004F431D"/>
    <w:rsid w:val="00501DF9"/>
    <w:rsid w:val="00502259"/>
    <w:rsid w:val="00505439"/>
    <w:rsid w:val="00506ACB"/>
    <w:rsid w:val="005103BA"/>
    <w:rsid w:val="005143CF"/>
    <w:rsid w:val="00515E7B"/>
    <w:rsid w:val="00520392"/>
    <w:rsid w:val="00521D92"/>
    <w:rsid w:val="0052479C"/>
    <w:rsid w:val="00525672"/>
    <w:rsid w:val="00525B24"/>
    <w:rsid w:val="00525D6C"/>
    <w:rsid w:val="00526BC2"/>
    <w:rsid w:val="00527D81"/>
    <w:rsid w:val="00531C68"/>
    <w:rsid w:val="00534006"/>
    <w:rsid w:val="005358F4"/>
    <w:rsid w:val="005370B9"/>
    <w:rsid w:val="005404E3"/>
    <w:rsid w:val="00542AD7"/>
    <w:rsid w:val="00544011"/>
    <w:rsid w:val="005443F8"/>
    <w:rsid w:val="005472E5"/>
    <w:rsid w:val="005518F5"/>
    <w:rsid w:val="00551CF5"/>
    <w:rsid w:val="00552439"/>
    <w:rsid w:val="005524F4"/>
    <w:rsid w:val="005570E3"/>
    <w:rsid w:val="0055754A"/>
    <w:rsid w:val="005602E8"/>
    <w:rsid w:val="00562432"/>
    <w:rsid w:val="00563301"/>
    <w:rsid w:val="00563570"/>
    <w:rsid w:val="00565BCB"/>
    <w:rsid w:val="00567778"/>
    <w:rsid w:val="00570513"/>
    <w:rsid w:val="00572C46"/>
    <w:rsid w:val="00572FA3"/>
    <w:rsid w:val="00573922"/>
    <w:rsid w:val="00575418"/>
    <w:rsid w:val="00577DAE"/>
    <w:rsid w:val="00580062"/>
    <w:rsid w:val="00580235"/>
    <w:rsid w:val="00580E76"/>
    <w:rsid w:val="005815C0"/>
    <w:rsid w:val="00585FE8"/>
    <w:rsid w:val="00590473"/>
    <w:rsid w:val="00590A21"/>
    <w:rsid w:val="0059114E"/>
    <w:rsid w:val="00591EC4"/>
    <w:rsid w:val="005930BE"/>
    <w:rsid w:val="005A0599"/>
    <w:rsid w:val="005A15A9"/>
    <w:rsid w:val="005A6795"/>
    <w:rsid w:val="005A719A"/>
    <w:rsid w:val="005A7D6F"/>
    <w:rsid w:val="005B3D62"/>
    <w:rsid w:val="005B71C3"/>
    <w:rsid w:val="005C053E"/>
    <w:rsid w:val="005C1BCC"/>
    <w:rsid w:val="005C1BCD"/>
    <w:rsid w:val="005C3390"/>
    <w:rsid w:val="005C37BA"/>
    <w:rsid w:val="005C550B"/>
    <w:rsid w:val="005D0AE1"/>
    <w:rsid w:val="005D2EAA"/>
    <w:rsid w:val="005D40D5"/>
    <w:rsid w:val="005D6A52"/>
    <w:rsid w:val="005D7190"/>
    <w:rsid w:val="005E0C74"/>
    <w:rsid w:val="005E17A4"/>
    <w:rsid w:val="005E34B7"/>
    <w:rsid w:val="005E5CE2"/>
    <w:rsid w:val="005E77EC"/>
    <w:rsid w:val="005F1D52"/>
    <w:rsid w:val="005F3AEF"/>
    <w:rsid w:val="005F5853"/>
    <w:rsid w:val="00600FBA"/>
    <w:rsid w:val="00604E0A"/>
    <w:rsid w:val="00604FEF"/>
    <w:rsid w:val="006064E6"/>
    <w:rsid w:val="006077F7"/>
    <w:rsid w:val="006111C3"/>
    <w:rsid w:val="006120DC"/>
    <w:rsid w:val="00612C48"/>
    <w:rsid w:val="0062032C"/>
    <w:rsid w:val="006215B8"/>
    <w:rsid w:val="00624DC2"/>
    <w:rsid w:val="006264D7"/>
    <w:rsid w:val="00626C15"/>
    <w:rsid w:val="00626C1C"/>
    <w:rsid w:val="006272B1"/>
    <w:rsid w:val="00627718"/>
    <w:rsid w:val="006278ED"/>
    <w:rsid w:val="00627F4C"/>
    <w:rsid w:val="006305EF"/>
    <w:rsid w:val="00630A89"/>
    <w:rsid w:val="00633E82"/>
    <w:rsid w:val="006434B8"/>
    <w:rsid w:val="006465C0"/>
    <w:rsid w:val="00650797"/>
    <w:rsid w:val="00650BB0"/>
    <w:rsid w:val="0065247E"/>
    <w:rsid w:val="006526F5"/>
    <w:rsid w:val="00652E01"/>
    <w:rsid w:val="00653AB2"/>
    <w:rsid w:val="00654045"/>
    <w:rsid w:val="006549E7"/>
    <w:rsid w:val="00660C57"/>
    <w:rsid w:val="00661A4B"/>
    <w:rsid w:val="00663AF5"/>
    <w:rsid w:val="00665CB8"/>
    <w:rsid w:val="00665DA1"/>
    <w:rsid w:val="00666178"/>
    <w:rsid w:val="00666A21"/>
    <w:rsid w:val="006672D1"/>
    <w:rsid w:val="00667CD9"/>
    <w:rsid w:val="006703D5"/>
    <w:rsid w:val="00671BDE"/>
    <w:rsid w:val="00673389"/>
    <w:rsid w:val="00674005"/>
    <w:rsid w:val="006746F9"/>
    <w:rsid w:val="00676870"/>
    <w:rsid w:val="006805A8"/>
    <w:rsid w:val="006821AD"/>
    <w:rsid w:val="006831D5"/>
    <w:rsid w:val="00683347"/>
    <w:rsid w:val="00684228"/>
    <w:rsid w:val="00685D55"/>
    <w:rsid w:val="006860AC"/>
    <w:rsid w:val="00686697"/>
    <w:rsid w:val="00686E00"/>
    <w:rsid w:val="00687600"/>
    <w:rsid w:val="00692C3F"/>
    <w:rsid w:val="00693836"/>
    <w:rsid w:val="006950FF"/>
    <w:rsid w:val="006A0C91"/>
    <w:rsid w:val="006A17FC"/>
    <w:rsid w:val="006A1DDC"/>
    <w:rsid w:val="006A2CA9"/>
    <w:rsid w:val="006A68FF"/>
    <w:rsid w:val="006B1281"/>
    <w:rsid w:val="006B148D"/>
    <w:rsid w:val="006B2EAB"/>
    <w:rsid w:val="006B3261"/>
    <w:rsid w:val="006B3B56"/>
    <w:rsid w:val="006B457A"/>
    <w:rsid w:val="006B6502"/>
    <w:rsid w:val="006C147C"/>
    <w:rsid w:val="006C2BFD"/>
    <w:rsid w:val="006C349B"/>
    <w:rsid w:val="006C5455"/>
    <w:rsid w:val="006C7B4D"/>
    <w:rsid w:val="006C7C22"/>
    <w:rsid w:val="006D4301"/>
    <w:rsid w:val="006E05E6"/>
    <w:rsid w:val="006E115A"/>
    <w:rsid w:val="006E47FC"/>
    <w:rsid w:val="006E76E2"/>
    <w:rsid w:val="006F2806"/>
    <w:rsid w:val="006F610D"/>
    <w:rsid w:val="006F76CD"/>
    <w:rsid w:val="006F7E3B"/>
    <w:rsid w:val="00700269"/>
    <w:rsid w:val="00700ED9"/>
    <w:rsid w:val="00702738"/>
    <w:rsid w:val="00704469"/>
    <w:rsid w:val="00706D0B"/>
    <w:rsid w:val="00712BD3"/>
    <w:rsid w:val="00713E01"/>
    <w:rsid w:val="007151C4"/>
    <w:rsid w:val="007160C8"/>
    <w:rsid w:val="007228E8"/>
    <w:rsid w:val="00726B8E"/>
    <w:rsid w:val="007303E1"/>
    <w:rsid w:val="00732497"/>
    <w:rsid w:val="00737131"/>
    <w:rsid w:val="0073789F"/>
    <w:rsid w:val="00737DC9"/>
    <w:rsid w:val="007412C5"/>
    <w:rsid w:val="0074149A"/>
    <w:rsid w:val="00741A4A"/>
    <w:rsid w:val="00752097"/>
    <w:rsid w:val="00752BE3"/>
    <w:rsid w:val="00753218"/>
    <w:rsid w:val="007562D9"/>
    <w:rsid w:val="007567DD"/>
    <w:rsid w:val="00757083"/>
    <w:rsid w:val="007601FB"/>
    <w:rsid w:val="00764033"/>
    <w:rsid w:val="00765159"/>
    <w:rsid w:val="00765991"/>
    <w:rsid w:val="007659C6"/>
    <w:rsid w:val="0077182D"/>
    <w:rsid w:val="00774F8B"/>
    <w:rsid w:val="00777C76"/>
    <w:rsid w:val="00781535"/>
    <w:rsid w:val="0078221C"/>
    <w:rsid w:val="00783048"/>
    <w:rsid w:val="00784077"/>
    <w:rsid w:val="00785EC2"/>
    <w:rsid w:val="007861D0"/>
    <w:rsid w:val="00786C58"/>
    <w:rsid w:val="00786D81"/>
    <w:rsid w:val="00787A21"/>
    <w:rsid w:val="00794059"/>
    <w:rsid w:val="00794226"/>
    <w:rsid w:val="0079739C"/>
    <w:rsid w:val="00797684"/>
    <w:rsid w:val="00797965"/>
    <w:rsid w:val="007A565A"/>
    <w:rsid w:val="007A7BE6"/>
    <w:rsid w:val="007B045E"/>
    <w:rsid w:val="007B081E"/>
    <w:rsid w:val="007B1CBE"/>
    <w:rsid w:val="007B1DA3"/>
    <w:rsid w:val="007B1ED1"/>
    <w:rsid w:val="007B46EC"/>
    <w:rsid w:val="007B4887"/>
    <w:rsid w:val="007B539A"/>
    <w:rsid w:val="007B54C1"/>
    <w:rsid w:val="007C0B2E"/>
    <w:rsid w:val="007C2F1D"/>
    <w:rsid w:val="007D0137"/>
    <w:rsid w:val="007D1980"/>
    <w:rsid w:val="007D25D3"/>
    <w:rsid w:val="007D5168"/>
    <w:rsid w:val="007D57E1"/>
    <w:rsid w:val="007E0A2A"/>
    <w:rsid w:val="007E0FBC"/>
    <w:rsid w:val="007E5FA1"/>
    <w:rsid w:val="007E7C0A"/>
    <w:rsid w:val="007F0487"/>
    <w:rsid w:val="007F08A0"/>
    <w:rsid w:val="007F08CE"/>
    <w:rsid w:val="007F19E7"/>
    <w:rsid w:val="007F71E6"/>
    <w:rsid w:val="007F7752"/>
    <w:rsid w:val="008007CB"/>
    <w:rsid w:val="008033BC"/>
    <w:rsid w:val="00805788"/>
    <w:rsid w:val="00811A7F"/>
    <w:rsid w:val="0081493E"/>
    <w:rsid w:val="0081518F"/>
    <w:rsid w:val="00815EE4"/>
    <w:rsid w:val="00820732"/>
    <w:rsid w:val="00820CA2"/>
    <w:rsid w:val="00820FDB"/>
    <w:rsid w:val="00821E7C"/>
    <w:rsid w:val="00824919"/>
    <w:rsid w:val="00824FC3"/>
    <w:rsid w:val="008259B8"/>
    <w:rsid w:val="00830782"/>
    <w:rsid w:val="00832129"/>
    <w:rsid w:val="00832F73"/>
    <w:rsid w:val="008350D4"/>
    <w:rsid w:val="0083627E"/>
    <w:rsid w:val="00841C1F"/>
    <w:rsid w:val="0084334D"/>
    <w:rsid w:val="00843E36"/>
    <w:rsid w:val="008441CA"/>
    <w:rsid w:val="00844829"/>
    <w:rsid w:val="00844D06"/>
    <w:rsid w:val="008500EC"/>
    <w:rsid w:val="00852D40"/>
    <w:rsid w:val="008545BA"/>
    <w:rsid w:val="00854C3E"/>
    <w:rsid w:val="00854D11"/>
    <w:rsid w:val="00855799"/>
    <w:rsid w:val="00856399"/>
    <w:rsid w:val="00856C85"/>
    <w:rsid w:val="00861616"/>
    <w:rsid w:val="00861DAB"/>
    <w:rsid w:val="00862CD4"/>
    <w:rsid w:val="008645CD"/>
    <w:rsid w:val="0086570B"/>
    <w:rsid w:val="0086617E"/>
    <w:rsid w:val="00866A93"/>
    <w:rsid w:val="008713AE"/>
    <w:rsid w:val="00872260"/>
    <w:rsid w:val="00876774"/>
    <w:rsid w:val="00877DDD"/>
    <w:rsid w:val="0088116B"/>
    <w:rsid w:val="00881D26"/>
    <w:rsid w:val="00881D5F"/>
    <w:rsid w:val="0088234F"/>
    <w:rsid w:val="00884610"/>
    <w:rsid w:val="00890BDF"/>
    <w:rsid w:val="00891891"/>
    <w:rsid w:val="008940AF"/>
    <w:rsid w:val="008A1CAE"/>
    <w:rsid w:val="008A2F57"/>
    <w:rsid w:val="008A392A"/>
    <w:rsid w:val="008A654B"/>
    <w:rsid w:val="008A69CA"/>
    <w:rsid w:val="008B1412"/>
    <w:rsid w:val="008B1482"/>
    <w:rsid w:val="008B1EBA"/>
    <w:rsid w:val="008B40F8"/>
    <w:rsid w:val="008B5824"/>
    <w:rsid w:val="008B6469"/>
    <w:rsid w:val="008C1179"/>
    <w:rsid w:val="008D0A4E"/>
    <w:rsid w:val="008D70C9"/>
    <w:rsid w:val="008D71B5"/>
    <w:rsid w:val="008E48FD"/>
    <w:rsid w:val="008E4A31"/>
    <w:rsid w:val="008E4CE9"/>
    <w:rsid w:val="008E5F61"/>
    <w:rsid w:val="008E66CD"/>
    <w:rsid w:val="008F006F"/>
    <w:rsid w:val="008F2BFC"/>
    <w:rsid w:val="008F3053"/>
    <w:rsid w:val="008F69E6"/>
    <w:rsid w:val="008F7995"/>
    <w:rsid w:val="00900E03"/>
    <w:rsid w:val="0090589F"/>
    <w:rsid w:val="009079ED"/>
    <w:rsid w:val="00910BEA"/>
    <w:rsid w:val="00911F68"/>
    <w:rsid w:val="00912AFB"/>
    <w:rsid w:val="009163F6"/>
    <w:rsid w:val="009169E5"/>
    <w:rsid w:val="00920245"/>
    <w:rsid w:val="00920BB0"/>
    <w:rsid w:val="009225E1"/>
    <w:rsid w:val="00930C41"/>
    <w:rsid w:val="0093558B"/>
    <w:rsid w:val="009357BF"/>
    <w:rsid w:val="00935C0D"/>
    <w:rsid w:val="00937BD0"/>
    <w:rsid w:val="009407AC"/>
    <w:rsid w:val="009431CB"/>
    <w:rsid w:val="00944D61"/>
    <w:rsid w:val="009459CC"/>
    <w:rsid w:val="00945EEA"/>
    <w:rsid w:val="00946E9E"/>
    <w:rsid w:val="00951996"/>
    <w:rsid w:val="00955068"/>
    <w:rsid w:val="00955F68"/>
    <w:rsid w:val="00956261"/>
    <w:rsid w:val="00956A55"/>
    <w:rsid w:val="009623D1"/>
    <w:rsid w:val="009670A7"/>
    <w:rsid w:val="00970642"/>
    <w:rsid w:val="00970E6F"/>
    <w:rsid w:val="00971785"/>
    <w:rsid w:val="00974933"/>
    <w:rsid w:val="009778D2"/>
    <w:rsid w:val="00977EC6"/>
    <w:rsid w:val="00980ED2"/>
    <w:rsid w:val="00982B17"/>
    <w:rsid w:val="00983155"/>
    <w:rsid w:val="009877C8"/>
    <w:rsid w:val="00987DEA"/>
    <w:rsid w:val="00991731"/>
    <w:rsid w:val="0099468F"/>
    <w:rsid w:val="00997735"/>
    <w:rsid w:val="009A0E70"/>
    <w:rsid w:val="009A1A23"/>
    <w:rsid w:val="009A678E"/>
    <w:rsid w:val="009A6A17"/>
    <w:rsid w:val="009A7B3A"/>
    <w:rsid w:val="009B1C2A"/>
    <w:rsid w:val="009C05C2"/>
    <w:rsid w:val="009C11FD"/>
    <w:rsid w:val="009C2D9C"/>
    <w:rsid w:val="009C5D6F"/>
    <w:rsid w:val="009C7773"/>
    <w:rsid w:val="009D0A64"/>
    <w:rsid w:val="009D268F"/>
    <w:rsid w:val="009D6918"/>
    <w:rsid w:val="009D6F71"/>
    <w:rsid w:val="009E0BC8"/>
    <w:rsid w:val="009E2941"/>
    <w:rsid w:val="009E3770"/>
    <w:rsid w:val="009E4A65"/>
    <w:rsid w:val="009E5239"/>
    <w:rsid w:val="009E6095"/>
    <w:rsid w:val="009E6DAC"/>
    <w:rsid w:val="009F0AFF"/>
    <w:rsid w:val="009F4839"/>
    <w:rsid w:val="009F4D83"/>
    <w:rsid w:val="009F674E"/>
    <w:rsid w:val="009F7D9B"/>
    <w:rsid w:val="00A0146B"/>
    <w:rsid w:val="00A0238E"/>
    <w:rsid w:val="00A02C92"/>
    <w:rsid w:val="00A0498E"/>
    <w:rsid w:val="00A05EE9"/>
    <w:rsid w:val="00A0637A"/>
    <w:rsid w:val="00A0690F"/>
    <w:rsid w:val="00A06D62"/>
    <w:rsid w:val="00A07ABB"/>
    <w:rsid w:val="00A1194C"/>
    <w:rsid w:val="00A1416F"/>
    <w:rsid w:val="00A156AB"/>
    <w:rsid w:val="00A16D3E"/>
    <w:rsid w:val="00A2236D"/>
    <w:rsid w:val="00A240C3"/>
    <w:rsid w:val="00A25B6F"/>
    <w:rsid w:val="00A27B8E"/>
    <w:rsid w:val="00A30341"/>
    <w:rsid w:val="00A31836"/>
    <w:rsid w:val="00A31B5A"/>
    <w:rsid w:val="00A32810"/>
    <w:rsid w:val="00A345D1"/>
    <w:rsid w:val="00A376DB"/>
    <w:rsid w:val="00A42B24"/>
    <w:rsid w:val="00A4491C"/>
    <w:rsid w:val="00A45687"/>
    <w:rsid w:val="00A52ABB"/>
    <w:rsid w:val="00A53C76"/>
    <w:rsid w:val="00A53DC0"/>
    <w:rsid w:val="00A54D5F"/>
    <w:rsid w:val="00A55AD5"/>
    <w:rsid w:val="00A601F9"/>
    <w:rsid w:val="00A602A7"/>
    <w:rsid w:val="00A6044D"/>
    <w:rsid w:val="00A613EE"/>
    <w:rsid w:val="00A62615"/>
    <w:rsid w:val="00A7114D"/>
    <w:rsid w:val="00A7227C"/>
    <w:rsid w:val="00A7287B"/>
    <w:rsid w:val="00A73582"/>
    <w:rsid w:val="00A73663"/>
    <w:rsid w:val="00A7377E"/>
    <w:rsid w:val="00A743B8"/>
    <w:rsid w:val="00A74985"/>
    <w:rsid w:val="00A749BF"/>
    <w:rsid w:val="00A756F0"/>
    <w:rsid w:val="00A7717F"/>
    <w:rsid w:val="00A810D6"/>
    <w:rsid w:val="00A87B59"/>
    <w:rsid w:val="00A93354"/>
    <w:rsid w:val="00A934CC"/>
    <w:rsid w:val="00A9364E"/>
    <w:rsid w:val="00A94778"/>
    <w:rsid w:val="00A94BFD"/>
    <w:rsid w:val="00AA072B"/>
    <w:rsid w:val="00AA2EBA"/>
    <w:rsid w:val="00AA3847"/>
    <w:rsid w:val="00AA445A"/>
    <w:rsid w:val="00AA7088"/>
    <w:rsid w:val="00AB0B31"/>
    <w:rsid w:val="00AB1064"/>
    <w:rsid w:val="00AB27E1"/>
    <w:rsid w:val="00AB5084"/>
    <w:rsid w:val="00AB5661"/>
    <w:rsid w:val="00AC18F4"/>
    <w:rsid w:val="00AC1976"/>
    <w:rsid w:val="00AD1DF4"/>
    <w:rsid w:val="00AD7D5F"/>
    <w:rsid w:val="00AF02E1"/>
    <w:rsid w:val="00AF0C96"/>
    <w:rsid w:val="00AF25C8"/>
    <w:rsid w:val="00AF4478"/>
    <w:rsid w:val="00AF5298"/>
    <w:rsid w:val="00AF5AC4"/>
    <w:rsid w:val="00B00A20"/>
    <w:rsid w:val="00B00FC3"/>
    <w:rsid w:val="00B0550F"/>
    <w:rsid w:val="00B113A4"/>
    <w:rsid w:val="00B116F8"/>
    <w:rsid w:val="00B13A9A"/>
    <w:rsid w:val="00B13EA8"/>
    <w:rsid w:val="00B14E33"/>
    <w:rsid w:val="00B158E9"/>
    <w:rsid w:val="00B177FD"/>
    <w:rsid w:val="00B20E6F"/>
    <w:rsid w:val="00B22567"/>
    <w:rsid w:val="00B240B6"/>
    <w:rsid w:val="00B2472A"/>
    <w:rsid w:val="00B25EB5"/>
    <w:rsid w:val="00B27E64"/>
    <w:rsid w:val="00B30376"/>
    <w:rsid w:val="00B305F9"/>
    <w:rsid w:val="00B30AFC"/>
    <w:rsid w:val="00B31F0E"/>
    <w:rsid w:val="00B32197"/>
    <w:rsid w:val="00B33B70"/>
    <w:rsid w:val="00B37F08"/>
    <w:rsid w:val="00B404F7"/>
    <w:rsid w:val="00B41D45"/>
    <w:rsid w:val="00B42F0A"/>
    <w:rsid w:val="00B43C94"/>
    <w:rsid w:val="00B44488"/>
    <w:rsid w:val="00B45622"/>
    <w:rsid w:val="00B46235"/>
    <w:rsid w:val="00B4728F"/>
    <w:rsid w:val="00B47982"/>
    <w:rsid w:val="00B47BD1"/>
    <w:rsid w:val="00B5210B"/>
    <w:rsid w:val="00B52E4A"/>
    <w:rsid w:val="00B5497A"/>
    <w:rsid w:val="00B60323"/>
    <w:rsid w:val="00B61528"/>
    <w:rsid w:val="00B621F4"/>
    <w:rsid w:val="00B65401"/>
    <w:rsid w:val="00B66101"/>
    <w:rsid w:val="00B6655A"/>
    <w:rsid w:val="00B7095D"/>
    <w:rsid w:val="00B71A9E"/>
    <w:rsid w:val="00B72A73"/>
    <w:rsid w:val="00B804B2"/>
    <w:rsid w:val="00B8374A"/>
    <w:rsid w:val="00B83B86"/>
    <w:rsid w:val="00B84D32"/>
    <w:rsid w:val="00B873F9"/>
    <w:rsid w:val="00B90A58"/>
    <w:rsid w:val="00B9500E"/>
    <w:rsid w:val="00B95D93"/>
    <w:rsid w:val="00B96926"/>
    <w:rsid w:val="00BA2C79"/>
    <w:rsid w:val="00BA43EA"/>
    <w:rsid w:val="00BB0A70"/>
    <w:rsid w:val="00BB2F45"/>
    <w:rsid w:val="00BB5C42"/>
    <w:rsid w:val="00BB7C58"/>
    <w:rsid w:val="00BC08E9"/>
    <w:rsid w:val="00BC31B9"/>
    <w:rsid w:val="00BC49D2"/>
    <w:rsid w:val="00BC6A24"/>
    <w:rsid w:val="00BC772C"/>
    <w:rsid w:val="00BD466E"/>
    <w:rsid w:val="00BD530E"/>
    <w:rsid w:val="00BD6C88"/>
    <w:rsid w:val="00BE3F37"/>
    <w:rsid w:val="00BE4391"/>
    <w:rsid w:val="00BE5279"/>
    <w:rsid w:val="00BF1442"/>
    <w:rsid w:val="00BF2B91"/>
    <w:rsid w:val="00BF51E9"/>
    <w:rsid w:val="00BF7932"/>
    <w:rsid w:val="00C00743"/>
    <w:rsid w:val="00C040B2"/>
    <w:rsid w:val="00C122AB"/>
    <w:rsid w:val="00C17D8F"/>
    <w:rsid w:val="00C20620"/>
    <w:rsid w:val="00C218EF"/>
    <w:rsid w:val="00C25C3A"/>
    <w:rsid w:val="00C30227"/>
    <w:rsid w:val="00C30355"/>
    <w:rsid w:val="00C325C8"/>
    <w:rsid w:val="00C336E2"/>
    <w:rsid w:val="00C3394B"/>
    <w:rsid w:val="00C33E35"/>
    <w:rsid w:val="00C348B5"/>
    <w:rsid w:val="00C35608"/>
    <w:rsid w:val="00C40F6E"/>
    <w:rsid w:val="00C4329C"/>
    <w:rsid w:val="00C45314"/>
    <w:rsid w:val="00C45697"/>
    <w:rsid w:val="00C45E96"/>
    <w:rsid w:val="00C467E9"/>
    <w:rsid w:val="00C46E86"/>
    <w:rsid w:val="00C51566"/>
    <w:rsid w:val="00C52E31"/>
    <w:rsid w:val="00C53D5B"/>
    <w:rsid w:val="00C561BB"/>
    <w:rsid w:val="00C56B21"/>
    <w:rsid w:val="00C633E8"/>
    <w:rsid w:val="00C659D7"/>
    <w:rsid w:val="00C674DD"/>
    <w:rsid w:val="00C73941"/>
    <w:rsid w:val="00C749DB"/>
    <w:rsid w:val="00C75848"/>
    <w:rsid w:val="00C76D1B"/>
    <w:rsid w:val="00C76D1E"/>
    <w:rsid w:val="00C80645"/>
    <w:rsid w:val="00C81299"/>
    <w:rsid w:val="00C851E4"/>
    <w:rsid w:val="00C85921"/>
    <w:rsid w:val="00C86A0E"/>
    <w:rsid w:val="00C876E9"/>
    <w:rsid w:val="00C91B21"/>
    <w:rsid w:val="00C95E12"/>
    <w:rsid w:val="00C97043"/>
    <w:rsid w:val="00CA0509"/>
    <w:rsid w:val="00CA0BF5"/>
    <w:rsid w:val="00CA1139"/>
    <w:rsid w:val="00CA12DF"/>
    <w:rsid w:val="00CA22DE"/>
    <w:rsid w:val="00CA4870"/>
    <w:rsid w:val="00CA58F4"/>
    <w:rsid w:val="00CA6771"/>
    <w:rsid w:val="00CA77D8"/>
    <w:rsid w:val="00CB0079"/>
    <w:rsid w:val="00CB0174"/>
    <w:rsid w:val="00CB13B2"/>
    <w:rsid w:val="00CB3C63"/>
    <w:rsid w:val="00CB63E6"/>
    <w:rsid w:val="00CB6457"/>
    <w:rsid w:val="00CC15C7"/>
    <w:rsid w:val="00CC3A29"/>
    <w:rsid w:val="00CC523B"/>
    <w:rsid w:val="00CC5694"/>
    <w:rsid w:val="00CC663D"/>
    <w:rsid w:val="00CD1187"/>
    <w:rsid w:val="00CD5930"/>
    <w:rsid w:val="00CD61A2"/>
    <w:rsid w:val="00CD7BD1"/>
    <w:rsid w:val="00CE069E"/>
    <w:rsid w:val="00CE310A"/>
    <w:rsid w:val="00CE5E91"/>
    <w:rsid w:val="00CE7B84"/>
    <w:rsid w:val="00CE7EB6"/>
    <w:rsid w:val="00CF191B"/>
    <w:rsid w:val="00CF5DD8"/>
    <w:rsid w:val="00CF5EEA"/>
    <w:rsid w:val="00CF6897"/>
    <w:rsid w:val="00CF6D99"/>
    <w:rsid w:val="00D01BA9"/>
    <w:rsid w:val="00D02D16"/>
    <w:rsid w:val="00D030FB"/>
    <w:rsid w:val="00D03D1F"/>
    <w:rsid w:val="00D12748"/>
    <w:rsid w:val="00D12C21"/>
    <w:rsid w:val="00D15F6B"/>
    <w:rsid w:val="00D17A91"/>
    <w:rsid w:val="00D21CEC"/>
    <w:rsid w:val="00D23AE8"/>
    <w:rsid w:val="00D30579"/>
    <w:rsid w:val="00D30995"/>
    <w:rsid w:val="00D30D62"/>
    <w:rsid w:val="00D31B97"/>
    <w:rsid w:val="00D34268"/>
    <w:rsid w:val="00D346A9"/>
    <w:rsid w:val="00D34966"/>
    <w:rsid w:val="00D449EE"/>
    <w:rsid w:val="00D4563A"/>
    <w:rsid w:val="00D46E5D"/>
    <w:rsid w:val="00D47221"/>
    <w:rsid w:val="00D47CC6"/>
    <w:rsid w:val="00D50FBF"/>
    <w:rsid w:val="00D529BE"/>
    <w:rsid w:val="00D53825"/>
    <w:rsid w:val="00D54D3D"/>
    <w:rsid w:val="00D56AA2"/>
    <w:rsid w:val="00D60841"/>
    <w:rsid w:val="00D631DE"/>
    <w:rsid w:val="00D63360"/>
    <w:rsid w:val="00D638E3"/>
    <w:rsid w:val="00D64946"/>
    <w:rsid w:val="00D67877"/>
    <w:rsid w:val="00D67E0C"/>
    <w:rsid w:val="00D71C77"/>
    <w:rsid w:val="00D74E9A"/>
    <w:rsid w:val="00D75613"/>
    <w:rsid w:val="00D775A0"/>
    <w:rsid w:val="00D80559"/>
    <w:rsid w:val="00D80D27"/>
    <w:rsid w:val="00D82077"/>
    <w:rsid w:val="00D82AF2"/>
    <w:rsid w:val="00D84C10"/>
    <w:rsid w:val="00D87295"/>
    <w:rsid w:val="00D87B84"/>
    <w:rsid w:val="00D91444"/>
    <w:rsid w:val="00D91475"/>
    <w:rsid w:val="00D94DE4"/>
    <w:rsid w:val="00D9662E"/>
    <w:rsid w:val="00DA1DF9"/>
    <w:rsid w:val="00DA34AB"/>
    <w:rsid w:val="00DA3561"/>
    <w:rsid w:val="00DA358D"/>
    <w:rsid w:val="00DB04BB"/>
    <w:rsid w:val="00DB091B"/>
    <w:rsid w:val="00DB4D2C"/>
    <w:rsid w:val="00DB6385"/>
    <w:rsid w:val="00DB6F7D"/>
    <w:rsid w:val="00DB767A"/>
    <w:rsid w:val="00DB77D4"/>
    <w:rsid w:val="00DC057A"/>
    <w:rsid w:val="00DC1074"/>
    <w:rsid w:val="00DC5228"/>
    <w:rsid w:val="00DC7778"/>
    <w:rsid w:val="00DD6372"/>
    <w:rsid w:val="00DE0221"/>
    <w:rsid w:val="00DE31C5"/>
    <w:rsid w:val="00DE367E"/>
    <w:rsid w:val="00DE3D42"/>
    <w:rsid w:val="00DE6BF7"/>
    <w:rsid w:val="00DF0391"/>
    <w:rsid w:val="00DF1522"/>
    <w:rsid w:val="00DF1BD1"/>
    <w:rsid w:val="00DF1FFC"/>
    <w:rsid w:val="00DF2A11"/>
    <w:rsid w:val="00DF45BB"/>
    <w:rsid w:val="00DF584D"/>
    <w:rsid w:val="00DF5E77"/>
    <w:rsid w:val="00E01C19"/>
    <w:rsid w:val="00E10F14"/>
    <w:rsid w:val="00E11B91"/>
    <w:rsid w:val="00E20C89"/>
    <w:rsid w:val="00E20F1B"/>
    <w:rsid w:val="00E23E72"/>
    <w:rsid w:val="00E27927"/>
    <w:rsid w:val="00E30101"/>
    <w:rsid w:val="00E3082C"/>
    <w:rsid w:val="00E31505"/>
    <w:rsid w:val="00E3168E"/>
    <w:rsid w:val="00E31691"/>
    <w:rsid w:val="00E3280E"/>
    <w:rsid w:val="00E336B7"/>
    <w:rsid w:val="00E34ED4"/>
    <w:rsid w:val="00E36FDD"/>
    <w:rsid w:val="00E403A0"/>
    <w:rsid w:val="00E42CC7"/>
    <w:rsid w:val="00E50D85"/>
    <w:rsid w:val="00E51108"/>
    <w:rsid w:val="00E52BC2"/>
    <w:rsid w:val="00E53B86"/>
    <w:rsid w:val="00E563D9"/>
    <w:rsid w:val="00E57E93"/>
    <w:rsid w:val="00E60AD2"/>
    <w:rsid w:val="00E6147F"/>
    <w:rsid w:val="00E6157C"/>
    <w:rsid w:val="00E6216A"/>
    <w:rsid w:val="00E6490E"/>
    <w:rsid w:val="00E65FEC"/>
    <w:rsid w:val="00E66934"/>
    <w:rsid w:val="00E66E03"/>
    <w:rsid w:val="00E74608"/>
    <w:rsid w:val="00E75076"/>
    <w:rsid w:val="00E75921"/>
    <w:rsid w:val="00E769E4"/>
    <w:rsid w:val="00E76E33"/>
    <w:rsid w:val="00E8193C"/>
    <w:rsid w:val="00E822A0"/>
    <w:rsid w:val="00E8449A"/>
    <w:rsid w:val="00E85CEF"/>
    <w:rsid w:val="00E908AC"/>
    <w:rsid w:val="00E90BCA"/>
    <w:rsid w:val="00E91548"/>
    <w:rsid w:val="00E92041"/>
    <w:rsid w:val="00E92D77"/>
    <w:rsid w:val="00E930E1"/>
    <w:rsid w:val="00E93ACE"/>
    <w:rsid w:val="00E93FB6"/>
    <w:rsid w:val="00E94B58"/>
    <w:rsid w:val="00EA1859"/>
    <w:rsid w:val="00EA1F70"/>
    <w:rsid w:val="00EA233B"/>
    <w:rsid w:val="00EA3F25"/>
    <w:rsid w:val="00EB0593"/>
    <w:rsid w:val="00EB24D1"/>
    <w:rsid w:val="00EB3FAF"/>
    <w:rsid w:val="00EB4114"/>
    <w:rsid w:val="00EB565B"/>
    <w:rsid w:val="00EB5D0C"/>
    <w:rsid w:val="00EB5FE2"/>
    <w:rsid w:val="00EC0962"/>
    <w:rsid w:val="00EC140C"/>
    <w:rsid w:val="00EC345E"/>
    <w:rsid w:val="00EC3A69"/>
    <w:rsid w:val="00EC677D"/>
    <w:rsid w:val="00EC7F01"/>
    <w:rsid w:val="00ED26FD"/>
    <w:rsid w:val="00ED75F3"/>
    <w:rsid w:val="00EE4B73"/>
    <w:rsid w:val="00EE5028"/>
    <w:rsid w:val="00EF1C4C"/>
    <w:rsid w:val="00EF76BC"/>
    <w:rsid w:val="00F045DC"/>
    <w:rsid w:val="00F06BA3"/>
    <w:rsid w:val="00F06DAB"/>
    <w:rsid w:val="00F07F23"/>
    <w:rsid w:val="00F1000D"/>
    <w:rsid w:val="00F10CCC"/>
    <w:rsid w:val="00F111EB"/>
    <w:rsid w:val="00F11A48"/>
    <w:rsid w:val="00F1563F"/>
    <w:rsid w:val="00F2177C"/>
    <w:rsid w:val="00F2479E"/>
    <w:rsid w:val="00F2492F"/>
    <w:rsid w:val="00F25141"/>
    <w:rsid w:val="00F252E0"/>
    <w:rsid w:val="00F27ABA"/>
    <w:rsid w:val="00F31F0B"/>
    <w:rsid w:val="00F32BC6"/>
    <w:rsid w:val="00F32C2E"/>
    <w:rsid w:val="00F34AC5"/>
    <w:rsid w:val="00F360F9"/>
    <w:rsid w:val="00F361B9"/>
    <w:rsid w:val="00F40527"/>
    <w:rsid w:val="00F420CA"/>
    <w:rsid w:val="00F42351"/>
    <w:rsid w:val="00F425F5"/>
    <w:rsid w:val="00F44937"/>
    <w:rsid w:val="00F450E8"/>
    <w:rsid w:val="00F46238"/>
    <w:rsid w:val="00F462E5"/>
    <w:rsid w:val="00F46B0E"/>
    <w:rsid w:val="00F47B98"/>
    <w:rsid w:val="00F50935"/>
    <w:rsid w:val="00F50EF9"/>
    <w:rsid w:val="00F51259"/>
    <w:rsid w:val="00F53A86"/>
    <w:rsid w:val="00F53BF8"/>
    <w:rsid w:val="00F5464B"/>
    <w:rsid w:val="00F54E34"/>
    <w:rsid w:val="00F57D3F"/>
    <w:rsid w:val="00F648AB"/>
    <w:rsid w:val="00F66BEC"/>
    <w:rsid w:val="00F67C2D"/>
    <w:rsid w:val="00F67DAB"/>
    <w:rsid w:val="00F711B7"/>
    <w:rsid w:val="00F809E1"/>
    <w:rsid w:val="00F865C1"/>
    <w:rsid w:val="00F87525"/>
    <w:rsid w:val="00F90DD2"/>
    <w:rsid w:val="00F91408"/>
    <w:rsid w:val="00F92BEA"/>
    <w:rsid w:val="00F92F64"/>
    <w:rsid w:val="00F93C89"/>
    <w:rsid w:val="00F961AA"/>
    <w:rsid w:val="00FA548E"/>
    <w:rsid w:val="00FA5800"/>
    <w:rsid w:val="00FA5E40"/>
    <w:rsid w:val="00FB34AD"/>
    <w:rsid w:val="00FB397C"/>
    <w:rsid w:val="00FB4176"/>
    <w:rsid w:val="00FB41C8"/>
    <w:rsid w:val="00FB625D"/>
    <w:rsid w:val="00FC292A"/>
    <w:rsid w:val="00FC4864"/>
    <w:rsid w:val="00FC787F"/>
    <w:rsid w:val="00FD04DC"/>
    <w:rsid w:val="00FD1D9B"/>
    <w:rsid w:val="00FD28FE"/>
    <w:rsid w:val="00FD2A9A"/>
    <w:rsid w:val="00FD3F93"/>
    <w:rsid w:val="00FD6CB1"/>
    <w:rsid w:val="00FD7002"/>
    <w:rsid w:val="00FD7125"/>
    <w:rsid w:val="00FE0E6D"/>
    <w:rsid w:val="00FE175A"/>
    <w:rsid w:val="00FE6E50"/>
    <w:rsid w:val="00FE7AB7"/>
    <w:rsid w:val="00FE7BA0"/>
    <w:rsid w:val="00FF1538"/>
    <w:rsid w:val="00FF1591"/>
    <w:rsid w:val="00FF2BF5"/>
    <w:rsid w:val="00FF62F1"/>
    <w:rsid w:val="00FF7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E088DBD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egoe UI" w:eastAsiaTheme="minorHAnsi" w:hAnsi="Segoe U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2" w:unhideWhenUsed="1" w:qFormat="1"/>
    <w:lsdException w:name="heading 4" w:semiHidden="1" w:uiPriority="3" w:unhideWhenUsed="1" w:qFormat="1"/>
    <w:lsdException w:name="heading 5" w:semiHidden="1" w:uiPriority="4" w:unhideWhenUsed="1"/>
    <w:lsdException w:name="heading 6" w:semiHidden="1" w:uiPriority="5" w:unhideWhenUsed="1"/>
    <w:lsdException w:name="heading 7" w:semiHidden="1" w:uiPriority="6" w:unhideWhenUsed="1"/>
    <w:lsdException w:name="heading 8" w:semiHidden="1" w:uiPriority="7" w:unhideWhenUsed="1"/>
    <w:lsdException w:name="heading 9" w:semiHidden="1" w:uiPriority="8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unhideWhenUsed="1"/>
    <w:lsdException w:name="List" w:semiHidden="1" w:unhideWhenUsed="1"/>
    <w:lsdException w:name="List Bullet" w:semiHidden="1" w:uiPriority="13" w:unhideWhenUsed="1" w:qFormat="1"/>
    <w:lsdException w:name="List Number" w:uiPriority="20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 w:qFormat="1"/>
    <w:lsdException w:name="List Number 3" w:unhideWhenUsed="1" w:qFormat="1"/>
    <w:lsdException w:name="List Number 4" w:unhideWhenUsed="1" w:qFormat="1"/>
    <w:lsdException w:name="List Number 5" w:unhideWhenUsed="1" w:qFormat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2"/>
    <w:qFormat/>
    <w:rsid w:val="00DE6BF7"/>
  </w:style>
  <w:style w:type="paragraph" w:styleId="Heading1">
    <w:name w:val="heading 1"/>
    <w:aliases w:val="UEFA Title"/>
    <w:basedOn w:val="Normal"/>
    <w:next w:val="Normal"/>
    <w:link w:val="Heading1Char"/>
    <w:qFormat/>
    <w:rsid w:val="003F1121"/>
    <w:pPr>
      <w:keepNext/>
      <w:spacing w:before="240" w:after="240"/>
      <w:contextualSpacing/>
      <w:outlineLvl w:val="0"/>
    </w:pPr>
    <w:rPr>
      <w:rFonts w:ascii="UEFA Colosseum" w:eastAsia="Times New Roman" w:hAnsi="UEFA Colosseum" w:cs="Times New Roman"/>
      <w:bCs/>
      <w:color w:val="123985" w:themeColor="text2"/>
      <w:sz w:val="28"/>
      <w:szCs w:val="28"/>
      <w:lang w:bidi="en-US"/>
    </w:rPr>
  </w:style>
  <w:style w:type="paragraph" w:styleId="Heading2">
    <w:name w:val="heading 2"/>
    <w:aliases w:val="UEFA Subtitle"/>
    <w:basedOn w:val="Normal"/>
    <w:next w:val="Normal"/>
    <w:link w:val="Heading2Char"/>
    <w:uiPriority w:val="1"/>
    <w:qFormat/>
    <w:rsid w:val="003F1121"/>
    <w:pPr>
      <w:keepNext/>
      <w:spacing w:before="240" w:after="240"/>
      <w:contextualSpacing/>
      <w:outlineLvl w:val="1"/>
    </w:pPr>
    <w:rPr>
      <w:rFonts w:ascii="UEFA Colosseum" w:eastAsiaTheme="majorEastAsia" w:hAnsi="UEFA Colosseum" w:cstheme="majorBidi"/>
      <w:bCs/>
      <w:color w:val="123985" w:themeColor="text2"/>
      <w:sz w:val="24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2"/>
    <w:rsid w:val="003F1121"/>
    <w:pPr>
      <w:keepNext/>
      <w:spacing w:before="240" w:after="240"/>
      <w:contextualSpacing/>
      <w:outlineLvl w:val="2"/>
    </w:pPr>
    <w:rPr>
      <w:rFonts w:ascii="UEFA Colosseum" w:eastAsiaTheme="majorEastAsia" w:hAnsi="UEFA Colosseum" w:cstheme="majorBidi"/>
      <w:bCs/>
      <w:color w:val="000000" w:themeColor="text1"/>
      <w:sz w:val="24"/>
      <w:lang w:bidi="en-US"/>
    </w:rPr>
  </w:style>
  <w:style w:type="paragraph" w:styleId="Heading4">
    <w:name w:val="heading 4"/>
    <w:basedOn w:val="Normal"/>
    <w:next w:val="Normal"/>
    <w:link w:val="Heading4Char"/>
    <w:uiPriority w:val="3"/>
    <w:rsid w:val="003F1121"/>
    <w:pPr>
      <w:keepNext/>
      <w:spacing w:before="240" w:after="240"/>
      <w:contextualSpacing/>
      <w:outlineLvl w:val="3"/>
    </w:pPr>
    <w:rPr>
      <w:rFonts w:ascii="UEFA Colosseum" w:eastAsiaTheme="majorEastAsia" w:hAnsi="UEFA Colosseum" w:cstheme="majorBidi"/>
      <w:bCs/>
      <w:iCs/>
      <w:color w:val="000000" w:themeColor="text1"/>
      <w:lang w:bidi="en-US"/>
    </w:rPr>
  </w:style>
  <w:style w:type="paragraph" w:styleId="Heading5">
    <w:name w:val="heading 5"/>
    <w:basedOn w:val="Normal"/>
    <w:next w:val="Normal"/>
    <w:link w:val="Heading5Char"/>
    <w:uiPriority w:val="4"/>
    <w:semiHidden/>
    <w:rsid w:val="00DE6BF7"/>
    <w:pPr>
      <w:keepNext/>
      <w:spacing w:before="240" w:after="240"/>
      <w:outlineLvl w:val="4"/>
    </w:pPr>
    <w:rPr>
      <w:rFonts w:ascii="UEFA Colosseum" w:eastAsiaTheme="majorEastAsia" w:hAnsi="UEFA Colosseum" w:cstheme="majorBidi"/>
      <w:bCs/>
      <w:color w:val="000000" w:themeColor="text1"/>
      <w:lang w:bidi="en-US"/>
    </w:rPr>
  </w:style>
  <w:style w:type="paragraph" w:styleId="Heading6">
    <w:name w:val="heading 6"/>
    <w:basedOn w:val="Normal"/>
    <w:next w:val="Normal"/>
    <w:link w:val="Heading6Char"/>
    <w:uiPriority w:val="5"/>
    <w:semiHidden/>
    <w:rsid w:val="00DE6BF7"/>
    <w:pPr>
      <w:spacing w:before="120" w:after="120"/>
      <w:outlineLvl w:val="5"/>
    </w:pPr>
    <w:rPr>
      <w:rFonts w:ascii="UEFA Colosseum" w:eastAsiaTheme="majorEastAsia" w:hAnsi="UEFA Colosseum" w:cstheme="majorBidi"/>
      <w:bCs/>
      <w:i/>
      <w:iCs/>
      <w:color w:val="000000" w:themeColor="text1"/>
      <w:lang w:bidi="en-US"/>
    </w:rPr>
  </w:style>
  <w:style w:type="paragraph" w:styleId="Heading7">
    <w:name w:val="heading 7"/>
    <w:basedOn w:val="Normal"/>
    <w:next w:val="Normal"/>
    <w:link w:val="Heading7Char"/>
    <w:uiPriority w:val="6"/>
    <w:semiHidden/>
    <w:rsid w:val="000951D9"/>
    <w:pPr>
      <w:outlineLvl w:val="6"/>
    </w:pPr>
    <w:rPr>
      <w:rFonts w:ascii="UEFA Colosseum" w:eastAsiaTheme="majorEastAsia" w:hAnsi="UEFA Colosseum" w:cstheme="majorBidi"/>
      <w:i/>
      <w:iCs/>
      <w:color w:val="000000" w:themeColor="text1"/>
      <w:lang w:bidi="en-US"/>
    </w:rPr>
  </w:style>
  <w:style w:type="paragraph" w:styleId="Heading8">
    <w:name w:val="heading 8"/>
    <w:basedOn w:val="Normal"/>
    <w:next w:val="Normal"/>
    <w:link w:val="Heading8Char"/>
    <w:uiPriority w:val="7"/>
    <w:semiHidden/>
    <w:rsid w:val="000951D9"/>
    <w:pPr>
      <w:outlineLvl w:val="7"/>
    </w:pPr>
    <w:rPr>
      <w:rFonts w:ascii="UEFA Colosseum" w:eastAsiaTheme="majorEastAsia" w:hAnsi="UEFA Colosseum" w:cstheme="majorBidi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8"/>
    <w:semiHidden/>
    <w:rsid w:val="000951D9"/>
    <w:pPr>
      <w:outlineLvl w:val="8"/>
    </w:pPr>
    <w:rPr>
      <w:rFonts w:ascii="UEFA Colosseum" w:eastAsiaTheme="majorEastAsia" w:hAnsi="UEFA Colosseum" w:cstheme="majorBidi"/>
      <w:i/>
      <w:iCs/>
      <w:color w:val="000000" w:themeColor="text1"/>
      <w:spacing w:val="5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3"/>
    <w:semiHidden/>
    <w:qFormat/>
    <w:rsid w:val="00EC0962"/>
    <w:pPr>
      <w:ind w:left="2160"/>
      <w:contextualSpacing/>
      <w:jc w:val="right"/>
    </w:pPr>
    <w:rPr>
      <w:rFonts w:ascii="UEFA Colosseum" w:eastAsia="Times New Roman" w:hAnsi="UEFA Colosseum" w:cs="Times New Roman"/>
      <w:color w:val="FFFFFF"/>
      <w:sz w:val="52"/>
    </w:rPr>
  </w:style>
  <w:style w:type="character" w:customStyle="1" w:styleId="SubtitleChar">
    <w:name w:val="Subtitle Char"/>
    <w:basedOn w:val="DefaultParagraphFont"/>
    <w:link w:val="Subtitle"/>
    <w:uiPriority w:val="23"/>
    <w:semiHidden/>
    <w:rsid w:val="00713E01"/>
    <w:rPr>
      <w:rFonts w:ascii="UEFA Colosseum" w:eastAsia="Times New Roman" w:hAnsi="UEFA Colosseum" w:cs="Times New Roman"/>
      <w:color w:val="FFFFFF"/>
      <w:sz w:val="52"/>
      <w:szCs w:val="22"/>
      <w:lang w:val="en-GB" w:eastAsia="en-GB"/>
    </w:rPr>
  </w:style>
  <w:style w:type="paragraph" w:styleId="Header">
    <w:name w:val="header"/>
    <w:basedOn w:val="Normal"/>
    <w:link w:val="HeaderChar"/>
    <w:uiPriority w:val="99"/>
    <w:semiHidden/>
    <w:rsid w:val="00D02D16"/>
    <w:pPr>
      <w:tabs>
        <w:tab w:val="right" w:pos="10206"/>
      </w:tabs>
      <w:spacing w:after="120"/>
    </w:pPr>
    <w:rPr>
      <w:rFonts w:ascii="UEFA Colosseum" w:hAnsi="UEFA Colosseum"/>
      <w:color w:val="123985" w:themeColor="text2"/>
      <w:sz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383C10"/>
    <w:rPr>
      <w:rFonts w:ascii="UEFA Colosseum" w:hAnsi="UEFA Colosseum"/>
      <w:color w:val="123985" w:themeColor="text2"/>
      <w:sz w:val="24"/>
    </w:rPr>
  </w:style>
  <w:style w:type="paragraph" w:styleId="Footer">
    <w:name w:val="footer"/>
    <w:basedOn w:val="Normal"/>
    <w:link w:val="FooterChar"/>
    <w:uiPriority w:val="99"/>
    <w:semiHidden/>
    <w:rsid w:val="00D02D16"/>
    <w:pPr>
      <w:tabs>
        <w:tab w:val="right" w:pos="9072"/>
        <w:tab w:val="right" w:pos="102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83C10"/>
  </w:style>
  <w:style w:type="character" w:customStyle="1" w:styleId="Heading1Char">
    <w:name w:val="Heading 1 Char"/>
    <w:aliases w:val="UEFA Title Char"/>
    <w:basedOn w:val="DefaultParagraphFont"/>
    <w:link w:val="Heading1"/>
    <w:rsid w:val="003F1121"/>
    <w:rPr>
      <w:rFonts w:ascii="UEFA Colosseum" w:eastAsia="Times New Roman" w:hAnsi="UEFA Colosseum" w:cs="Times New Roman"/>
      <w:bCs/>
      <w:color w:val="123985" w:themeColor="text2"/>
      <w:sz w:val="28"/>
      <w:szCs w:val="28"/>
      <w:lang w:bidi="en-US"/>
    </w:rPr>
  </w:style>
  <w:style w:type="character" w:customStyle="1" w:styleId="Heading2Char">
    <w:name w:val="Heading 2 Char"/>
    <w:aliases w:val="UEFA Subtitle Char"/>
    <w:basedOn w:val="DefaultParagraphFont"/>
    <w:link w:val="Heading2"/>
    <w:uiPriority w:val="1"/>
    <w:rsid w:val="003F1121"/>
    <w:rPr>
      <w:rFonts w:ascii="UEFA Colosseum" w:eastAsiaTheme="majorEastAsia" w:hAnsi="UEFA Colosseum" w:cstheme="majorBidi"/>
      <w:bCs/>
      <w:color w:val="123985" w:themeColor="text2"/>
      <w:sz w:val="24"/>
      <w:szCs w:val="26"/>
      <w:lang w:bidi="en-US"/>
    </w:rPr>
  </w:style>
  <w:style w:type="paragraph" w:customStyle="1" w:styleId="UEFAIntroduction">
    <w:name w:val="UEFA Introduction"/>
    <w:basedOn w:val="Normal"/>
    <w:uiPriority w:val="10"/>
    <w:qFormat/>
    <w:rsid w:val="003461B9"/>
    <w:rPr>
      <w:b/>
    </w:rPr>
  </w:style>
  <w:style w:type="paragraph" w:styleId="Title">
    <w:name w:val="Title"/>
    <w:basedOn w:val="Normal"/>
    <w:next w:val="Subtitle"/>
    <w:link w:val="TitleChar"/>
    <w:uiPriority w:val="22"/>
    <w:semiHidden/>
    <w:qFormat/>
    <w:rsid w:val="00EC0962"/>
    <w:pPr>
      <w:spacing w:after="120"/>
      <w:ind w:left="2160"/>
      <w:jc w:val="right"/>
    </w:pPr>
    <w:rPr>
      <w:rFonts w:ascii="UEFA Colosseum" w:eastAsia="Times New Roman" w:hAnsi="UEFA Colosseum" w:cs="Times New Roman"/>
      <w:caps/>
      <w:color w:val="FFFFFF"/>
      <w:sz w:val="24"/>
    </w:rPr>
  </w:style>
  <w:style w:type="character" w:customStyle="1" w:styleId="TitleChar">
    <w:name w:val="Title Char"/>
    <w:basedOn w:val="DefaultParagraphFont"/>
    <w:link w:val="Title"/>
    <w:uiPriority w:val="22"/>
    <w:semiHidden/>
    <w:rsid w:val="00713E01"/>
    <w:rPr>
      <w:rFonts w:ascii="UEFA Colosseum" w:eastAsia="Times New Roman" w:hAnsi="UEFA Colosseum" w:cs="Times New Roman"/>
      <w:caps/>
      <w:color w:val="FFFFFF"/>
      <w:sz w:val="24"/>
      <w:szCs w:val="22"/>
      <w:lang w:val="en-GB" w:eastAsia="en-GB"/>
    </w:rPr>
  </w:style>
  <w:style w:type="paragraph" w:styleId="BodyText">
    <w:name w:val="Body Text"/>
    <w:basedOn w:val="Normal"/>
    <w:link w:val="BodyTextChar"/>
    <w:uiPriority w:val="11"/>
    <w:qFormat/>
    <w:rsid w:val="00A1416F"/>
    <w:pPr>
      <w:spacing w:after="60"/>
    </w:pPr>
  </w:style>
  <w:style w:type="character" w:customStyle="1" w:styleId="BodyTextChar">
    <w:name w:val="Body Text Char"/>
    <w:basedOn w:val="DefaultParagraphFont"/>
    <w:link w:val="BodyText"/>
    <w:uiPriority w:val="11"/>
    <w:rsid w:val="00A1416F"/>
    <w:rPr>
      <w:rFonts w:ascii="Segoe UI" w:eastAsiaTheme="minorEastAsia" w:hAnsi="Segoe UI"/>
      <w:sz w:val="22"/>
      <w:szCs w:val="22"/>
      <w:lang w:val="en-GB" w:eastAsia="en-GB"/>
    </w:rPr>
  </w:style>
  <w:style w:type="paragraph" w:styleId="ListBullet">
    <w:name w:val="List Bullet"/>
    <w:aliases w:val="UEFA Bullets"/>
    <w:basedOn w:val="Normal"/>
    <w:uiPriority w:val="13"/>
    <w:qFormat/>
    <w:rsid w:val="00F93C89"/>
    <w:pPr>
      <w:numPr>
        <w:numId w:val="2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2"/>
    <w:rsid w:val="003F1121"/>
    <w:rPr>
      <w:rFonts w:ascii="UEFA Colosseum" w:eastAsiaTheme="majorEastAsia" w:hAnsi="UEFA Colosseum" w:cstheme="majorBidi"/>
      <w:bCs/>
      <w:color w:val="000000" w:themeColor="text1"/>
      <w:sz w:val="24"/>
      <w:lang w:bidi="en-US"/>
    </w:rPr>
  </w:style>
  <w:style w:type="table" w:styleId="TableGrid">
    <w:name w:val="Table Grid"/>
    <w:basedOn w:val="TableNormal"/>
    <w:uiPriority w:val="59"/>
    <w:rsid w:val="005340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Number">
    <w:name w:val="List Number"/>
    <w:basedOn w:val="Normal"/>
    <w:uiPriority w:val="99"/>
    <w:semiHidden/>
    <w:qFormat/>
    <w:rsid w:val="00E3280E"/>
    <w:pPr>
      <w:numPr>
        <w:numId w:val="3"/>
      </w:numPr>
    </w:pPr>
  </w:style>
  <w:style w:type="character" w:customStyle="1" w:styleId="Heading4Char">
    <w:name w:val="Heading 4 Char"/>
    <w:basedOn w:val="DefaultParagraphFont"/>
    <w:link w:val="Heading4"/>
    <w:uiPriority w:val="3"/>
    <w:rsid w:val="003F1121"/>
    <w:rPr>
      <w:rFonts w:ascii="UEFA Colosseum" w:eastAsiaTheme="majorEastAsia" w:hAnsi="UEFA Colosseum" w:cstheme="majorBidi"/>
      <w:bCs/>
      <w:iCs/>
      <w:color w:val="000000" w:themeColor="text1"/>
      <w:lang w:bidi="en-US"/>
    </w:rPr>
  </w:style>
  <w:style w:type="character" w:customStyle="1" w:styleId="Heading5Char">
    <w:name w:val="Heading 5 Char"/>
    <w:basedOn w:val="DefaultParagraphFont"/>
    <w:link w:val="Heading5"/>
    <w:uiPriority w:val="4"/>
    <w:semiHidden/>
    <w:rsid w:val="00DE6BF7"/>
    <w:rPr>
      <w:rFonts w:ascii="UEFA Colosseum" w:eastAsiaTheme="majorEastAsia" w:hAnsi="UEFA Colosseum" w:cstheme="majorBidi"/>
      <w:bCs/>
      <w:color w:val="000000" w:themeColor="text1"/>
      <w:lang w:bidi="en-US"/>
    </w:rPr>
  </w:style>
  <w:style w:type="character" w:customStyle="1" w:styleId="Heading6Char">
    <w:name w:val="Heading 6 Char"/>
    <w:basedOn w:val="DefaultParagraphFont"/>
    <w:link w:val="Heading6"/>
    <w:uiPriority w:val="5"/>
    <w:semiHidden/>
    <w:rsid w:val="00DE6BF7"/>
    <w:rPr>
      <w:rFonts w:ascii="UEFA Colosseum" w:eastAsiaTheme="majorEastAsia" w:hAnsi="UEFA Colosseum" w:cstheme="majorBidi"/>
      <w:bCs/>
      <w:i/>
      <w:iCs/>
      <w:color w:val="000000" w:themeColor="text1"/>
      <w:lang w:bidi="en-US"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DB767A"/>
    <w:rPr>
      <w:rFonts w:ascii="UEFA Colosseum" w:eastAsiaTheme="majorEastAsia" w:hAnsi="UEFA Colosseum" w:cstheme="majorBidi"/>
      <w:i/>
      <w:iCs/>
      <w:color w:val="000000" w:themeColor="text1"/>
      <w:sz w:val="22"/>
      <w:szCs w:val="22"/>
      <w:lang w:val="en-GB" w:eastAsia="en-GB" w:bidi="en-US"/>
    </w:rPr>
  </w:style>
  <w:style w:type="character" w:customStyle="1" w:styleId="Heading8Char">
    <w:name w:val="Heading 8 Char"/>
    <w:basedOn w:val="DefaultParagraphFont"/>
    <w:link w:val="Heading8"/>
    <w:uiPriority w:val="7"/>
    <w:semiHidden/>
    <w:rsid w:val="00DB767A"/>
    <w:rPr>
      <w:rFonts w:ascii="UEFA Colosseum" w:eastAsiaTheme="majorEastAsia" w:hAnsi="UEFA Colosseum" w:cstheme="majorBidi"/>
      <w:lang w:val="en-GB" w:eastAsia="en-GB" w:bidi="en-US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DB767A"/>
    <w:rPr>
      <w:rFonts w:ascii="UEFA Colosseum" w:eastAsiaTheme="majorEastAsia" w:hAnsi="UEFA Colosseum" w:cstheme="majorBidi"/>
      <w:i/>
      <w:iCs/>
      <w:color w:val="000000" w:themeColor="text1"/>
      <w:spacing w:val="5"/>
      <w:lang w:val="en-GB" w:eastAsia="en-GB" w:bidi="en-US"/>
    </w:rPr>
  </w:style>
  <w:style w:type="character" w:styleId="Emphasis">
    <w:name w:val="Emphasis"/>
    <w:basedOn w:val="DefaultParagraphFont"/>
    <w:uiPriority w:val="99"/>
    <w:semiHidden/>
    <w:qFormat/>
    <w:rsid w:val="00753218"/>
    <w:rPr>
      <w:i/>
      <w:iCs/>
    </w:rPr>
  </w:style>
  <w:style w:type="paragraph" w:styleId="TOCHeading">
    <w:name w:val="TOC Heading"/>
    <w:basedOn w:val="Normal"/>
    <w:next w:val="Normal"/>
    <w:uiPriority w:val="39"/>
    <w:semiHidden/>
    <w:qFormat/>
    <w:rsid w:val="00C561BB"/>
    <w:pPr>
      <w:spacing w:before="240" w:after="240"/>
    </w:pPr>
    <w:rPr>
      <w:rFonts w:ascii="UEFA Colosseum" w:hAnsi="UEFA Colosseum"/>
      <w:color w:val="123985" w:themeColor="text2"/>
      <w:sz w:val="28"/>
    </w:rPr>
  </w:style>
  <w:style w:type="paragraph" w:styleId="TOAHeading">
    <w:name w:val="toa heading"/>
    <w:basedOn w:val="TOCHeading"/>
    <w:next w:val="Normal"/>
    <w:uiPriority w:val="99"/>
    <w:semiHidden/>
    <w:rsid w:val="004D5C8D"/>
  </w:style>
  <w:style w:type="paragraph" w:styleId="ListNumber2">
    <w:name w:val="List Number 2"/>
    <w:basedOn w:val="ListNumber"/>
    <w:uiPriority w:val="99"/>
    <w:semiHidden/>
    <w:qFormat/>
    <w:rsid w:val="000256EC"/>
    <w:pPr>
      <w:numPr>
        <w:ilvl w:val="1"/>
      </w:numPr>
      <w:ind w:left="993"/>
    </w:pPr>
  </w:style>
  <w:style w:type="paragraph" w:styleId="ListNumber3">
    <w:name w:val="List Number 3"/>
    <w:basedOn w:val="ListNumber"/>
    <w:uiPriority w:val="99"/>
    <w:semiHidden/>
    <w:qFormat/>
    <w:rsid w:val="000256EC"/>
    <w:pPr>
      <w:numPr>
        <w:ilvl w:val="2"/>
      </w:numPr>
      <w:ind w:left="1418" w:hanging="851"/>
    </w:pPr>
  </w:style>
  <w:style w:type="paragraph" w:styleId="ListNumber4">
    <w:name w:val="List Number 4"/>
    <w:basedOn w:val="ListNumber"/>
    <w:uiPriority w:val="99"/>
    <w:semiHidden/>
    <w:qFormat/>
    <w:rsid w:val="000256EC"/>
    <w:pPr>
      <w:numPr>
        <w:ilvl w:val="3"/>
      </w:numPr>
      <w:ind w:left="1843" w:hanging="992"/>
    </w:pPr>
  </w:style>
  <w:style w:type="paragraph" w:styleId="ListNumber5">
    <w:name w:val="List Number 5"/>
    <w:basedOn w:val="ListNumber"/>
    <w:uiPriority w:val="99"/>
    <w:semiHidden/>
    <w:qFormat/>
    <w:rsid w:val="000256EC"/>
    <w:pPr>
      <w:numPr>
        <w:ilvl w:val="4"/>
      </w:numPr>
      <w:ind w:left="2268"/>
    </w:pPr>
  </w:style>
  <w:style w:type="paragraph" w:styleId="TOC1">
    <w:name w:val="toc 1"/>
    <w:basedOn w:val="Normal"/>
    <w:next w:val="Normal"/>
    <w:autoRedefine/>
    <w:uiPriority w:val="39"/>
    <w:semiHidden/>
    <w:rsid w:val="007F08A0"/>
    <w:pPr>
      <w:tabs>
        <w:tab w:val="right" w:leader="dot" w:pos="10206"/>
      </w:tabs>
      <w:spacing w:before="120" w:after="60"/>
    </w:pPr>
    <w:rPr>
      <w:noProof/>
    </w:rPr>
  </w:style>
  <w:style w:type="paragraph" w:styleId="TOC2">
    <w:name w:val="toc 2"/>
    <w:basedOn w:val="Normal"/>
    <w:next w:val="Normal"/>
    <w:autoRedefine/>
    <w:uiPriority w:val="39"/>
    <w:semiHidden/>
    <w:rsid w:val="00AB27E1"/>
    <w:pPr>
      <w:spacing w:after="60"/>
      <w:ind w:left="221"/>
    </w:pPr>
  </w:style>
  <w:style w:type="paragraph" w:styleId="TOC3">
    <w:name w:val="toc 3"/>
    <w:basedOn w:val="Normal"/>
    <w:next w:val="Normal"/>
    <w:autoRedefine/>
    <w:uiPriority w:val="39"/>
    <w:semiHidden/>
    <w:rsid w:val="00AB27E1"/>
    <w:pPr>
      <w:spacing w:after="100"/>
      <w:ind w:left="440"/>
    </w:pPr>
  </w:style>
  <w:style w:type="character" w:styleId="Hyperlink">
    <w:name w:val="Hyperlink"/>
    <w:basedOn w:val="DefaultParagraphFont"/>
    <w:uiPriority w:val="99"/>
    <w:semiHidden/>
    <w:rsid w:val="00AB27E1"/>
    <w:rPr>
      <w:color w:val="00B9F2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B27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C10"/>
    <w:rPr>
      <w:rFonts w:ascii="Tahoma" w:hAnsi="Tahoma" w:cs="Tahoma"/>
      <w:sz w:val="16"/>
      <w:szCs w:val="16"/>
    </w:rPr>
  </w:style>
  <w:style w:type="numbering" w:customStyle="1" w:styleId="UEFANumbers">
    <w:name w:val="UEFA Numbers"/>
    <w:uiPriority w:val="99"/>
    <w:rsid w:val="00BB2F45"/>
    <w:pPr>
      <w:numPr>
        <w:numId w:val="16"/>
      </w:numPr>
    </w:pPr>
  </w:style>
  <w:style w:type="paragraph" w:customStyle="1" w:styleId="UEFANumbers1">
    <w:name w:val="UEFA Numbers 1"/>
    <w:basedOn w:val="Normal"/>
    <w:uiPriority w:val="20"/>
    <w:qFormat/>
    <w:rsid w:val="00BB2F45"/>
    <w:pPr>
      <w:numPr>
        <w:numId w:val="25"/>
      </w:numPr>
    </w:pPr>
    <w:rPr>
      <w:rFonts w:eastAsiaTheme="minorEastAsia"/>
      <w:lang w:val="en-GB" w:eastAsia="en-GB"/>
    </w:rPr>
  </w:style>
  <w:style w:type="paragraph" w:customStyle="1" w:styleId="UEFANumbers2">
    <w:name w:val="UEFA Numbers 2"/>
    <w:basedOn w:val="UEFANumbers1"/>
    <w:uiPriority w:val="20"/>
    <w:qFormat/>
    <w:rsid w:val="00565BCB"/>
    <w:pPr>
      <w:numPr>
        <w:ilvl w:val="1"/>
      </w:numPr>
    </w:pPr>
    <w:rPr>
      <w:rFonts w:asciiTheme="minorHAnsi" w:hAnsiTheme="minorHAnsi" w:cstheme="minorHAnsi"/>
    </w:rPr>
  </w:style>
  <w:style w:type="numbering" w:customStyle="1" w:styleId="Numbers">
    <w:name w:val="Numbers"/>
    <w:uiPriority w:val="99"/>
    <w:rsid w:val="00565BCB"/>
    <w:pPr>
      <w:numPr>
        <w:numId w:val="20"/>
      </w:numPr>
    </w:pPr>
  </w:style>
  <w:style w:type="paragraph" w:customStyle="1" w:styleId="UEFANumbers3">
    <w:name w:val="UEFA Numbers 3"/>
    <w:basedOn w:val="UEFANumbers2"/>
    <w:uiPriority w:val="20"/>
    <w:qFormat/>
    <w:rsid w:val="00565BCB"/>
    <w:pPr>
      <w:numPr>
        <w:ilvl w:val="2"/>
      </w:numPr>
    </w:pPr>
  </w:style>
  <w:style w:type="paragraph" w:customStyle="1" w:styleId="UEFANumbers4">
    <w:name w:val="UEFA Numbers 4"/>
    <w:basedOn w:val="UEFANumbers3"/>
    <w:uiPriority w:val="20"/>
    <w:qFormat/>
    <w:rsid w:val="00565BCB"/>
    <w:pPr>
      <w:numPr>
        <w:ilvl w:val="3"/>
      </w:numPr>
    </w:pPr>
  </w:style>
  <w:style w:type="paragraph" w:customStyle="1" w:styleId="UEFANumbers5">
    <w:name w:val="UEFA Numbers 5"/>
    <w:basedOn w:val="UEFANumbers4"/>
    <w:uiPriority w:val="20"/>
    <w:qFormat/>
    <w:rsid w:val="00565BCB"/>
    <w:pPr>
      <w:numPr>
        <w:ilvl w:val="4"/>
      </w:numPr>
    </w:pPr>
  </w:style>
  <w:style w:type="paragraph" w:customStyle="1" w:styleId="UEFANumbers6">
    <w:name w:val="UEFA Numbers 6"/>
    <w:basedOn w:val="UEFANumbers5"/>
    <w:uiPriority w:val="20"/>
    <w:semiHidden/>
    <w:qFormat/>
    <w:rsid w:val="002B3B37"/>
    <w:pPr>
      <w:numPr>
        <w:ilvl w:val="5"/>
      </w:numPr>
    </w:pPr>
  </w:style>
  <w:style w:type="paragraph" w:customStyle="1" w:styleId="UEFANumbers7">
    <w:name w:val="UEFA Numbers 7"/>
    <w:basedOn w:val="UEFANumbers5"/>
    <w:uiPriority w:val="20"/>
    <w:semiHidden/>
    <w:qFormat/>
    <w:rsid w:val="002B3B37"/>
    <w:pPr>
      <w:numPr>
        <w:ilvl w:val="6"/>
      </w:numPr>
    </w:pPr>
  </w:style>
  <w:style w:type="paragraph" w:customStyle="1" w:styleId="UEFANumbers8">
    <w:name w:val="UEFA Numbers 8"/>
    <w:basedOn w:val="UEFANumbers5"/>
    <w:uiPriority w:val="20"/>
    <w:semiHidden/>
    <w:qFormat/>
    <w:rsid w:val="002B3B37"/>
    <w:pPr>
      <w:numPr>
        <w:ilvl w:val="0"/>
        <w:numId w:val="0"/>
      </w:numPr>
      <w:tabs>
        <w:tab w:val="num" w:pos="6946"/>
      </w:tabs>
      <w:ind w:left="8505" w:hanging="1559"/>
    </w:pPr>
  </w:style>
  <w:style w:type="paragraph" w:customStyle="1" w:styleId="UEFANumbers9">
    <w:name w:val="UEFA Numbers 9"/>
    <w:basedOn w:val="UEFANumbers5"/>
    <w:uiPriority w:val="20"/>
    <w:semiHidden/>
    <w:qFormat/>
    <w:rsid w:val="002B3B37"/>
    <w:pPr>
      <w:numPr>
        <w:ilvl w:val="8"/>
      </w:numPr>
    </w:pPr>
  </w:style>
  <w:style w:type="paragraph" w:customStyle="1" w:styleId="UEFASub-Title">
    <w:name w:val="UEFA Sub-Title"/>
    <w:basedOn w:val="Normal"/>
    <w:rsid w:val="002B4ECB"/>
    <w:pPr>
      <w:spacing w:after="200"/>
      <w:jc w:val="both"/>
    </w:pPr>
    <w:rPr>
      <w:rFonts w:ascii="Tahoma" w:eastAsia="Calibri" w:hAnsi="Tahoma" w:cs="Tahoma"/>
      <w:b/>
      <w:bCs/>
      <w:color w:val="54004F"/>
      <w:sz w:val="24"/>
      <w:szCs w:val="24"/>
    </w:rPr>
  </w:style>
  <w:style w:type="paragraph" w:styleId="ListParagraph">
    <w:name w:val="List Paragraph"/>
    <w:basedOn w:val="Normal"/>
    <w:uiPriority w:val="99"/>
    <w:qFormat/>
    <w:rsid w:val="007815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EFA\Templates\UEFA%20Documents\UEFA_CORPORATE_SINGLE%20.dotx" TargetMode="External"/></Relationships>
</file>

<file path=word/theme/theme1.xml><?xml version="1.0" encoding="utf-8"?>
<a:theme xmlns:a="http://schemas.openxmlformats.org/drawingml/2006/main" name="Office Theme">
  <a:themeElements>
    <a:clrScheme name="UEFA_Corporate">
      <a:dk1>
        <a:sysClr val="windowText" lastClr="000000"/>
      </a:dk1>
      <a:lt1>
        <a:sysClr val="window" lastClr="FFFFFF"/>
      </a:lt1>
      <a:dk2>
        <a:srgbClr val="123985"/>
      </a:dk2>
      <a:lt2>
        <a:srgbClr val="0080C6"/>
      </a:lt2>
      <a:accent1>
        <a:srgbClr val="001B59"/>
      </a:accent1>
      <a:accent2>
        <a:srgbClr val="0080C6"/>
      </a:accent2>
      <a:accent3>
        <a:srgbClr val="384F5A"/>
      </a:accent3>
      <a:accent4>
        <a:srgbClr val="D8E2E7"/>
      </a:accent4>
      <a:accent5>
        <a:srgbClr val="006254"/>
      </a:accent5>
      <a:accent6>
        <a:srgbClr val="54026E"/>
      </a:accent6>
      <a:hlink>
        <a:srgbClr val="00B9F2"/>
      </a:hlink>
      <a:folHlink>
        <a:srgbClr val="384F5A"/>
      </a:folHlink>
    </a:clrScheme>
    <a:fontScheme name="UEFA_Corporate">
      <a:majorFont>
        <a:latin typeface="UEFA Colosseum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B2043F07-CD72-469E-87B1-9A0855847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UEFA_CORPORATE_SINGLE .dotx</Template>
  <TotalTime>0</TotalTime>
  <Pages>8</Pages>
  <Words>787</Words>
  <Characters>4490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2019-06-12T07:31:00Z</dcterms:created>
  <dcterms:modified xsi:type="dcterms:W3CDTF">2019-06-12T07:31:00Z</dcterms:modified>
</cp:coreProperties>
</file>